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62C9E2" w14:textId="3CA08137" w:rsidR="001E59F3" w:rsidRDefault="00FE6B9B" w:rsidP="00A91D75">
      <w:r>
        <w:rPr>
          <w:noProof/>
        </w:rPr>
        <w:drawing>
          <wp:anchor distT="0" distB="0" distL="114300" distR="114300" simplePos="0" relativeHeight="251656192" behindDoc="1" locked="0" layoutInCell="1" allowOverlap="1" wp14:anchorId="6EF51473" wp14:editId="2A707165">
            <wp:simplePos x="0" y="0"/>
            <wp:positionH relativeFrom="column">
              <wp:posOffset>-7417</wp:posOffset>
            </wp:positionH>
            <wp:positionV relativeFrom="page">
              <wp:posOffset>1805940</wp:posOffset>
            </wp:positionV>
            <wp:extent cx="6412992" cy="4809744"/>
            <wp:effectExtent l="0" t="0" r="698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9"/>
                    <a:stretch>
                      <a:fillRect/>
                    </a:stretch>
                  </pic:blipFill>
                  <pic:spPr>
                    <a:xfrm>
                      <a:off x="0" y="0"/>
                      <a:ext cx="6412992" cy="4809744"/>
                    </a:xfrm>
                    <a:prstGeom prst="rect">
                      <a:avLst/>
                    </a:prstGeom>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5168" behindDoc="1" locked="0" layoutInCell="1" allowOverlap="1" wp14:anchorId="7A3A18D6" wp14:editId="536A19DD">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F6C1B4" id="Rectangle 2" o:spid="_x0000_s1026" alt="colored rectangle" style="position:absolute;margin-left:-57.6pt;margin-top:49.7pt;width:454.3pt;height:327.55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1C2D6234" w14:textId="77777777" w:rsidTr="00A91D75">
        <w:trPr>
          <w:trHeight w:val="2150"/>
        </w:trPr>
        <w:tc>
          <w:tcPr>
            <w:tcW w:w="5760" w:type="dxa"/>
            <w:tcBorders>
              <w:top w:val="nil"/>
              <w:left w:val="nil"/>
              <w:bottom w:val="nil"/>
              <w:right w:val="nil"/>
            </w:tcBorders>
            <w:vAlign w:val="center"/>
          </w:tcPr>
          <w:p w14:paraId="758827B4" w14:textId="77777777" w:rsidR="00FE6B9B" w:rsidRDefault="00C6323A" w:rsidP="00A91D75">
            <w:pPr>
              <w:pStyle w:val="Title"/>
              <w:framePr w:hSpace="0" w:wrap="auto" w:vAnchor="margin" w:xAlign="left" w:yAlign="inline"/>
            </w:pPr>
            <w:r>
              <w:rPr>
                <w:noProof/>
              </w:rPr>
              <mc:AlternateContent>
                <mc:Choice Requires="wps">
                  <w:drawing>
                    <wp:anchor distT="0" distB="0" distL="114300" distR="114300" simplePos="0" relativeHeight="251657216" behindDoc="1" locked="0" layoutInCell="1" allowOverlap="1" wp14:anchorId="6C34B119" wp14:editId="4800EEAB">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86C9E" id="Rectangle: Single Corner Snipped 4" o:spid="_x0000_s1026" alt="colored rectangle" style="position:absolute;margin-left:-56.45pt;margin-top:-7.7pt;width:369.05pt;height:123.7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FE6B9B">
              <w:t>2023</w:t>
            </w:r>
          </w:p>
          <w:p w14:paraId="38B1E866" w14:textId="41C90DE0" w:rsidR="00FE6B9B" w:rsidRPr="001E59F3" w:rsidRDefault="00F051CC" w:rsidP="00A91D75">
            <w:pPr>
              <w:pStyle w:val="Title"/>
              <w:framePr w:hSpace="0" w:wrap="auto" w:vAnchor="margin" w:xAlign="left" w:yAlign="inline"/>
            </w:pPr>
            <w:r>
              <w:t xml:space="preserve"> Annual </w:t>
            </w:r>
            <w:r w:rsidR="00FE6B9B">
              <w:t>Report</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5430"/>
        <w:gridCol w:w="2940"/>
        <w:gridCol w:w="1620"/>
      </w:tblGrid>
      <w:tr w:rsidR="00A91D75" w14:paraId="2DA91FDA" w14:textId="77777777" w:rsidTr="00C6323A">
        <w:trPr>
          <w:trHeight w:val="358"/>
        </w:trPr>
        <w:tc>
          <w:tcPr>
            <w:tcW w:w="3567" w:type="dxa"/>
          </w:tcPr>
          <w:p w14:paraId="141D33DE" w14:textId="77777777" w:rsidR="00A91D75" w:rsidRDefault="00A91D75" w:rsidP="00A91D75">
            <w:r>
              <w:rPr>
                <w:noProof/>
              </w:rPr>
              <mc:AlternateContent>
                <mc:Choice Requires="wps">
                  <w:drawing>
                    <wp:inline distT="0" distB="0" distL="0" distR="0" wp14:anchorId="5545D8DA" wp14:editId="40853F2D">
                      <wp:extent cx="3448050" cy="457200"/>
                      <wp:effectExtent l="0" t="0" r="0" b="0"/>
                      <wp:docPr id="6" name="Text Box 6"/>
                      <wp:cNvGraphicFramePr/>
                      <a:graphic xmlns:a="http://schemas.openxmlformats.org/drawingml/2006/main">
                        <a:graphicData uri="http://schemas.microsoft.com/office/word/2010/wordprocessingShape">
                          <wps:wsp>
                            <wps:cNvSpPr txBox="1"/>
                            <wps:spPr>
                              <a:xfrm>
                                <a:off x="0" y="0"/>
                                <a:ext cx="3448050" cy="457200"/>
                              </a:xfrm>
                              <a:prstGeom prst="rect">
                                <a:avLst/>
                              </a:prstGeom>
                              <a:noFill/>
                              <a:ln w="6350">
                                <a:noFill/>
                              </a:ln>
                            </wps:spPr>
                            <wps:txbx>
                              <w:txbxContent>
                                <w:p w14:paraId="4D3009CF" w14:textId="5DBC327E" w:rsidR="00A91D75" w:rsidRPr="00A91D75" w:rsidRDefault="00FE6B9B" w:rsidP="00A91D75">
                                  <w:pPr>
                                    <w:pStyle w:val="Subtitle"/>
                                  </w:pPr>
                                  <w:r>
                                    <w:t>Weatherly Police Department</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5545D8DA" id="_x0000_t202" coordsize="21600,21600" o:spt="202" path="m,l,21600r21600,l21600,xe">
                      <v:stroke joinstyle="miter"/>
                      <v:path gradientshapeok="t" o:connecttype="rect"/>
                    </v:shapetype>
                    <v:shape id="Text Box 6" o:spid="_x0000_s1026" type="#_x0000_t202" style="width:271.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" filled="f" stroked="f" strokeweight=".5pt">
                      <v:textbox inset=",,,0">
                        <w:txbxContent>
                          <w:p w14:paraId="4D3009CF" w14:textId="5DBC327E" w:rsidR="00A91D75" w:rsidRPr="00A91D75" w:rsidRDefault="00FE6B9B" w:rsidP="00A91D75">
                            <w:pPr>
                              <w:pStyle w:val="Subtitle"/>
                            </w:pPr>
                            <w:r>
                              <w:t>Weatherly Police Department</w:t>
                            </w:r>
                          </w:p>
                        </w:txbxContent>
                      </v:textbox>
                      <w10:anchorlock/>
                    </v:shape>
                  </w:pict>
                </mc:Fallback>
              </mc:AlternateContent>
            </w:r>
          </w:p>
        </w:tc>
        <w:tc>
          <w:tcPr>
            <w:tcW w:w="2940" w:type="dxa"/>
            <w:vAlign w:val="bottom"/>
          </w:tcPr>
          <w:p w14:paraId="3F5B905C" w14:textId="77777777" w:rsidR="00A91D75" w:rsidRDefault="00A91D75" w:rsidP="00A91D75"/>
        </w:tc>
        <w:tc>
          <w:tcPr>
            <w:tcW w:w="3483" w:type="dxa"/>
            <w:vAlign w:val="bottom"/>
          </w:tcPr>
          <w:p w14:paraId="36BDE28E" w14:textId="77777777" w:rsidR="00A91D75" w:rsidRDefault="00A91D75" w:rsidP="00A91D75">
            <w:pPr>
              <w:jc w:val="right"/>
            </w:pPr>
          </w:p>
        </w:tc>
      </w:tr>
      <w:tr w:rsidR="00A91D75" w14:paraId="535115E5" w14:textId="77777777" w:rsidTr="00C6323A">
        <w:trPr>
          <w:trHeight w:val="1197"/>
        </w:trPr>
        <w:tc>
          <w:tcPr>
            <w:tcW w:w="3567" w:type="dxa"/>
          </w:tcPr>
          <w:p w14:paraId="4C37C5DC" w14:textId="77777777" w:rsidR="00A91D75" w:rsidRDefault="00A91D75" w:rsidP="00A91D75">
            <w:pPr>
              <w:rPr>
                <w:noProof/>
              </w:rPr>
            </w:pPr>
            <w:r>
              <w:rPr>
                <w:noProof/>
              </w:rPr>
              <mc:AlternateContent>
                <mc:Choice Requires="wps">
                  <w:drawing>
                    <wp:inline distT="0" distB="0" distL="0" distR="0" wp14:anchorId="6AC91B3D" wp14:editId="4026DF22">
                      <wp:extent cx="1867436" cy="566671"/>
                      <wp:effectExtent l="0" t="0" r="0" b="5080"/>
                      <wp:docPr id="7" name="Text Box 7"/>
                      <wp:cNvGraphicFramePr/>
                      <a:graphic xmlns:a="http://schemas.openxmlformats.org/drawingml/2006/main">
                        <a:graphicData uri="http://schemas.microsoft.com/office/word/2010/wordprocessingShape">
                          <wps:wsp>
                            <wps:cNvSpPr txBox="1"/>
                            <wps:spPr>
                              <a:xfrm>
                                <a:off x="0" y="0"/>
                                <a:ext cx="1867436" cy="566671"/>
                              </a:xfrm>
                              <a:prstGeom prst="rect">
                                <a:avLst/>
                              </a:prstGeom>
                              <a:noFill/>
                              <a:ln w="6350">
                                <a:noFill/>
                              </a:ln>
                            </wps:spPr>
                            <wps:txbx>
                              <w:txbxContent>
                                <w:p w14:paraId="435ADD7D" w14:textId="3CFED79F" w:rsidR="00A91D75" w:rsidRPr="00A91D75" w:rsidRDefault="00FE6B9B" w:rsidP="00A91D75">
                                  <w:r>
                                    <w:t>570-427-4241</w:t>
                                  </w:r>
                                </w:p>
                                <w:p w14:paraId="009E29E2" w14:textId="5AAFD541" w:rsidR="00A91D75" w:rsidRPr="00A91D75" w:rsidRDefault="00BF3DAC" w:rsidP="00A91D75">
                                  <w:r>
                                    <w:t>w</w:t>
                                  </w:r>
                                  <w:r w:rsidR="00FE6B9B">
                                    <w:t>eatherlypd.com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AC91B3D" id="Text Box 7" o:spid="_x0000_s1027"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" filled="f" stroked="f" strokeweight=".5pt">
                      <v:textbox>
                        <w:txbxContent>
                          <w:p w14:paraId="435ADD7D" w14:textId="3CFED79F" w:rsidR="00A91D75" w:rsidRPr="00A91D75" w:rsidRDefault="00FE6B9B" w:rsidP="00A91D75">
                            <w:r>
                              <w:t>570-427-4241</w:t>
                            </w:r>
                          </w:p>
                          <w:p w14:paraId="009E29E2" w14:textId="5AAFD541" w:rsidR="00A91D75" w:rsidRPr="00A91D75" w:rsidRDefault="00BF3DAC" w:rsidP="00A91D75">
                            <w:r>
                              <w:t>w</w:t>
                            </w:r>
                            <w:r w:rsidR="00FE6B9B">
                              <w:t>eatherlypd.com</w:t>
                            </w:r>
                          </w:p>
                        </w:txbxContent>
                      </v:textbox>
                      <w10:anchorlock/>
                    </v:shape>
                  </w:pict>
                </mc:Fallback>
              </mc:AlternateContent>
            </w:r>
          </w:p>
        </w:tc>
        <w:tc>
          <w:tcPr>
            <w:tcW w:w="2940" w:type="dxa"/>
            <w:vAlign w:val="bottom"/>
          </w:tcPr>
          <w:p w14:paraId="12AE76B2" w14:textId="77777777" w:rsidR="00A91D75" w:rsidRDefault="00A91D75" w:rsidP="00A91D75">
            <w:pPr>
              <w:rPr>
                <w:noProof/>
              </w:rPr>
            </w:pPr>
            <w:r>
              <w:rPr>
                <w:noProof/>
              </w:rPr>
              <mc:AlternateContent>
                <mc:Choice Requires="wps">
                  <w:drawing>
                    <wp:inline distT="0" distB="0" distL="0" distR="0" wp14:anchorId="2E4AEB74" wp14:editId="0553D262">
                      <wp:extent cx="1867436" cy="661035"/>
                      <wp:effectExtent l="0" t="0" r="0" b="5715"/>
                      <wp:docPr id="14" name="Text Box 14"/>
                      <wp:cNvGraphicFramePr/>
                      <a:graphic xmlns:a="http://schemas.openxmlformats.org/drawingml/2006/main">
                        <a:graphicData uri="http://schemas.microsoft.com/office/word/2010/wordprocessingShape">
                          <wps:wsp>
                            <wps:cNvSpPr txBox="1"/>
                            <wps:spPr>
                              <a:xfrm>
                                <a:off x="0" y="0"/>
                                <a:ext cx="1867436" cy="661035"/>
                              </a:xfrm>
                              <a:prstGeom prst="rect">
                                <a:avLst/>
                              </a:prstGeom>
                              <a:noFill/>
                              <a:ln w="6350">
                                <a:noFill/>
                              </a:ln>
                            </wps:spPr>
                            <wps:txbx>
                              <w:txbxContent>
                                <w:p w14:paraId="56C2365F" w14:textId="77777777" w:rsidR="00FE6B9B" w:rsidRDefault="00FE6B9B" w:rsidP="00A91D75">
                                  <w:r>
                                    <w:t>65 West Main Street</w:t>
                                  </w:r>
                                </w:p>
                                <w:p w14:paraId="10155BCE" w14:textId="734DE42A" w:rsidR="00A91D75" w:rsidRPr="00A91D75" w:rsidRDefault="00FE6B9B" w:rsidP="00A91D75">
                                  <w:r>
                                    <w:t>Weatherly, PA. 18255</w:t>
                                  </w:r>
                                  <w:r w:rsidR="00A91D75">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E4AEB74" id="Text Box 14" o:spid="_x0000_s1028" type="#_x0000_t202" style="width:147.05pt;height:5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HUGgIAADM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" filled="f" stroked="f" strokeweight=".5pt">
                      <v:textbox>
                        <w:txbxContent>
                          <w:p w14:paraId="56C2365F" w14:textId="77777777" w:rsidR="00FE6B9B" w:rsidRDefault="00FE6B9B" w:rsidP="00A91D75">
                            <w:r>
                              <w:t>65 West Main Street</w:t>
                            </w:r>
                          </w:p>
                          <w:p w14:paraId="10155BCE" w14:textId="734DE42A" w:rsidR="00A91D75" w:rsidRPr="00A91D75" w:rsidRDefault="00FE6B9B" w:rsidP="00A91D75">
                            <w:r>
                              <w:t>Weatherly, PA. 18255</w:t>
                            </w:r>
                            <w:r w:rsidR="00A91D75">
                              <w:t xml:space="preserve"> </w:t>
                            </w:r>
                          </w:p>
                        </w:txbxContent>
                      </v:textbox>
                      <w10:anchorlock/>
                    </v:shape>
                  </w:pict>
                </mc:Fallback>
              </mc:AlternateContent>
            </w:r>
          </w:p>
        </w:tc>
        <w:tc>
          <w:tcPr>
            <w:tcW w:w="3483" w:type="dxa"/>
            <w:vAlign w:val="bottom"/>
          </w:tcPr>
          <w:p w14:paraId="4A0C421C" w14:textId="77777777" w:rsidR="00A91D75" w:rsidRPr="00D967AC" w:rsidRDefault="00A91D75" w:rsidP="00A91D75">
            <w:pPr>
              <w:jc w:val="right"/>
              <w:rPr>
                <w:noProof/>
              </w:rPr>
            </w:pPr>
            <w:r w:rsidRPr="00D967AC">
              <w:rPr>
                <w:noProof/>
              </w:rPr>
              <w:drawing>
                <wp:inline distT="0" distB="0" distL="0" distR="0" wp14:anchorId="6A81778F" wp14:editId="4E857716">
                  <wp:extent cx="553477" cy="567958"/>
                  <wp:effectExtent l="0" t="0" r="0" b="3810"/>
                  <wp:docPr id="12" name="Graphic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a:extLst>
                              <a:ext uri="{FF2B5EF4-FFF2-40B4-BE49-F238E27FC236}">
                                <a16:creationId xmlns:a16="http://schemas.microsoft.com/office/drawing/2014/main" id="{F3D65186-AB5A-4584-87C3-0FAA2992263B}"/>
                              </a:ext>
                            </a:extLst>
                          </pic:cNvPr>
                          <pic:cNvPicPr/>
                        </pic:nvPicPr>
                        <pic:blipFill>
                          <a:blip r:embed="rId10"/>
                          <a:stretch>
                            <a:fillRect/>
                          </a:stretch>
                        </pic:blipFill>
                        <pic:spPr>
                          <a:xfrm>
                            <a:off x="0" y="0"/>
                            <a:ext cx="553477" cy="567958"/>
                          </a:xfrm>
                          <a:prstGeom prst="rect">
                            <a:avLst/>
                          </a:prstGeom>
                        </pic:spPr>
                      </pic:pic>
                    </a:graphicData>
                  </a:graphic>
                </wp:inline>
              </w:drawing>
            </w: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2AF91CAF" w14:textId="77777777" w:rsidR="0045630A" w:rsidRDefault="00CB27A1" w:rsidP="0045630A">
          <w:pPr>
            <w:pStyle w:val="TOCHeading"/>
            <w:rPr>
              <w:rFonts w:asciiTheme="minorHAnsi" w:eastAsiaTheme="minorHAnsi" w:hAnsiTheme="minorHAnsi" w:cstheme="minorBidi"/>
              <w:b w:val="0"/>
              <w:bCs w:val="0"/>
              <w:caps w:val="0"/>
              <w:noProof/>
              <w:sz w:val="24"/>
            </w:rPr>
          </w:pPr>
          <w:r>
            <w:rPr>
              <w:noProof/>
            </w:rPr>
            <mc:AlternateContent>
              <mc:Choice Requires="wps">
                <w:drawing>
                  <wp:anchor distT="0" distB="0" distL="114300" distR="114300" simplePos="0" relativeHeight="251654143" behindDoc="1" locked="0" layoutInCell="1" allowOverlap="1" wp14:anchorId="0D1FD4BC" wp14:editId="3C4F9093">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276B0" id="Rectangle 31" o:spid="_x0000_s1026" alt="colored contents page background" style="position:absolute;margin-left:-59.65pt;margin-top:-.05pt;width:617.05pt;height:794pt;z-index:-25166233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" fillcolor="#f3d569 [3204]" stroked="f" strokeweight="2pt">
                    <w10:wrap anchory="page"/>
                  </v:rect>
                </w:pict>
              </mc:Fallback>
            </mc:AlternateContent>
          </w:r>
          <w:r w:rsidR="00D476F7">
            <w:t>TABLE OF CONTENTS</w:t>
          </w:r>
        </w:p>
        <w:p w14:paraId="445EB2C1" w14:textId="77777777" w:rsidR="0045630A" w:rsidRDefault="0045630A" w:rsidP="0045630A"/>
        <w:p w14:paraId="67F2A193" w14:textId="1D031944" w:rsidR="0045630A" w:rsidRDefault="0045630A" w:rsidP="009E490E">
          <w:r>
            <w:t>Message from the Chief</w:t>
          </w:r>
          <w:r w:rsidR="009E490E">
            <w:t xml:space="preserve"> _____________________________________________________3</w:t>
          </w:r>
        </w:p>
        <w:p w14:paraId="5B90143C" w14:textId="2EC5EC22" w:rsidR="0045630A" w:rsidRDefault="0045630A" w:rsidP="009E490E">
          <w:r>
            <w:t>Mission Statement</w:t>
          </w:r>
          <w:r w:rsidR="009E490E">
            <w:t xml:space="preserve"> _________________________________________________________</w:t>
          </w:r>
          <w:r w:rsidR="00D215F2">
            <w:t xml:space="preserve"> </w:t>
          </w:r>
          <w:r w:rsidR="009E490E">
            <w:t>4</w:t>
          </w:r>
        </w:p>
        <w:p w14:paraId="650A73D9" w14:textId="11DE6745" w:rsidR="0045630A" w:rsidRDefault="0045630A" w:rsidP="009E490E">
          <w:r>
            <w:t>Overview of Weatherly</w:t>
          </w:r>
          <w:r w:rsidR="009E490E">
            <w:t xml:space="preserve"> ______________________________________________________5</w:t>
          </w:r>
        </w:p>
        <w:p w14:paraId="6DF93AC2" w14:textId="5B3BDFD7" w:rsidR="0045630A" w:rsidRDefault="0045630A" w:rsidP="009E490E">
          <w:r>
            <w:t>Police Department Roster__________________________________________________</w:t>
          </w:r>
          <w:proofErr w:type="gramStart"/>
          <w:r>
            <w:t>_  6</w:t>
          </w:r>
          <w:proofErr w:type="gramEnd"/>
        </w:p>
        <w:p w14:paraId="52AB0646" w14:textId="23073218" w:rsidR="0045630A" w:rsidRDefault="0045630A" w:rsidP="009E490E">
          <w:r>
            <w:t>Police Department Fleet_____________________________________________________ 8</w:t>
          </w:r>
        </w:p>
        <w:p w14:paraId="0D30D41B" w14:textId="71B034C9" w:rsidR="0045630A" w:rsidRDefault="0045630A" w:rsidP="009E490E">
          <w:r>
            <w:t>School Resource Officers____________________________________________________ 9</w:t>
          </w:r>
        </w:p>
        <w:p w14:paraId="043F08AB" w14:textId="4478C429" w:rsidR="0045630A" w:rsidRDefault="0045630A" w:rsidP="009E490E">
          <w:r>
            <w:t>School Safety Zone________________________________________________________</w:t>
          </w:r>
          <w:r w:rsidR="00515FFD">
            <w:softHyphen/>
          </w:r>
          <w:r w:rsidR="00515FFD">
            <w:softHyphen/>
          </w:r>
          <w:r w:rsidR="00515FFD">
            <w:softHyphen/>
            <w:t>_</w:t>
          </w:r>
          <w:r>
            <w:t>10</w:t>
          </w:r>
        </w:p>
        <w:p w14:paraId="2E6B6E96" w14:textId="2DFF5994" w:rsidR="008A426E" w:rsidRDefault="008A426E" w:rsidP="009E490E">
          <w:r>
            <w:t>School Year Incident Reports_________________________________________________11</w:t>
          </w:r>
        </w:p>
        <w:p w14:paraId="1959129A" w14:textId="30AC93EB" w:rsidR="0045630A" w:rsidRDefault="0045630A" w:rsidP="009E490E">
          <w:r>
            <w:t>Public Information__________________________</w:t>
          </w:r>
          <w:r w:rsidR="00621D89">
            <w:t>________________________________1</w:t>
          </w:r>
          <w:r w:rsidR="008A426E">
            <w:t>3</w:t>
          </w:r>
        </w:p>
        <w:p w14:paraId="086898AB" w14:textId="667176D4" w:rsidR="00621D89" w:rsidRDefault="00621D89" w:rsidP="009E490E">
          <w:r>
            <w:t>Assisting Other Law Enforcement Agencies____________________________________</w:t>
          </w:r>
          <w:proofErr w:type="gramStart"/>
          <w:r>
            <w:t>_</w:t>
          </w:r>
          <w:r w:rsidR="00D215F2">
            <w:t xml:space="preserve">  </w:t>
          </w:r>
          <w:r>
            <w:t>1</w:t>
          </w:r>
          <w:r w:rsidR="008A426E">
            <w:t>4</w:t>
          </w:r>
          <w:proofErr w:type="gramEnd"/>
        </w:p>
        <w:p w14:paraId="4EF8E303" w14:textId="59B110B5" w:rsidR="00621D89" w:rsidRDefault="00621D89" w:rsidP="009E490E">
          <w:r>
            <w:t>Calls For Service___________________________________________________________1</w:t>
          </w:r>
          <w:r w:rsidR="008A426E">
            <w:t>6</w:t>
          </w:r>
        </w:p>
        <w:p w14:paraId="6C6C3567" w14:textId="001DB3BC" w:rsidR="00B45451" w:rsidRDefault="00B45451" w:rsidP="009E490E">
          <w:r>
            <w:t>Part I Offenses____________________________________________________________ 1</w:t>
          </w:r>
          <w:r w:rsidR="008A426E">
            <w:t>7</w:t>
          </w:r>
        </w:p>
        <w:p w14:paraId="1B44E4E2" w14:textId="1B680DAD" w:rsidR="00B45451" w:rsidRDefault="00B45451" w:rsidP="009E490E">
          <w:r>
            <w:t>Part II Offenses__________________________________________________________</w:t>
          </w:r>
          <w:proofErr w:type="gramStart"/>
          <w:r>
            <w:t>_  1</w:t>
          </w:r>
          <w:r w:rsidR="008A426E">
            <w:t>8</w:t>
          </w:r>
          <w:proofErr w:type="gramEnd"/>
        </w:p>
        <w:p w14:paraId="7ADF1785" w14:textId="3DA49972" w:rsidR="00B45451" w:rsidRDefault="00B45451" w:rsidP="009E490E">
          <w:r>
            <w:t>Traffic Warnings___________________________________________________________ 1</w:t>
          </w:r>
          <w:r w:rsidR="008A426E">
            <w:t>9</w:t>
          </w:r>
        </w:p>
        <w:p w14:paraId="5248A97B" w14:textId="70CAF647" w:rsidR="00B45451" w:rsidRDefault="00B45451" w:rsidP="009E490E">
          <w:r>
            <w:t>Traffic Citations__________________________________________________________</w:t>
          </w:r>
          <w:proofErr w:type="gramStart"/>
          <w:r>
            <w:t xml:space="preserve">_  </w:t>
          </w:r>
          <w:r w:rsidR="008A426E">
            <w:t>20</w:t>
          </w:r>
          <w:proofErr w:type="gramEnd"/>
        </w:p>
        <w:p w14:paraId="55661AF8" w14:textId="030DACE3" w:rsidR="00B45451" w:rsidRDefault="00B45451" w:rsidP="009E490E">
          <w:r>
            <w:t xml:space="preserve">Parking Violations__________________________________________________________ </w:t>
          </w:r>
          <w:r w:rsidR="008A426E">
            <w:t>21</w:t>
          </w:r>
        </w:p>
        <w:p w14:paraId="13976A83" w14:textId="4B7FC491" w:rsidR="00B45451" w:rsidRDefault="00B45451" w:rsidP="009E490E">
          <w:r>
            <w:t>Vehicle Code Section Breakdown______________________________________________2</w:t>
          </w:r>
          <w:r w:rsidR="004D193E">
            <w:t>2</w:t>
          </w:r>
        </w:p>
        <w:p w14:paraId="0C99A126" w14:textId="3E850404" w:rsidR="00B45451" w:rsidRDefault="00B45451" w:rsidP="009E490E">
          <w:r>
            <w:t>Impound Report____________________________________________________________2</w:t>
          </w:r>
          <w:r w:rsidR="008A426E">
            <w:t>4</w:t>
          </w:r>
        </w:p>
        <w:p w14:paraId="41ADC905" w14:textId="77777777" w:rsidR="004D193E" w:rsidRDefault="004D193E" w:rsidP="004D193E">
          <w:r>
            <w:t>Non-Traffic Citations________________________________________________________ 25</w:t>
          </w:r>
        </w:p>
        <w:p w14:paraId="47840B54" w14:textId="6220D82C" w:rsidR="00B45451" w:rsidRDefault="00B45451" w:rsidP="009E490E">
          <w:r>
            <w:t>Criminal Arrests____________________________________________________________2</w:t>
          </w:r>
          <w:r w:rsidR="004D193E">
            <w:t>6</w:t>
          </w:r>
        </w:p>
        <w:p w14:paraId="0A0C703C" w14:textId="47B8DAD1" w:rsidR="00B45451" w:rsidRDefault="00B45451" w:rsidP="009E490E">
          <w:r>
            <w:t>Officer Training____________________________________________________________ 2</w:t>
          </w:r>
          <w:r w:rsidR="004D193E">
            <w:t>8</w:t>
          </w:r>
        </w:p>
        <w:p w14:paraId="0E95B442" w14:textId="2BF48589" w:rsidR="00D215F2" w:rsidRDefault="00D215F2" w:rsidP="009E490E">
          <w:r>
            <w:t>Accreditation______________________________________________________________</w:t>
          </w:r>
          <w:r w:rsidR="00FE13D6">
            <w:t xml:space="preserve"> </w:t>
          </w:r>
          <w:r w:rsidR="004D193E">
            <w:t>30</w:t>
          </w:r>
        </w:p>
        <w:p w14:paraId="55C6B3A5" w14:textId="2664DACD" w:rsidR="00D215F2" w:rsidRDefault="00D215F2" w:rsidP="009E490E">
          <w:r>
            <w:t>Community Outreach_______________________________________________________</w:t>
          </w:r>
          <w:r w:rsidR="004D193E">
            <w:t xml:space="preserve"> 31</w:t>
          </w:r>
        </w:p>
        <w:p w14:paraId="6913F08D" w14:textId="77777777" w:rsidR="00621D89" w:rsidRDefault="00621D89" w:rsidP="0045630A"/>
        <w:p w14:paraId="42A5E96B" w14:textId="77777777" w:rsidR="00621D89" w:rsidRDefault="00621D89" w:rsidP="0045630A"/>
        <w:p w14:paraId="6605E327" w14:textId="77777777" w:rsidR="00621D89" w:rsidRDefault="00621D89" w:rsidP="0045630A"/>
        <w:p w14:paraId="3716C50A" w14:textId="77777777" w:rsidR="0045630A" w:rsidRDefault="0045630A" w:rsidP="0045630A"/>
        <w:p w14:paraId="2E46F78F" w14:textId="77777777" w:rsidR="0045630A" w:rsidRDefault="0045630A" w:rsidP="0045630A"/>
        <w:p w14:paraId="78C83A6E" w14:textId="61AABBF3" w:rsidR="00E523C3" w:rsidRPr="0045630A" w:rsidRDefault="00655410" w:rsidP="0045630A"/>
      </w:sdtContent>
    </w:sdt>
    <w:p w14:paraId="34767F54" w14:textId="1427D3F7" w:rsidR="00184B35" w:rsidRDefault="00B622CA" w:rsidP="00E523C3">
      <w:pPr>
        <w:pStyle w:val="Heading1"/>
      </w:pPr>
      <w:bookmarkStart w:id="0" w:name="_Hlk501114800"/>
      <w:r>
        <w:lastRenderedPageBreak/>
        <w:t>message from the chief</w:t>
      </w:r>
    </w:p>
    <w:bookmarkEnd w:id="0"/>
    <w:p w14:paraId="40FF8C9D" w14:textId="77777777" w:rsidR="00E523C3" w:rsidRDefault="00E523C3" w:rsidP="00E523C3"/>
    <w:p w14:paraId="5C01D908" w14:textId="77777777" w:rsidR="0045630A" w:rsidRDefault="0045630A" w:rsidP="00E523C3"/>
    <w:p w14:paraId="09912D16" w14:textId="77777777" w:rsidR="0045630A" w:rsidRDefault="0045630A" w:rsidP="00E523C3"/>
    <w:p w14:paraId="13480879" w14:textId="77777777" w:rsidR="000379F4" w:rsidRDefault="000379F4" w:rsidP="00E523C3"/>
    <w:p w14:paraId="5272D710" w14:textId="2DA0F79D" w:rsidR="00E523C3" w:rsidRDefault="00677F0B" w:rsidP="00E523C3">
      <w:r>
        <w:t>It is my pleasure to present the 2023 Weatherly Borough Police Departments annual report.</w:t>
      </w:r>
    </w:p>
    <w:p w14:paraId="267C9133" w14:textId="77777777" w:rsidR="00677F0B" w:rsidRDefault="00677F0B" w:rsidP="00E523C3"/>
    <w:p w14:paraId="74C3FD9A" w14:textId="574C2543" w:rsidR="00677F0B" w:rsidRDefault="00677F0B" w:rsidP="00E523C3">
      <w:r>
        <w:t>The Weatherly Borough Police Department provides a wide range of services to the borough. Our goal being to provide effective, accountable policing and criminal justice practices to enhance the public safety and trust. We attempt to use proactive solutions to correct quality of life issues before those issues become criminal or community wid</w:t>
      </w:r>
      <w:r w:rsidR="009E490E">
        <w:t>e</w:t>
      </w:r>
      <w:r>
        <w:t>.</w:t>
      </w:r>
    </w:p>
    <w:p w14:paraId="2802E65E" w14:textId="77777777" w:rsidR="00677F0B" w:rsidRDefault="00677F0B" w:rsidP="00E523C3"/>
    <w:p w14:paraId="189066DB" w14:textId="6C75202C" w:rsidR="00677F0B" w:rsidRDefault="00677F0B" w:rsidP="00E523C3">
      <w:r>
        <w:t>Please take the time to read this report and gain a better understanding of the job the Officers do daily and the service we provide. The Department will continue to work with residents and elected officials to remedy problems as they arise and to improve the quality of life within the Borough of Weatherly.</w:t>
      </w:r>
    </w:p>
    <w:p w14:paraId="5824F488" w14:textId="77777777" w:rsidR="00677F0B" w:rsidRDefault="00677F0B" w:rsidP="00E523C3"/>
    <w:p w14:paraId="6F5CD6AF" w14:textId="65FD2521" w:rsidR="00677F0B" w:rsidRDefault="00677F0B" w:rsidP="00E523C3">
      <w:r>
        <w:t>Transparency and public interpretation are essential to our success. Thank you for taking the time to read this report.</w:t>
      </w:r>
    </w:p>
    <w:tbl>
      <w:tblPr>
        <w:tblpPr w:leftFromText="180" w:rightFromText="180" w:vertAnchor="text" w:horzAnchor="margin" w:tblpY="841"/>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14:paraId="216E04A7" w14:textId="77777777" w:rsidTr="00D525F5">
        <w:trPr>
          <w:trHeight w:val="2073"/>
        </w:trPr>
        <w:tc>
          <w:tcPr>
            <w:tcW w:w="10326" w:type="dxa"/>
            <w:tcBorders>
              <w:top w:val="nil"/>
              <w:left w:val="nil"/>
              <w:bottom w:val="nil"/>
              <w:right w:val="nil"/>
            </w:tcBorders>
            <w:shd w:val="clear" w:color="auto" w:fill="262140" w:themeFill="text1"/>
            <w:vAlign w:val="center"/>
          </w:tcPr>
          <w:p w14:paraId="1AB15DF3" w14:textId="1A43123B" w:rsidR="00E523C3" w:rsidRDefault="009E490E" w:rsidP="00D525F5">
            <w:pPr>
              <w:pStyle w:val="Signature"/>
              <w:spacing w:before="0"/>
            </w:pPr>
            <w:r>
              <w:rPr>
                <w:noProof/>
              </w:rPr>
              <w:drawing>
                <wp:anchor distT="0" distB="0" distL="114300" distR="114300" simplePos="0" relativeHeight="251711488" behindDoc="0" locked="0" layoutInCell="1" allowOverlap="1" wp14:anchorId="375CE444" wp14:editId="5E422283">
                  <wp:simplePos x="0" y="0"/>
                  <wp:positionH relativeFrom="column">
                    <wp:posOffset>4629150</wp:posOffset>
                  </wp:positionH>
                  <wp:positionV relativeFrom="paragraph">
                    <wp:posOffset>15240</wp:posOffset>
                  </wp:positionV>
                  <wp:extent cx="952500" cy="1190625"/>
                  <wp:effectExtent l="0" t="0" r="0" b="9525"/>
                  <wp:wrapSquare wrapText="bothSides"/>
                  <wp:docPr id="1794827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27503" name="Picture 1794827503"/>
                          <pic:cNvPicPr/>
                        </pic:nvPicPr>
                        <pic:blipFill>
                          <a:blip r:embed="rId11"/>
                          <a:stretch>
                            <a:fillRect/>
                          </a:stretch>
                        </pic:blipFill>
                        <pic:spPr>
                          <a:xfrm>
                            <a:off x="0" y="0"/>
                            <a:ext cx="952500" cy="1190625"/>
                          </a:xfrm>
                          <a:prstGeom prst="rect">
                            <a:avLst/>
                          </a:prstGeom>
                        </pic:spPr>
                      </pic:pic>
                    </a:graphicData>
                  </a:graphic>
                  <wp14:sizeRelH relativeFrom="margin">
                    <wp14:pctWidth>0</wp14:pctWidth>
                  </wp14:sizeRelH>
                  <wp14:sizeRelV relativeFrom="margin">
                    <wp14:pctHeight>0</wp14:pctHeight>
                  </wp14:sizeRelV>
                </wp:anchor>
              </w:drawing>
            </w:r>
            <w:r w:rsidR="00E523C3">
              <w:rPr>
                <w:noProof/>
                <w:lang w:eastAsia="en-US"/>
              </w:rPr>
              <mc:AlternateContent>
                <mc:Choice Requires="wps">
                  <w:drawing>
                    <wp:anchor distT="0" distB="0" distL="114300" distR="114300" simplePos="0" relativeHeight="251706368" behindDoc="1" locked="0" layoutInCell="1" allowOverlap="1" wp14:anchorId="064835F5" wp14:editId="71B2492F">
                      <wp:simplePos x="0" y="0"/>
                      <wp:positionH relativeFrom="column">
                        <wp:posOffset>-4596765</wp:posOffset>
                      </wp:positionH>
                      <wp:positionV relativeFrom="paragraph">
                        <wp:posOffset>481965</wp:posOffset>
                      </wp:positionV>
                      <wp:extent cx="4581525" cy="669290"/>
                      <wp:effectExtent l="0" t="0" r="0" b="0"/>
                      <wp:wrapTight wrapText="bothSides">
                        <wp:wrapPolygon edited="0">
                          <wp:start x="0" y="0"/>
                          <wp:lineTo x="0" y="20903"/>
                          <wp:lineTo x="21465" y="20903"/>
                          <wp:lineTo x="21465" y="0"/>
                          <wp:lineTo x="0" y="0"/>
                        </wp:wrapPolygon>
                      </wp:wrapTight>
                      <wp:docPr id="5" name="Text Box 5" descr="Sidebar"/>
                      <wp:cNvGraphicFramePr/>
                      <a:graphic xmlns:a="http://schemas.openxmlformats.org/drawingml/2006/main">
                        <a:graphicData uri="http://schemas.microsoft.com/office/word/2010/wordprocessingShape">
                          <wps:wsp>
                            <wps:cNvSpPr txBox="1"/>
                            <wps:spPr>
                              <a:xfrm>
                                <a:off x="0" y="0"/>
                                <a:ext cx="4581525" cy="669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913867" w14:textId="2D9A321A" w:rsidR="00677F0B" w:rsidRPr="00D525F5" w:rsidRDefault="00D525F5" w:rsidP="00D55CBC">
                                  <w:pPr>
                                    <w:pStyle w:val="Quote"/>
                                    <w:rPr>
                                      <w:rStyle w:val="QuoteChar"/>
                                      <w:b/>
                                    </w:rPr>
                                  </w:pPr>
                                  <w:r>
                                    <w:rPr>
                                      <w:rStyle w:val="QuoteChar"/>
                                      <w:b/>
                                    </w:rPr>
                                    <w:t xml:space="preserve">     </w:t>
                                  </w:r>
                                  <w:r w:rsidR="00677F0B" w:rsidRPr="00D525F5">
                                    <w:rPr>
                                      <w:rStyle w:val="QuoteChar"/>
                                      <w:b/>
                                    </w:rPr>
                                    <w:t xml:space="preserve">Chief Brian </w:t>
                                  </w:r>
                                  <w:proofErr w:type="spellStart"/>
                                  <w:r w:rsidR="00677F0B" w:rsidRPr="00D525F5">
                                    <w:rPr>
                                      <w:rStyle w:val="QuoteChar"/>
                                      <w:b/>
                                    </w:rPr>
                                    <w:t>Markovchick</w:t>
                                  </w:r>
                                  <w:proofErr w:type="spellEnd"/>
                                  <w:r w:rsidR="00677F0B" w:rsidRPr="00D525F5">
                                    <w:rPr>
                                      <w:rStyle w:val="QuoteChar"/>
                                      <w:b/>
                                    </w:rPr>
                                    <w:t xml:space="preserve"> </w:t>
                                  </w:r>
                                </w:p>
                                <w:p w14:paraId="3E524BCB" w14:textId="55661404" w:rsidR="00E523C3" w:rsidRPr="00D525F5" w:rsidRDefault="00D525F5" w:rsidP="00D55CBC">
                                  <w:pPr>
                                    <w:pStyle w:val="Quote"/>
                                    <w:rPr>
                                      <w:rStyle w:val="QuoteChar"/>
                                      <w:b/>
                                      <w:sz w:val="28"/>
                                      <w:szCs w:val="28"/>
                                    </w:rPr>
                                  </w:pPr>
                                  <w:r>
                                    <w:rPr>
                                      <w:rStyle w:val="QuoteChar"/>
                                      <w:b/>
                                      <w:sz w:val="28"/>
                                      <w:szCs w:val="28"/>
                                    </w:rPr>
                                    <w:t xml:space="preserve">       </w:t>
                                  </w:r>
                                  <w:r w:rsidR="00677F0B" w:rsidRPr="00D525F5">
                                    <w:rPr>
                                      <w:rStyle w:val="QuoteChar"/>
                                      <w:b/>
                                      <w:sz w:val="28"/>
                                      <w:szCs w:val="28"/>
                                    </w:rPr>
                                    <w:t>Weatherly Borough Police Department</w:t>
                                  </w:r>
                                </w:p>
                                <w:p w14:paraId="6612C15D" w14:textId="77777777" w:rsidR="00677F0B" w:rsidRPr="00677F0B" w:rsidRDefault="00677F0B" w:rsidP="00677F0B"/>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835F5" id="Text Box 5" o:spid="_x0000_s1029" type="#_x0000_t202" alt="Sidebar" style="position:absolute;margin-left:-361.95pt;margin-top:37.95pt;width:360.75pt;height:52.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" filled="f" stroked="f" strokeweight=".5pt">
                      <v:textbox inset="3.6pt,0,3.6pt,0">
                        <w:txbxContent>
                          <w:p w14:paraId="01913867" w14:textId="2D9A321A" w:rsidR="00677F0B" w:rsidRPr="00D525F5" w:rsidRDefault="00D525F5" w:rsidP="00D55CBC">
                            <w:pPr>
                              <w:pStyle w:val="Quote"/>
                              <w:rPr>
                                <w:rStyle w:val="QuoteChar"/>
                                <w:b/>
                              </w:rPr>
                            </w:pPr>
                            <w:r>
                              <w:rPr>
                                <w:rStyle w:val="QuoteChar"/>
                                <w:b/>
                              </w:rPr>
                              <w:t xml:space="preserve">     </w:t>
                            </w:r>
                            <w:r w:rsidR="00677F0B" w:rsidRPr="00D525F5">
                              <w:rPr>
                                <w:rStyle w:val="QuoteChar"/>
                                <w:b/>
                              </w:rPr>
                              <w:t xml:space="preserve">Chief Brian </w:t>
                            </w:r>
                            <w:proofErr w:type="spellStart"/>
                            <w:r w:rsidR="00677F0B" w:rsidRPr="00D525F5">
                              <w:rPr>
                                <w:rStyle w:val="QuoteChar"/>
                                <w:b/>
                              </w:rPr>
                              <w:t>Markovchick</w:t>
                            </w:r>
                            <w:proofErr w:type="spellEnd"/>
                            <w:r w:rsidR="00677F0B" w:rsidRPr="00D525F5">
                              <w:rPr>
                                <w:rStyle w:val="QuoteChar"/>
                                <w:b/>
                              </w:rPr>
                              <w:t xml:space="preserve"> </w:t>
                            </w:r>
                          </w:p>
                          <w:p w14:paraId="3E524BCB" w14:textId="55661404" w:rsidR="00E523C3" w:rsidRPr="00D525F5" w:rsidRDefault="00D525F5" w:rsidP="00D55CBC">
                            <w:pPr>
                              <w:pStyle w:val="Quote"/>
                              <w:rPr>
                                <w:rStyle w:val="QuoteChar"/>
                                <w:b/>
                                <w:sz w:val="28"/>
                                <w:szCs w:val="28"/>
                              </w:rPr>
                            </w:pPr>
                            <w:r>
                              <w:rPr>
                                <w:rStyle w:val="QuoteChar"/>
                                <w:b/>
                                <w:sz w:val="28"/>
                                <w:szCs w:val="28"/>
                              </w:rPr>
                              <w:t xml:space="preserve">       </w:t>
                            </w:r>
                            <w:r w:rsidR="00677F0B" w:rsidRPr="00D525F5">
                              <w:rPr>
                                <w:rStyle w:val="QuoteChar"/>
                                <w:b/>
                                <w:sz w:val="28"/>
                                <w:szCs w:val="28"/>
                              </w:rPr>
                              <w:t>Weatherly Borough Police Department</w:t>
                            </w:r>
                          </w:p>
                          <w:p w14:paraId="6612C15D" w14:textId="77777777" w:rsidR="00677F0B" w:rsidRPr="00677F0B" w:rsidRDefault="00677F0B" w:rsidP="00677F0B"/>
                        </w:txbxContent>
                      </v:textbox>
                      <w10:wrap type="tight"/>
                    </v:shape>
                  </w:pict>
                </mc:Fallback>
              </mc:AlternateContent>
            </w:r>
          </w:p>
        </w:tc>
      </w:tr>
    </w:tbl>
    <w:p w14:paraId="073941CA" w14:textId="3B864046" w:rsidR="00E523C3" w:rsidRDefault="00E523C3" w:rsidP="00E523C3"/>
    <w:p w14:paraId="3A9D8646" w14:textId="75DD2801" w:rsidR="00E523C3" w:rsidRPr="00E523C3" w:rsidRDefault="00E523C3" w:rsidP="00E523C3">
      <w:pPr>
        <w:pStyle w:val="Signature"/>
      </w:pPr>
    </w:p>
    <w:p w14:paraId="4835057E" w14:textId="77777777" w:rsidR="00D476F7" w:rsidRDefault="00D476F7">
      <w:pPr>
        <w:spacing w:after="180" w:line="336" w:lineRule="auto"/>
        <w:contextualSpacing w:val="0"/>
        <w:rPr>
          <w:b/>
          <w:kern w:val="20"/>
        </w:rPr>
      </w:pPr>
      <w:r>
        <w:br w:type="page"/>
      </w:r>
    </w:p>
    <w:p w14:paraId="3520995A" w14:textId="7B0B95E4" w:rsidR="00D476F7" w:rsidRDefault="00B622CA" w:rsidP="00D476F7">
      <w:pPr>
        <w:pStyle w:val="Heading1"/>
      </w:pPr>
      <w:r>
        <w:lastRenderedPageBreak/>
        <w:t>mission statement</w:t>
      </w:r>
    </w:p>
    <w:p w14:paraId="3EA7DEB9" w14:textId="77777777" w:rsidR="00D476F7" w:rsidRDefault="00D476F7" w:rsidP="00D476F7"/>
    <w:p w14:paraId="7DE71413" w14:textId="42C739F3" w:rsidR="00715BCB" w:rsidRDefault="00947931" w:rsidP="002063EE">
      <w:pPr>
        <w:pStyle w:val="Emphasis2"/>
      </w:pPr>
      <w:r>
        <w:rPr>
          <w:noProof/>
        </w:rPr>
        <w:drawing>
          <wp:anchor distT="0" distB="0" distL="114300" distR="114300" simplePos="0" relativeHeight="251745280" behindDoc="1" locked="0" layoutInCell="1" allowOverlap="1" wp14:anchorId="7006FEF5" wp14:editId="576FFB7B">
            <wp:simplePos x="0" y="0"/>
            <wp:positionH relativeFrom="column">
              <wp:posOffset>0</wp:posOffset>
            </wp:positionH>
            <wp:positionV relativeFrom="paragraph">
              <wp:posOffset>361315</wp:posOffset>
            </wp:positionV>
            <wp:extent cx="6388735" cy="2312035"/>
            <wp:effectExtent l="0" t="0" r="0" b="0"/>
            <wp:wrapTight wrapText="bothSides">
              <wp:wrapPolygon edited="0">
                <wp:start x="0" y="0"/>
                <wp:lineTo x="0" y="21357"/>
                <wp:lineTo x="21512" y="21357"/>
                <wp:lineTo x="2151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stretch>
                      <a:fillRect/>
                    </a:stretch>
                  </pic:blipFill>
                  <pic:spPr>
                    <a:xfrm>
                      <a:off x="0" y="0"/>
                      <a:ext cx="6388735" cy="2312035"/>
                    </a:xfrm>
                    <a:prstGeom prst="rect">
                      <a:avLst/>
                    </a:prstGeom>
                  </pic:spPr>
                </pic:pic>
              </a:graphicData>
            </a:graphic>
            <wp14:sizeRelH relativeFrom="margin">
              <wp14:pctWidth>0</wp14:pctWidth>
            </wp14:sizeRelH>
            <wp14:sizeRelV relativeFrom="margin">
              <wp14:pctHeight>0</wp14:pctHeight>
            </wp14:sizeRelV>
          </wp:anchor>
        </w:drawing>
      </w:r>
    </w:p>
    <w:p w14:paraId="2A5DE501" w14:textId="77777777" w:rsidR="00715BCB" w:rsidRDefault="00715BCB" w:rsidP="002063EE">
      <w:pPr>
        <w:pStyle w:val="Emphasis2"/>
      </w:pPr>
    </w:p>
    <w:p w14:paraId="4CE81173" w14:textId="77777777" w:rsidR="00715BCB" w:rsidRDefault="00715BCB" w:rsidP="002063EE">
      <w:pPr>
        <w:pStyle w:val="Emphasis2"/>
      </w:pPr>
    </w:p>
    <w:p w14:paraId="49182E8E" w14:textId="6F272CA1" w:rsidR="00D476F7" w:rsidRPr="002063EE" w:rsidRDefault="00A514DF" w:rsidP="002063EE">
      <w:pPr>
        <w:pStyle w:val="Emphasis2"/>
      </w:pPr>
      <w:r>
        <w:t>It is our mission to provide the quality of life by providing the highest level of professional police service through a partnership with the community. We are committed to creating a safe, crime free environment by enforcing the laws of the Commonwealth of Pennsylvania and the U.S. Constitution. We will accomplish this by practicing our core values of integrity, professionalism and respect.</w:t>
      </w:r>
    </w:p>
    <w:p w14:paraId="3FBEE523" w14:textId="77777777" w:rsidR="00D476F7" w:rsidRDefault="00D476F7" w:rsidP="00D476F7"/>
    <w:p w14:paraId="3398EDD6" w14:textId="4A4F03C0" w:rsidR="00D476F7" w:rsidRPr="00715BCB" w:rsidRDefault="00A514DF" w:rsidP="00D476F7">
      <w:pPr>
        <w:pStyle w:val="ListNumber"/>
        <w:numPr>
          <w:ilvl w:val="0"/>
          <w:numId w:val="0"/>
        </w:numPr>
        <w:rPr>
          <w:b/>
          <w:bCs/>
        </w:rPr>
      </w:pPr>
      <w:r w:rsidRPr="00715BCB">
        <w:rPr>
          <w:b/>
          <w:bCs/>
        </w:rPr>
        <w:t>Integrity</w:t>
      </w:r>
    </w:p>
    <w:p w14:paraId="0CE8FE4A" w14:textId="24B15102" w:rsidR="00D476F7" w:rsidRDefault="00A514DF" w:rsidP="00D476F7">
      <w:pPr>
        <w:pStyle w:val="ListNumber"/>
        <w:numPr>
          <w:ilvl w:val="0"/>
          <w:numId w:val="0"/>
        </w:numPr>
      </w:pPr>
      <w:r>
        <w:t>The quality of being honest and having strong moral principles</w:t>
      </w:r>
      <w:r w:rsidR="00715BCB">
        <w:t>; moral uprightness</w:t>
      </w:r>
    </w:p>
    <w:p w14:paraId="5013697A" w14:textId="77777777" w:rsidR="002063EE" w:rsidRDefault="002063EE" w:rsidP="002063EE">
      <w:pPr>
        <w:pStyle w:val="ListNumber"/>
        <w:numPr>
          <w:ilvl w:val="0"/>
          <w:numId w:val="0"/>
        </w:numPr>
      </w:pPr>
    </w:p>
    <w:p w14:paraId="263F0264" w14:textId="205AC5F9" w:rsidR="00715BCB" w:rsidRPr="00715BCB" w:rsidRDefault="00715BCB" w:rsidP="002063EE">
      <w:pPr>
        <w:pStyle w:val="ListNumber"/>
        <w:numPr>
          <w:ilvl w:val="0"/>
          <w:numId w:val="0"/>
        </w:numPr>
        <w:rPr>
          <w:b/>
          <w:bCs/>
        </w:rPr>
      </w:pPr>
      <w:r w:rsidRPr="00715BCB">
        <w:rPr>
          <w:b/>
          <w:bCs/>
        </w:rPr>
        <w:t>Professionalism</w:t>
      </w:r>
    </w:p>
    <w:p w14:paraId="50CDCC1D" w14:textId="68B8493D" w:rsidR="00715BCB" w:rsidRDefault="00715BCB" w:rsidP="002063EE">
      <w:pPr>
        <w:pStyle w:val="ListNumber"/>
        <w:numPr>
          <w:ilvl w:val="0"/>
          <w:numId w:val="0"/>
        </w:numPr>
      </w:pPr>
      <w:r>
        <w:t>The competence and skill expected of a professional</w:t>
      </w:r>
    </w:p>
    <w:p w14:paraId="74DB5715" w14:textId="77777777" w:rsidR="00715BCB" w:rsidRDefault="00715BCB" w:rsidP="002063EE">
      <w:pPr>
        <w:pStyle w:val="ListNumber"/>
        <w:numPr>
          <w:ilvl w:val="0"/>
          <w:numId w:val="0"/>
        </w:numPr>
      </w:pPr>
    </w:p>
    <w:p w14:paraId="6A6871CA" w14:textId="6A4E4B83" w:rsidR="00715BCB" w:rsidRPr="00715BCB" w:rsidRDefault="00715BCB" w:rsidP="002063EE">
      <w:pPr>
        <w:pStyle w:val="ListNumber"/>
        <w:numPr>
          <w:ilvl w:val="0"/>
          <w:numId w:val="0"/>
        </w:numPr>
        <w:rPr>
          <w:b/>
          <w:bCs/>
        </w:rPr>
      </w:pPr>
      <w:r w:rsidRPr="00715BCB">
        <w:rPr>
          <w:b/>
          <w:bCs/>
        </w:rPr>
        <w:t>Respect</w:t>
      </w:r>
    </w:p>
    <w:p w14:paraId="212AAACF" w14:textId="05472D15" w:rsidR="00D55CBC" w:rsidRDefault="00715BCB" w:rsidP="00D55CBC">
      <w:r>
        <w:t>Due regards for feelings, wishes, rights or traditions of others</w:t>
      </w:r>
    </w:p>
    <w:p w14:paraId="7CE77DD2" w14:textId="04647494" w:rsidR="002063EE" w:rsidRDefault="00314343" w:rsidP="002063EE">
      <w:pPr>
        <w:pStyle w:val="Heading1"/>
      </w:pPr>
      <w:r>
        <w:lastRenderedPageBreak/>
        <w:t>Weatherly overview</w:t>
      </w:r>
    </w:p>
    <w:p w14:paraId="57D2CB16" w14:textId="77777777" w:rsidR="002063EE" w:rsidRDefault="002063EE" w:rsidP="002063EE"/>
    <w:p w14:paraId="4CC5F71D" w14:textId="32268F5C" w:rsidR="002063EE" w:rsidRPr="00314343" w:rsidRDefault="00314343" w:rsidP="002063EE">
      <w:pPr>
        <w:pStyle w:val="Heading2"/>
        <w:rPr>
          <w:rFonts w:asciiTheme="minorHAnsi" w:eastAsiaTheme="minorEastAsia" w:hAnsiTheme="minorHAnsi" w:cstheme="minorBidi"/>
          <w:szCs w:val="28"/>
        </w:rPr>
      </w:pPr>
      <w:bookmarkStart w:id="1" w:name="_Toc501113963"/>
      <w:bookmarkStart w:id="2" w:name="_Toc501116474"/>
      <w:r w:rsidRPr="00314343">
        <w:rPr>
          <w:rFonts w:asciiTheme="minorHAnsi" w:eastAsiaTheme="minorEastAsia" w:hAnsiTheme="minorHAnsi" w:cstheme="minorBidi"/>
          <w:szCs w:val="28"/>
        </w:rPr>
        <w:t>C</w:t>
      </w:r>
      <w:bookmarkEnd w:id="1"/>
      <w:bookmarkEnd w:id="2"/>
      <w:r w:rsidRPr="00314343">
        <w:rPr>
          <w:rFonts w:asciiTheme="minorHAnsi" w:eastAsiaTheme="minorEastAsia" w:hAnsiTheme="minorHAnsi" w:cstheme="minorBidi"/>
          <w:szCs w:val="28"/>
        </w:rPr>
        <w:t>ounty</w:t>
      </w:r>
    </w:p>
    <w:p w14:paraId="2D1C8D3D" w14:textId="3DBA43E9" w:rsidR="002063EE" w:rsidRPr="00DF1CFA" w:rsidRDefault="00314343" w:rsidP="00314343">
      <w:pPr>
        <w:pStyle w:val="ListBullet"/>
      </w:pPr>
      <w:r>
        <w:t>Carbon</w:t>
      </w:r>
    </w:p>
    <w:p w14:paraId="3B6319A1" w14:textId="0EADF3CB" w:rsidR="002063EE" w:rsidRDefault="00314343" w:rsidP="002063EE">
      <w:pPr>
        <w:pStyle w:val="Heading2"/>
      </w:pPr>
      <w:bookmarkStart w:id="3" w:name="_Toc501113964"/>
      <w:bookmarkStart w:id="4" w:name="_Toc501116475"/>
      <w:r>
        <w:t>P</w:t>
      </w:r>
      <w:bookmarkEnd w:id="3"/>
      <w:bookmarkEnd w:id="4"/>
      <w:r>
        <w:t>opulation</w:t>
      </w:r>
    </w:p>
    <w:p w14:paraId="4A3A7F1E" w14:textId="3188000E" w:rsidR="002063EE" w:rsidRDefault="00314343" w:rsidP="00314343">
      <w:pPr>
        <w:pStyle w:val="ListBullet"/>
      </w:pPr>
      <w:r>
        <w:t>Approximately 2,600 Residents</w:t>
      </w:r>
    </w:p>
    <w:p w14:paraId="075DF34A" w14:textId="122CCDEF" w:rsidR="00314343" w:rsidRDefault="00314343" w:rsidP="00314343">
      <w:pPr>
        <w:pStyle w:val="Heading2"/>
      </w:pPr>
      <w:r>
        <w:t>Map</w:t>
      </w:r>
    </w:p>
    <w:p w14:paraId="3A4AFFD3" w14:textId="7E149D62" w:rsidR="00314343" w:rsidRDefault="00314343" w:rsidP="00314343">
      <w:pPr>
        <w:pStyle w:val="ListBullet"/>
      </w:pPr>
      <w:r>
        <w:t>Weatherly is just 8 miles southeast of Hazleton</w:t>
      </w:r>
    </w:p>
    <w:p w14:paraId="69B6E3B8" w14:textId="2E4246BF" w:rsidR="00314343" w:rsidRDefault="00314343" w:rsidP="00314343">
      <w:pPr>
        <w:pStyle w:val="ListBullet"/>
      </w:pPr>
      <w:r>
        <w:t>12 miles northwest of Jim Thorpe</w:t>
      </w:r>
    </w:p>
    <w:p w14:paraId="17ABB216" w14:textId="47FBD690" w:rsidR="00314343" w:rsidRDefault="00314343" w:rsidP="00314343">
      <w:pPr>
        <w:pStyle w:val="ListBullet"/>
      </w:pPr>
      <w:r>
        <w:t>28 miles south of Wilkes-Barre</w:t>
      </w:r>
    </w:p>
    <w:p w14:paraId="3A38AF2A" w14:textId="66BB26DF" w:rsidR="00314343" w:rsidRDefault="00314343" w:rsidP="00314343">
      <w:pPr>
        <w:pStyle w:val="Heading2"/>
        <w:spacing w:before="500"/>
      </w:pPr>
      <w:r>
        <w:t>Police Department Allocations</w:t>
      </w:r>
    </w:p>
    <w:p w14:paraId="50D31DD0" w14:textId="5942BDC7" w:rsidR="00314343" w:rsidRDefault="00FF5980" w:rsidP="00FF5980">
      <w:pPr>
        <w:pStyle w:val="ListBullet"/>
      </w:pPr>
      <w:r>
        <w:t>6 Full-time Officers</w:t>
      </w:r>
    </w:p>
    <w:p w14:paraId="2DB36365" w14:textId="6C4EE992" w:rsidR="00FF5980" w:rsidRPr="005C2E0B" w:rsidRDefault="00EB093F" w:rsidP="00FF5980">
      <w:pPr>
        <w:pStyle w:val="ListBullet"/>
      </w:pPr>
      <w:r>
        <w:t>7</w:t>
      </w:r>
      <w:r w:rsidR="00FF5980">
        <w:t xml:space="preserve"> Part-time Officers</w:t>
      </w:r>
    </w:p>
    <w:p w14:paraId="701B5D1C" w14:textId="77777777" w:rsidR="00314343" w:rsidRDefault="00314343" w:rsidP="00314343">
      <w:pPr>
        <w:pStyle w:val="ListBullet"/>
        <w:numPr>
          <w:ilvl w:val="0"/>
          <w:numId w:val="0"/>
        </w:numPr>
        <w:ind w:left="360"/>
      </w:pPr>
    </w:p>
    <w:p w14:paraId="74203985" w14:textId="77777777" w:rsidR="00314343" w:rsidRDefault="00314343" w:rsidP="00314343">
      <w:pPr>
        <w:pStyle w:val="ListBullet"/>
        <w:numPr>
          <w:ilvl w:val="0"/>
          <w:numId w:val="0"/>
        </w:numPr>
        <w:ind w:left="360"/>
      </w:pPr>
    </w:p>
    <w:p w14:paraId="6FE2A757" w14:textId="77777777" w:rsidR="00314343" w:rsidRPr="00DF1CFA" w:rsidRDefault="00314343" w:rsidP="00314343">
      <w:pPr>
        <w:pStyle w:val="ListBullet"/>
        <w:numPr>
          <w:ilvl w:val="0"/>
          <w:numId w:val="0"/>
        </w:numPr>
        <w:ind w:left="360"/>
      </w:pPr>
    </w:p>
    <w:p w14:paraId="412B6D0D" w14:textId="50C835F4" w:rsidR="002063EE" w:rsidRDefault="00314343" w:rsidP="002063EE">
      <w:pPr>
        <w:pStyle w:val="Heading2"/>
      </w:pPr>
      <w:bookmarkStart w:id="5" w:name="_Toc501113965"/>
      <w:bookmarkStart w:id="6" w:name="_Toc501116476"/>
      <w:r>
        <w:t>H</w:t>
      </w:r>
      <w:bookmarkEnd w:id="5"/>
      <w:bookmarkEnd w:id="6"/>
      <w:r>
        <w:t>istory of the Borough</w:t>
      </w:r>
    </w:p>
    <w:p w14:paraId="1BB88317" w14:textId="5DF0E698" w:rsidR="007F2C6D" w:rsidRDefault="00314343" w:rsidP="00314343">
      <w:r>
        <w:t>Weatherly was founded in 1825 by</w:t>
      </w:r>
      <w:r w:rsidR="007F2C6D">
        <w:t xml:space="preserve"> Benjamin Romig through the purchase of a 400-acre piece of land. The Borough was then incorporated on October 8</w:t>
      </w:r>
      <w:r w:rsidR="007F2C6D" w:rsidRPr="007F2C6D">
        <w:rPr>
          <w:vertAlign w:val="superscript"/>
        </w:rPr>
        <w:t>th</w:t>
      </w:r>
      <w:r w:rsidR="007F2C6D">
        <w:t>, 1863. The Borough began as a</w:t>
      </w:r>
      <w:r w:rsidR="00F33FF4">
        <w:t xml:space="preserve"> haven for the</w:t>
      </w:r>
      <w:r w:rsidR="007F2C6D">
        <w:t xml:space="preserve"> timbering industry and proceeded to expand with the development of the railroad and transportation of coal.</w:t>
      </w:r>
    </w:p>
    <w:p w14:paraId="76B6A5AC" w14:textId="5D9677B3" w:rsidR="00F33FF4" w:rsidRDefault="00F33FF4" w:rsidP="00314343">
      <w:r>
        <w:t>The Borough is situated at an elevation of 1,100 feet in the Ridge and Valley Province of the Appalachian Mountains between Spring Mountain and Round Head Mountain to the north and Broad Mountain to the south.</w:t>
      </w:r>
      <w:r w:rsidR="005F4D52">
        <w:t xml:space="preserve"> Weatherly has a down-home, small town feel and remains a community of people that love their legacy, cherish the wholesome lifestyle and take in the beauty of the natural surroundings. </w:t>
      </w:r>
    </w:p>
    <w:p w14:paraId="306D2AB3" w14:textId="5E2710B3" w:rsidR="002063EE" w:rsidRDefault="00314343" w:rsidP="00314343">
      <w:r>
        <w:t xml:space="preserve"> </w:t>
      </w:r>
    </w:p>
    <w:p w14:paraId="670BE68C" w14:textId="77777777" w:rsidR="002063EE" w:rsidRDefault="002063EE" w:rsidP="002063EE"/>
    <w:p w14:paraId="5BE3A0A6" w14:textId="77777777" w:rsidR="002063EE" w:rsidRDefault="002063EE" w:rsidP="002063EE"/>
    <w:p w14:paraId="1E4C3F11" w14:textId="77777777" w:rsidR="00953378" w:rsidRDefault="00953378" w:rsidP="00953378">
      <w:pPr>
        <w:pStyle w:val="Heading1"/>
      </w:pPr>
      <w:r>
        <w:lastRenderedPageBreak/>
        <w:t>police department roster</w:t>
      </w:r>
    </w:p>
    <w:p w14:paraId="11018088" w14:textId="77777777" w:rsidR="00953378" w:rsidRDefault="00953378">
      <w:pPr>
        <w:spacing w:after="180" w:line="336" w:lineRule="auto"/>
        <w:contextualSpacing w:val="0"/>
      </w:pPr>
    </w:p>
    <w:tbl>
      <w:tblPr>
        <w:tblpPr w:leftFromText="180" w:rightFromText="180" w:vertAnchor="text" w:tblpY="294"/>
        <w:tblW w:w="10326" w:type="dxa"/>
        <w:tblLook w:val="0000" w:firstRow="0" w:lastRow="0" w:firstColumn="0" w:lastColumn="0" w:noHBand="0" w:noVBand="0"/>
      </w:tblPr>
      <w:tblGrid>
        <w:gridCol w:w="3442"/>
        <w:gridCol w:w="3442"/>
        <w:gridCol w:w="3442"/>
      </w:tblGrid>
      <w:tr w:rsidR="00953378" w14:paraId="2C5656E6" w14:textId="77777777" w:rsidTr="00A0068A">
        <w:trPr>
          <w:trHeight w:val="4050"/>
        </w:trPr>
        <w:tc>
          <w:tcPr>
            <w:tcW w:w="3442" w:type="dxa"/>
            <w:shd w:val="clear" w:color="auto" w:fill="262140" w:themeFill="text1"/>
            <w:vAlign w:val="center"/>
          </w:tcPr>
          <w:p w14:paraId="317550B4" w14:textId="77777777" w:rsidR="00953378" w:rsidRDefault="00953378" w:rsidP="00A0068A">
            <w:pPr>
              <w:pStyle w:val="Signature"/>
              <w:spacing w:before="0"/>
              <w:jc w:val="center"/>
            </w:pPr>
            <w:r w:rsidRPr="00AD0D55">
              <w:rPr>
                <w:noProof/>
                <w:color w:val="auto"/>
                <w:shd w:val="clear" w:color="auto" w:fill="FFFFFF" w:themeFill="background1"/>
              </w:rPr>
              <w:drawing>
                <wp:anchor distT="0" distB="0" distL="114300" distR="114300" simplePos="0" relativeHeight="251719680" behindDoc="1" locked="0" layoutInCell="1" allowOverlap="1" wp14:anchorId="07507685" wp14:editId="34DF924D">
                  <wp:simplePos x="0" y="0"/>
                  <wp:positionH relativeFrom="column">
                    <wp:posOffset>85725</wp:posOffset>
                  </wp:positionH>
                  <wp:positionV relativeFrom="paragraph">
                    <wp:posOffset>78105</wp:posOffset>
                  </wp:positionV>
                  <wp:extent cx="1885950" cy="2357438"/>
                  <wp:effectExtent l="0" t="0" r="0" b="5080"/>
                  <wp:wrapTight wrapText="bothSides">
                    <wp:wrapPolygon edited="0">
                      <wp:start x="0" y="0"/>
                      <wp:lineTo x="0" y="21472"/>
                      <wp:lineTo x="21382" y="21472"/>
                      <wp:lineTo x="21382" y="0"/>
                      <wp:lineTo x="0" y="0"/>
                    </wp:wrapPolygon>
                  </wp:wrapTight>
                  <wp:docPr id="597542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91582" name="Picture 976791582"/>
                          <pic:cNvPicPr/>
                        </pic:nvPicPr>
                        <pic:blipFill>
                          <a:blip r:embed="rId11"/>
                          <a:stretch>
                            <a:fillRect/>
                          </a:stretch>
                        </pic:blipFill>
                        <pic:spPr>
                          <a:xfrm>
                            <a:off x="0" y="0"/>
                            <a:ext cx="1885950" cy="2357438"/>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 xml:space="preserve"> Chief Brian </w:t>
            </w:r>
            <w:proofErr w:type="spellStart"/>
            <w:r>
              <w:rPr>
                <w:color w:val="FFFFFF" w:themeColor="background1"/>
              </w:rPr>
              <w:t>Markovchick</w:t>
            </w:r>
            <w:proofErr w:type="spellEnd"/>
          </w:p>
        </w:tc>
        <w:tc>
          <w:tcPr>
            <w:tcW w:w="3442" w:type="dxa"/>
            <w:shd w:val="clear" w:color="auto" w:fill="352E5A" w:themeFill="text1" w:themeFillTint="E6"/>
            <w:vAlign w:val="center"/>
          </w:tcPr>
          <w:p w14:paraId="7CA5C6C1" w14:textId="77777777" w:rsidR="00953378" w:rsidRDefault="00953378" w:rsidP="00A0068A">
            <w:pPr>
              <w:pStyle w:val="Signature"/>
              <w:spacing w:before="0"/>
              <w:jc w:val="center"/>
            </w:pPr>
            <w:r>
              <w:rPr>
                <w:noProof/>
              </w:rPr>
              <w:drawing>
                <wp:inline distT="0" distB="0" distL="0" distR="0" wp14:anchorId="7FFC6079" wp14:editId="100DED42">
                  <wp:extent cx="1048514" cy="1075946"/>
                  <wp:effectExtent l="0" t="0" r="0" b="0"/>
                  <wp:docPr id="2018062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66255" name="Picture 1674966255"/>
                          <pic:cNvPicPr/>
                        </pic:nvPicPr>
                        <pic:blipFill>
                          <a:blip r:embed="rId10"/>
                          <a:stretch>
                            <a:fillRect/>
                          </a:stretch>
                        </pic:blipFill>
                        <pic:spPr>
                          <a:xfrm>
                            <a:off x="0" y="0"/>
                            <a:ext cx="1048514" cy="1075946"/>
                          </a:xfrm>
                          <a:prstGeom prst="rect">
                            <a:avLst/>
                          </a:prstGeom>
                        </pic:spPr>
                      </pic:pic>
                    </a:graphicData>
                  </a:graphic>
                </wp:inline>
              </w:drawing>
            </w:r>
          </w:p>
        </w:tc>
        <w:tc>
          <w:tcPr>
            <w:tcW w:w="3442" w:type="dxa"/>
            <w:shd w:val="clear" w:color="auto" w:fill="262140" w:themeFill="text1"/>
            <w:vAlign w:val="center"/>
          </w:tcPr>
          <w:p w14:paraId="7EC6D13F" w14:textId="77777777" w:rsidR="00953378" w:rsidRPr="00AD0D55" w:rsidRDefault="00953378" w:rsidP="00A0068A">
            <w:pPr>
              <w:pStyle w:val="Signature"/>
              <w:spacing w:before="0"/>
              <w:jc w:val="center"/>
              <w:rPr>
                <w:color w:val="FFFFFF" w:themeColor="background1"/>
              </w:rPr>
            </w:pPr>
            <w:r w:rsidRPr="00AD0D55">
              <w:rPr>
                <w:noProof/>
                <w:color w:val="FFFFFF" w:themeColor="background1"/>
              </w:rPr>
              <w:drawing>
                <wp:anchor distT="0" distB="0" distL="114300" distR="114300" simplePos="0" relativeHeight="251720704" behindDoc="1" locked="0" layoutInCell="1" allowOverlap="1" wp14:anchorId="0153B4A7" wp14:editId="03461C93">
                  <wp:simplePos x="0" y="0"/>
                  <wp:positionH relativeFrom="column">
                    <wp:posOffset>101600</wp:posOffset>
                  </wp:positionH>
                  <wp:positionV relativeFrom="page">
                    <wp:posOffset>95250</wp:posOffset>
                  </wp:positionV>
                  <wp:extent cx="1824990" cy="2381250"/>
                  <wp:effectExtent l="0" t="0" r="3810" b="0"/>
                  <wp:wrapTight wrapText="bothSides">
                    <wp:wrapPolygon edited="0">
                      <wp:start x="0" y="0"/>
                      <wp:lineTo x="0" y="21427"/>
                      <wp:lineTo x="21420" y="21427"/>
                      <wp:lineTo x="21420" y="0"/>
                      <wp:lineTo x="0" y="0"/>
                    </wp:wrapPolygon>
                  </wp:wrapTight>
                  <wp:docPr id="231213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63700" name="Picture 1059163700"/>
                          <pic:cNvPicPr/>
                        </pic:nvPicPr>
                        <pic:blipFill>
                          <a:blip r:embed="rId13"/>
                          <a:stretch>
                            <a:fillRect/>
                          </a:stretch>
                        </pic:blipFill>
                        <pic:spPr>
                          <a:xfrm>
                            <a:off x="0" y="0"/>
                            <a:ext cx="1824990" cy="238125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Sergeant</w:t>
            </w:r>
            <w:r w:rsidRPr="00AD0D55">
              <w:rPr>
                <w:color w:val="FFFFFF" w:themeColor="background1"/>
              </w:rPr>
              <w:t xml:space="preserve"> Michael Bogart</w:t>
            </w:r>
          </w:p>
        </w:tc>
      </w:tr>
    </w:tbl>
    <w:p w14:paraId="54B03595" w14:textId="77777777" w:rsidR="00953378" w:rsidRDefault="00953378">
      <w:pPr>
        <w:spacing w:after="180" w:line="336" w:lineRule="auto"/>
        <w:contextualSpacing w:val="0"/>
      </w:pPr>
    </w:p>
    <w:p w14:paraId="56F7E4B8" w14:textId="77777777" w:rsidR="00953378" w:rsidRDefault="00953378">
      <w:pPr>
        <w:spacing w:after="180" w:line="336" w:lineRule="auto"/>
        <w:contextualSpacing w:val="0"/>
      </w:pPr>
    </w:p>
    <w:p w14:paraId="62682909" w14:textId="77777777" w:rsidR="00953378" w:rsidRDefault="00953378">
      <w:pPr>
        <w:spacing w:after="180" w:line="336" w:lineRule="auto"/>
        <w:contextualSpacing w:val="0"/>
      </w:pPr>
    </w:p>
    <w:tbl>
      <w:tblPr>
        <w:tblpPr w:leftFromText="180" w:rightFromText="180" w:vertAnchor="text" w:tblpY="294"/>
        <w:tblW w:w="10326" w:type="dxa"/>
        <w:tblLook w:val="0000" w:firstRow="0" w:lastRow="0" w:firstColumn="0" w:lastColumn="0" w:noHBand="0" w:noVBand="0"/>
      </w:tblPr>
      <w:tblGrid>
        <w:gridCol w:w="3442"/>
        <w:gridCol w:w="3442"/>
        <w:gridCol w:w="3442"/>
      </w:tblGrid>
      <w:tr w:rsidR="00953378" w14:paraId="4BA48434" w14:textId="77777777" w:rsidTr="00A0068A">
        <w:trPr>
          <w:trHeight w:val="4050"/>
        </w:trPr>
        <w:tc>
          <w:tcPr>
            <w:tcW w:w="3442" w:type="dxa"/>
            <w:shd w:val="clear" w:color="auto" w:fill="262140" w:themeFill="text1"/>
            <w:vAlign w:val="center"/>
          </w:tcPr>
          <w:p w14:paraId="56C600DA" w14:textId="77777777" w:rsidR="00953378" w:rsidRDefault="00953378" w:rsidP="00A0068A">
            <w:pPr>
              <w:pStyle w:val="Signature"/>
              <w:spacing w:before="0"/>
            </w:pPr>
            <w:r w:rsidRPr="00AD0D55">
              <w:rPr>
                <w:noProof/>
                <w:color w:val="auto"/>
                <w:shd w:val="clear" w:color="auto" w:fill="FFFFFF" w:themeFill="background1"/>
              </w:rPr>
              <w:drawing>
                <wp:anchor distT="0" distB="0" distL="114300" distR="114300" simplePos="0" relativeHeight="251722752" behindDoc="1" locked="0" layoutInCell="1" allowOverlap="1" wp14:anchorId="0170A4DF" wp14:editId="5971BAA7">
                  <wp:simplePos x="0" y="0"/>
                  <wp:positionH relativeFrom="column">
                    <wp:posOffset>190500</wp:posOffset>
                  </wp:positionH>
                  <wp:positionV relativeFrom="page">
                    <wp:posOffset>104775</wp:posOffset>
                  </wp:positionV>
                  <wp:extent cx="1743075" cy="2209800"/>
                  <wp:effectExtent l="0" t="0" r="9525" b="0"/>
                  <wp:wrapTight wrapText="bothSides">
                    <wp:wrapPolygon edited="0">
                      <wp:start x="0" y="0"/>
                      <wp:lineTo x="0" y="21414"/>
                      <wp:lineTo x="21482" y="21414"/>
                      <wp:lineTo x="21482" y="0"/>
                      <wp:lineTo x="0" y="0"/>
                    </wp:wrapPolygon>
                  </wp:wrapTight>
                  <wp:docPr id="1122614991" name="Picture 112261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97700" name="Picture 1075997700"/>
                          <pic:cNvPicPr/>
                        </pic:nvPicPr>
                        <pic:blipFill>
                          <a:blip r:embed="rId14"/>
                          <a:stretch>
                            <a:fillRect/>
                          </a:stretch>
                        </pic:blipFill>
                        <pic:spPr>
                          <a:xfrm>
                            <a:off x="0" y="0"/>
                            <a:ext cx="1743075" cy="22098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 xml:space="preserve">      Officer Edward Kubert</w:t>
            </w:r>
          </w:p>
        </w:tc>
        <w:tc>
          <w:tcPr>
            <w:tcW w:w="3442" w:type="dxa"/>
            <w:shd w:val="clear" w:color="auto" w:fill="352E5A" w:themeFill="text1" w:themeFillTint="E6"/>
            <w:vAlign w:val="center"/>
          </w:tcPr>
          <w:p w14:paraId="051B821E" w14:textId="77777777" w:rsidR="00953378" w:rsidRPr="00F051CC" w:rsidRDefault="00953378" w:rsidP="00A0068A">
            <w:pPr>
              <w:pStyle w:val="Signature"/>
              <w:spacing w:before="0"/>
              <w:rPr>
                <w:color w:val="FFFFFF" w:themeColor="background1"/>
              </w:rPr>
            </w:pPr>
            <w:r w:rsidRPr="00162C99">
              <w:rPr>
                <w:noProof/>
                <w:color w:val="FFFFFF" w:themeColor="background1"/>
              </w:rPr>
              <w:drawing>
                <wp:anchor distT="0" distB="0" distL="114300" distR="114300" simplePos="0" relativeHeight="251724800" behindDoc="1" locked="0" layoutInCell="1" allowOverlap="1" wp14:anchorId="7B1288FC" wp14:editId="6BBFC484">
                  <wp:simplePos x="0" y="0"/>
                  <wp:positionH relativeFrom="column">
                    <wp:posOffset>81280</wp:posOffset>
                  </wp:positionH>
                  <wp:positionV relativeFrom="paragraph">
                    <wp:posOffset>106680</wp:posOffset>
                  </wp:positionV>
                  <wp:extent cx="1895475" cy="2233295"/>
                  <wp:effectExtent l="0" t="0" r="9525" b="0"/>
                  <wp:wrapTight wrapText="bothSides">
                    <wp:wrapPolygon edited="0">
                      <wp:start x="0" y="0"/>
                      <wp:lineTo x="0" y="21373"/>
                      <wp:lineTo x="21491" y="21373"/>
                      <wp:lineTo x="21491" y="0"/>
                      <wp:lineTo x="0" y="0"/>
                    </wp:wrapPolygon>
                  </wp:wrapTight>
                  <wp:docPr id="681471557" name="Picture 68147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52337" name="Picture 437152337"/>
                          <pic:cNvPicPr/>
                        </pic:nvPicPr>
                        <pic:blipFill>
                          <a:blip r:embed="rId15"/>
                          <a:stretch>
                            <a:fillRect/>
                          </a:stretch>
                        </pic:blipFill>
                        <pic:spPr>
                          <a:xfrm>
                            <a:off x="0" y="0"/>
                            <a:ext cx="1895475" cy="223329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 xml:space="preserve">        Officer Joshua Silfee       </w:t>
            </w:r>
          </w:p>
        </w:tc>
        <w:tc>
          <w:tcPr>
            <w:tcW w:w="3442" w:type="dxa"/>
            <w:shd w:val="clear" w:color="auto" w:fill="262140" w:themeFill="text1"/>
            <w:vAlign w:val="center"/>
          </w:tcPr>
          <w:p w14:paraId="0B5B60FD" w14:textId="77777777" w:rsidR="00953378" w:rsidRPr="00AD0D55" w:rsidRDefault="00953378" w:rsidP="00A0068A">
            <w:pPr>
              <w:pStyle w:val="Signature"/>
              <w:spacing w:before="0"/>
              <w:jc w:val="center"/>
              <w:rPr>
                <w:color w:val="FFFFFF" w:themeColor="background1"/>
              </w:rPr>
            </w:pPr>
            <w:r w:rsidRPr="00AD0D55">
              <w:rPr>
                <w:noProof/>
                <w:color w:val="FFFFFF" w:themeColor="background1"/>
              </w:rPr>
              <w:drawing>
                <wp:anchor distT="0" distB="0" distL="114300" distR="114300" simplePos="0" relativeHeight="251723776" behindDoc="1" locked="0" layoutInCell="1" allowOverlap="1" wp14:anchorId="4B14526E" wp14:editId="65AB2E1C">
                  <wp:simplePos x="0" y="0"/>
                  <wp:positionH relativeFrom="column">
                    <wp:posOffset>100965</wp:posOffset>
                  </wp:positionH>
                  <wp:positionV relativeFrom="page">
                    <wp:posOffset>95250</wp:posOffset>
                  </wp:positionV>
                  <wp:extent cx="1800225" cy="2238375"/>
                  <wp:effectExtent l="0" t="0" r="9525" b="9525"/>
                  <wp:wrapTight wrapText="bothSides">
                    <wp:wrapPolygon edited="0">
                      <wp:start x="0" y="0"/>
                      <wp:lineTo x="0" y="21508"/>
                      <wp:lineTo x="21486" y="21508"/>
                      <wp:lineTo x="21486" y="0"/>
                      <wp:lineTo x="0" y="0"/>
                    </wp:wrapPolygon>
                  </wp:wrapTight>
                  <wp:docPr id="165754711" name="Picture 16575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9666" name="Picture 139249666"/>
                          <pic:cNvPicPr/>
                        </pic:nvPicPr>
                        <pic:blipFill>
                          <a:blip r:embed="rId16"/>
                          <a:stretch>
                            <a:fillRect/>
                          </a:stretch>
                        </pic:blipFill>
                        <pic:spPr>
                          <a:xfrm>
                            <a:off x="0" y="0"/>
                            <a:ext cx="1800225" cy="223837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Officer Michael Eyer</w:t>
            </w:r>
          </w:p>
        </w:tc>
      </w:tr>
    </w:tbl>
    <w:p w14:paraId="4696DF77" w14:textId="7F0E4B35" w:rsidR="002063EE" w:rsidRDefault="002063EE">
      <w:pPr>
        <w:spacing w:after="180" w:line="336" w:lineRule="auto"/>
        <w:contextualSpacing w:val="0"/>
      </w:pPr>
      <w:r>
        <w:br w:type="page"/>
      </w:r>
    </w:p>
    <w:p w14:paraId="2507A5EF" w14:textId="4B9E0101" w:rsidR="002063EE" w:rsidRDefault="005F4D52" w:rsidP="002063EE">
      <w:pPr>
        <w:pStyle w:val="Heading1"/>
      </w:pPr>
      <w:r>
        <w:lastRenderedPageBreak/>
        <w:t>police department roster</w:t>
      </w:r>
    </w:p>
    <w:p w14:paraId="3175832A" w14:textId="77777777" w:rsidR="002063EE" w:rsidRDefault="002063EE" w:rsidP="002063EE"/>
    <w:p w14:paraId="3D56E1CE" w14:textId="77777777" w:rsidR="007D602F" w:rsidRDefault="007D602F" w:rsidP="002063EE"/>
    <w:tbl>
      <w:tblPr>
        <w:tblpPr w:leftFromText="180" w:rightFromText="180" w:vertAnchor="text" w:tblpY="294"/>
        <w:tblW w:w="10326" w:type="dxa"/>
        <w:tblLook w:val="0000" w:firstRow="0" w:lastRow="0" w:firstColumn="0" w:lastColumn="0" w:noHBand="0" w:noVBand="0"/>
      </w:tblPr>
      <w:tblGrid>
        <w:gridCol w:w="3442"/>
        <w:gridCol w:w="3442"/>
        <w:gridCol w:w="3442"/>
      </w:tblGrid>
      <w:tr w:rsidR="007D602F" w14:paraId="13770342" w14:textId="77777777" w:rsidTr="00A0068A">
        <w:trPr>
          <w:trHeight w:val="4050"/>
        </w:trPr>
        <w:tc>
          <w:tcPr>
            <w:tcW w:w="3442" w:type="dxa"/>
            <w:shd w:val="clear" w:color="auto" w:fill="262140" w:themeFill="text1"/>
            <w:vAlign w:val="center"/>
          </w:tcPr>
          <w:p w14:paraId="1402BF9F" w14:textId="77777777" w:rsidR="007D602F" w:rsidRDefault="007D602F" w:rsidP="00A0068A">
            <w:pPr>
              <w:pStyle w:val="Signature"/>
              <w:spacing w:before="0"/>
            </w:pPr>
            <w:r w:rsidRPr="00AD0D55">
              <w:rPr>
                <w:noProof/>
                <w:color w:val="auto"/>
                <w:shd w:val="clear" w:color="auto" w:fill="FFFFFF" w:themeFill="background1"/>
              </w:rPr>
              <w:drawing>
                <wp:anchor distT="0" distB="0" distL="114300" distR="114300" simplePos="0" relativeHeight="251726848" behindDoc="1" locked="0" layoutInCell="1" allowOverlap="1" wp14:anchorId="57C4AB74" wp14:editId="2EF26EFD">
                  <wp:simplePos x="0" y="0"/>
                  <wp:positionH relativeFrom="column">
                    <wp:posOffset>190500</wp:posOffset>
                  </wp:positionH>
                  <wp:positionV relativeFrom="page">
                    <wp:posOffset>143510</wp:posOffset>
                  </wp:positionV>
                  <wp:extent cx="1704975" cy="2131060"/>
                  <wp:effectExtent l="0" t="0" r="9525" b="2540"/>
                  <wp:wrapTight wrapText="bothSides">
                    <wp:wrapPolygon edited="0">
                      <wp:start x="0" y="0"/>
                      <wp:lineTo x="0" y="21433"/>
                      <wp:lineTo x="21479" y="21433"/>
                      <wp:lineTo x="21479" y="0"/>
                      <wp:lineTo x="0" y="0"/>
                    </wp:wrapPolygon>
                  </wp:wrapTight>
                  <wp:docPr id="680497641" name="Picture 68049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07887" name="Picture 1145907887"/>
                          <pic:cNvPicPr/>
                        </pic:nvPicPr>
                        <pic:blipFill>
                          <a:blip r:embed="rId17"/>
                          <a:stretch>
                            <a:fillRect/>
                          </a:stretch>
                        </pic:blipFill>
                        <pic:spPr>
                          <a:xfrm>
                            <a:off x="0" y="0"/>
                            <a:ext cx="1704975" cy="213106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 xml:space="preserve">       Officer Ashley Harris</w:t>
            </w:r>
          </w:p>
        </w:tc>
        <w:tc>
          <w:tcPr>
            <w:tcW w:w="3442" w:type="dxa"/>
            <w:shd w:val="clear" w:color="auto" w:fill="352E5A" w:themeFill="text1" w:themeFillTint="E6"/>
            <w:vAlign w:val="center"/>
          </w:tcPr>
          <w:p w14:paraId="487DEBF6" w14:textId="77777777" w:rsidR="007D602F" w:rsidRPr="00F051CC" w:rsidRDefault="007D602F" w:rsidP="00A0068A">
            <w:pPr>
              <w:pStyle w:val="Signature"/>
              <w:spacing w:before="0"/>
              <w:rPr>
                <w:color w:val="FFFFFF" w:themeColor="background1"/>
              </w:rPr>
            </w:pPr>
            <w:r w:rsidRPr="00162C99">
              <w:rPr>
                <w:noProof/>
                <w:color w:val="FFFFFF" w:themeColor="background1"/>
              </w:rPr>
              <w:drawing>
                <wp:anchor distT="0" distB="0" distL="114300" distR="114300" simplePos="0" relativeHeight="251728896" behindDoc="1" locked="0" layoutInCell="1" allowOverlap="1" wp14:anchorId="25989E54" wp14:editId="6AFEBBC1">
                  <wp:simplePos x="0" y="0"/>
                  <wp:positionH relativeFrom="column">
                    <wp:posOffset>139700</wp:posOffset>
                  </wp:positionH>
                  <wp:positionV relativeFrom="page">
                    <wp:posOffset>104775</wp:posOffset>
                  </wp:positionV>
                  <wp:extent cx="1786255" cy="2233295"/>
                  <wp:effectExtent l="0" t="0" r="4445" b="0"/>
                  <wp:wrapTight wrapText="bothSides">
                    <wp:wrapPolygon edited="0">
                      <wp:start x="0" y="0"/>
                      <wp:lineTo x="0" y="21373"/>
                      <wp:lineTo x="21423" y="21373"/>
                      <wp:lineTo x="21423" y="0"/>
                      <wp:lineTo x="0" y="0"/>
                    </wp:wrapPolygon>
                  </wp:wrapTight>
                  <wp:docPr id="1051167519" name="Picture 105116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00871" name="Picture 761700871"/>
                          <pic:cNvPicPr/>
                        </pic:nvPicPr>
                        <pic:blipFill>
                          <a:blip r:embed="rId18"/>
                          <a:stretch>
                            <a:fillRect/>
                          </a:stretch>
                        </pic:blipFill>
                        <pic:spPr>
                          <a:xfrm>
                            <a:off x="0" y="0"/>
                            <a:ext cx="1786255" cy="223329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 xml:space="preserve">        Officer Sofia Hantz      </w:t>
            </w:r>
          </w:p>
        </w:tc>
        <w:tc>
          <w:tcPr>
            <w:tcW w:w="3442" w:type="dxa"/>
            <w:shd w:val="clear" w:color="auto" w:fill="262140" w:themeFill="text1"/>
            <w:vAlign w:val="center"/>
          </w:tcPr>
          <w:p w14:paraId="21D214DC" w14:textId="77777777" w:rsidR="007D602F" w:rsidRPr="00AD0D55" w:rsidRDefault="007D602F" w:rsidP="00A0068A">
            <w:pPr>
              <w:pStyle w:val="Signature"/>
              <w:spacing w:before="0"/>
              <w:jc w:val="center"/>
              <w:rPr>
                <w:color w:val="FFFFFF" w:themeColor="background1"/>
              </w:rPr>
            </w:pPr>
            <w:r w:rsidRPr="00AD0D55">
              <w:rPr>
                <w:noProof/>
                <w:color w:val="FFFFFF" w:themeColor="background1"/>
              </w:rPr>
              <w:drawing>
                <wp:anchor distT="0" distB="0" distL="114300" distR="114300" simplePos="0" relativeHeight="251727872" behindDoc="1" locked="0" layoutInCell="1" allowOverlap="1" wp14:anchorId="4975C0A4" wp14:editId="456C3236">
                  <wp:simplePos x="0" y="0"/>
                  <wp:positionH relativeFrom="column">
                    <wp:posOffset>109220</wp:posOffset>
                  </wp:positionH>
                  <wp:positionV relativeFrom="page">
                    <wp:posOffset>95250</wp:posOffset>
                  </wp:positionV>
                  <wp:extent cx="1790700" cy="2238375"/>
                  <wp:effectExtent l="0" t="0" r="0" b="9525"/>
                  <wp:wrapTight wrapText="bothSides">
                    <wp:wrapPolygon edited="0">
                      <wp:start x="0" y="0"/>
                      <wp:lineTo x="0" y="21508"/>
                      <wp:lineTo x="21370" y="21508"/>
                      <wp:lineTo x="21370" y="0"/>
                      <wp:lineTo x="0" y="0"/>
                    </wp:wrapPolygon>
                  </wp:wrapTight>
                  <wp:docPr id="1975983273" name="Picture 197598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44495" name="Picture 1549244495"/>
                          <pic:cNvPicPr/>
                        </pic:nvPicPr>
                        <pic:blipFill>
                          <a:blip r:embed="rId19"/>
                          <a:stretch>
                            <a:fillRect/>
                          </a:stretch>
                        </pic:blipFill>
                        <pic:spPr>
                          <a:xfrm>
                            <a:off x="0" y="0"/>
                            <a:ext cx="1790700" cy="223837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Officer Jonathan Yaskiewicz</w:t>
            </w:r>
          </w:p>
        </w:tc>
      </w:tr>
    </w:tbl>
    <w:p w14:paraId="2538EDAD" w14:textId="77777777" w:rsidR="007D602F" w:rsidRPr="002063EE" w:rsidRDefault="007D602F" w:rsidP="002063EE"/>
    <w:p w14:paraId="18FD051B" w14:textId="771DD2B8" w:rsidR="002063EE" w:rsidRDefault="002063EE" w:rsidP="002063EE"/>
    <w:p w14:paraId="047F6F0A" w14:textId="77777777" w:rsidR="007D602F" w:rsidRDefault="007D602F" w:rsidP="002063EE"/>
    <w:tbl>
      <w:tblPr>
        <w:tblpPr w:leftFromText="180" w:rightFromText="180" w:vertAnchor="text" w:tblpY="294"/>
        <w:tblW w:w="10326" w:type="dxa"/>
        <w:tblLook w:val="0000" w:firstRow="0" w:lastRow="0" w:firstColumn="0" w:lastColumn="0" w:noHBand="0" w:noVBand="0"/>
      </w:tblPr>
      <w:tblGrid>
        <w:gridCol w:w="3442"/>
        <w:gridCol w:w="3442"/>
        <w:gridCol w:w="3442"/>
      </w:tblGrid>
      <w:tr w:rsidR="007D602F" w14:paraId="551C1332" w14:textId="77777777" w:rsidTr="00A0068A">
        <w:trPr>
          <w:trHeight w:val="4050"/>
        </w:trPr>
        <w:tc>
          <w:tcPr>
            <w:tcW w:w="3442" w:type="dxa"/>
            <w:shd w:val="clear" w:color="auto" w:fill="262140" w:themeFill="text1"/>
            <w:vAlign w:val="center"/>
          </w:tcPr>
          <w:p w14:paraId="4803EB3D" w14:textId="77777777" w:rsidR="007D602F" w:rsidRDefault="007D602F" w:rsidP="00A0068A">
            <w:pPr>
              <w:pStyle w:val="Signature"/>
              <w:spacing w:before="0"/>
            </w:pPr>
            <w:r w:rsidRPr="00AD0D55">
              <w:rPr>
                <w:noProof/>
                <w:color w:val="auto"/>
                <w:shd w:val="clear" w:color="auto" w:fill="FFFFFF" w:themeFill="background1"/>
              </w:rPr>
              <w:drawing>
                <wp:anchor distT="0" distB="0" distL="114300" distR="114300" simplePos="0" relativeHeight="251730944" behindDoc="1" locked="0" layoutInCell="1" allowOverlap="1" wp14:anchorId="311949B8" wp14:editId="322DE88B">
                  <wp:simplePos x="0" y="0"/>
                  <wp:positionH relativeFrom="column">
                    <wp:posOffset>190500</wp:posOffset>
                  </wp:positionH>
                  <wp:positionV relativeFrom="page">
                    <wp:posOffset>142875</wp:posOffset>
                  </wp:positionV>
                  <wp:extent cx="1704340" cy="2131060"/>
                  <wp:effectExtent l="0" t="0" r="0" b="2540"/>
                  <wp:wrapTight wrapText="bothSides">
                    <wp:wrapPolygon edited="0">
                      <wp:start x="0" y="0"/>
                      <wp:lineTo x="0" y="21433"/>
                      <wp:lineTo x="21246" y="21433"/>
                      <wp:lineTo x="21246" y="0"/>
                      <wp:lineTo x="0" y="0"/>
                    </wp:wrapPolygon>
                  </wp:wrapTight>
                  <wp:docPr id="1122287979" name="Picture 112228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18543" name="Picture 988018543"/>
                          <pic:cNvPicPr/>
                        </pic:nvPicPr>
                        <pic:blipFill>
                          <a:blip r:embed="rId20"/>
                          <a:stretch>
                            <a:fillRect/>
                          </a:stretch>
                        </pic:blipFill>
                        <pic:spPr>
                          <a:xfrm>
                            <a:off x="0" y="0"/>
                            <a:ext cx="1704340" cy="213106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 xml:space="preserve">    Officer Christopher Belles</w:t>
            </w:r>
          </w:p>
        </w:tc>
        <w:tc>
          <w:tcPr>
            <w:tcW w:w="3442" w:type="dxa"/>
            <w:shd w:val="clear" w:color="auto" w:fill="352E5A" w:themeFill="text1" w:themeFillTint="E6"/>
            <w:vAlign w:val="center"/>
          </w:tcPr>
          <w:p w14:paraId="59644C10" w14:textId="77777777" w:rsidR="007D602F" w:rsidRDefault="007D602F" w:rsidP="00A0068A">
            <w:pPr>
              <w:pStyle w:val="Signature"/>
              <w:spacing w:before="0"/>
              <w:rPr>
                <w:color w:val="FFFFFF" w:themeColor="background1"/>
              </w:rPr>
            </w:pPr>
            <w:r>
              <w:rPr>
                <w:color w:val="FFFFFF" w:themeColor="background1"/>
              </w:rPr>
              <w:t xml:space="preserve"> </w:t>
            </w:r>
          </w:p>
          <w:p w14:paraId="77C6F7E5" w14:textId="77777777" w:rsidR="007D602F" w:rsidRDefault="007D602F" w:rsidP="00A0068A">
            <w:pPr>
              <w:pStyle w:val="Signature"/>
              <w:spacing w:before="0"/>
              <w:rPr>
                <w:color w:val="FFFFFF" w:themeColor="background1"/>
              </w:rPr>
            </w:pPr>
          </w:p>
          <w:p w14:paraId="27211696" w14:textId="77777777" w:rsidR="007D602F" w:rsidRDefault="007D602F" w:rsidP="00A0068A">
            <w:pPr>
              <w:pStyle w:val="Signature"/>
              <w:spacing w:before="0"/>
              <w:rPr>
                <w:color w:val="FFFFFF" w:themeColor="background1"/>
              </w:rPr>
            </w:pPr>
          </w:p>
          <w:p w14:paraId="3B6C3EDA" w14:textId="77777777" w:rsidR="007D602F" w:rsidRDefault="007D602F" w:rsidP="00A0068A">
            <w:pPr>
              <w:pStyle w:val="Signature"/>
              <w:spacing w:before="0"/>
              <w:rPr>
                <w:color w:val="FFFFFF" w:themeColor="background1"/>
              </w:rPr>
            </w:pPr>
            <w:r w:rsidRPr="00162C99">
              <w:rPr>
                <w:noProof/>
                <w:color w:val="FFFFFF" w:themeColor="background1"/>
              </w:rPr>
              <w:drawing>
                <wp:anchor distT="0" distB="0" distL="114300" distR="114300" simplePos="0" relativeHeight="251732992" behindDoc="1" locked="0" layoutInCell="1" allowOverlap="1" wp14:anchorId="263EE807" wp14:editId="56580B9D">
                  <wp:simplePos x="0" y="0"/>
                  <wp:positionH relativeFrom="column">
                    <wp:posOffset>381000</wp:posOffset>
                  </wp:positionH>
                  <wp:positionV relativeFrom="paragraph">
                    <wp:posOffset>34925</wp:posOffset>
                  </wp:positionV>
                  <wp:extent cx="1085850" cy="1112520"/>
                  <wp:effectExtent l="0" t="0" r="0" b="0"/>
                  <wp:wrapTight wrapText="bothSides">
                    <wp:wrapPolygon edited="0">
                      <wp:start x="6063" y="0"/>
                      <wp:lineTo x="1895" y="1110"/>
                      <wp:lineTo x="0" y="2959"/>
                      <wp:lineTo x="0" y="5918"/>
                      <wp:lineTo x="1137" y="11836"/>
                      <wp:lineTo x="2653" y="17753"/>
                      <wp:lineTo x="4168" y="21082"/>
                      <wp:lineTo x="16674" y="21082"/>
                      <wp:lineTo x="17053" y="20712"/>
                      <wp:lineTo x="18189" y="17753"/>
                      <wp:lineTo x="21221" y="5918"/>
                      <wp:lineTo x="21221" y="3329"/>
                      <wp:lineTo x="18568" y="740"/>
                      <wp:lineTo x="14779" y="0"/>
                      <wp:lineTo x="6063" y="0"/>
                    </wp:wrapPolygon>
                  </wp:wrapTight>
                  <wp:docPr id="1558703874" name="Picture 155870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71920" name="Picture 277871920"/>
                          <pic:cNvPicPr/>
                        </pic:nvPicPr>
                        <pic:blipFill>
                          <a:blip r:embed="rId10"/>
                          <a:stretch>
                            <a:fillRect/>
                          </a:stretch>
                        </pic:blipFill>
                        <pic:spPr>
                          <a:xfrm>
                            <a:off x="0" y="0"/>
                            <a:ext cx="1085850" cy="1112520"/>
                          </a:xfrm>
                          <a:prstGeom prst="rect">
                            <a:avLst/>
                          </a:prstGeom>
                        </pic:spPr>
                      </pic:pic>
                    </a:graphicData>
                  </a:graphic>
                  <wp14:sizeRelH relativeFrom="margin">
                    <wp14:pctWidth>0</wp14:pctWidth>
                  </wp14:sizeRelH>
                  <wp14:sizeRelV relativeFrom="margin">
                    <wp14:pctHeight>0</wp14:pctHeight>
                  </wp14:sizeRelV>
                </wp:anchor>
              </w:drawing>
            </w:r>
          </w:p>
          <w:p w14:paraId="42B3FA2D" w14:textId="77777777" w:rsidR="007D602F" w:rsidRDefault="007D602F" w:rsidP="00A0068A">
            <w:pPr>
              <w:pStyle w:val="Signature"/>
              <w:spacing w:before="0"/>
              <w:rPr>
                <w:color w:val="FFFFFF" w:themeColor="background1"/>
              </w:rPr>
            </w:pPr>
          </w:p>
          <w:p w14:paraId="0D91670B" w14:textId="77777777" w:rsidR="007D602F" w:rsidRDefault="007D602F" w:rsidP="00A0068A">
            <w:pPr>
              <w:pStyle w:val="Signature"/>
              <w:spacing w:before="0"/>
              <w:rPr>
                <w:color w:val="FFFFFF" w:themeColor="background1"/>
              </w:rPr>
            </w:pPr>
          </w:p>
          <w:p w14:paraId="1E2ACA8B" w14:textId="77777777" w:rsidR="007D602F" w:rsidRDefault="007D602F" w:rsidP="00A0068A">
            <w:pPr>
              <w:pStyle w:val="Signature"/>
              <w:spacing w:before="0"/>
              <w:rPr>
                <w:color w:val="FFFFFF" w:themeColor="background1"/>
              </w:rPr>
            </w:pPr>
          </w:p>
          <w:p w14:paraId="6AA8FD27" w14:textId="77777777" w:rsidR="007D602F" w:rsidRDefault="007D602F" w:rsidP="00A0068A">
            <w:pPr>
              <w:pStyle w:val="Signature"/>
              <w:spacing w:before="0"/>
              <w:rPr>
                <w:color w:val="FFFFFF" w:themeColor="background1"/>
              </w:rPr>
            </w:pPr>
          </w:p>
          <w:p w14:paraId="7004A605" w14:textId="77777777" w:rsidR="007D602F" w:rsidRDefault="007D602F" w:rsidP="00A0068A">
            <w:pPr>
              <w:pStyle w:val="Signature"/>
              <w:spacing w:before="0"/>
              <w:rPr>
                <w:color w:val="FFFFFF" w:themeColor="background1"/>
              </w:rPr>
            </w:pPr>
          </w:p>
          <w:p w14:paraId="7D61FA62" w14:textId="77777777" w:rsidR="007D602F" w:rsidRDefault="007D602F" w:rsidP="00A0068A">
            <w:pPr>
              <w:pStyle w:val="Signature"/>
              <w:spacing w:before="0"/>
              <w:rPr>
                <w:color w:val="FFFFFF" w:themeColor="background1"/>
              </w:rPr>
            </w:pPr>
          </w:p>
          <w:p w14:paraId="32CF8973" w14:textId="77777777" w:rsidR="007D602F" w:rsidRDefault="007D602F" w:rsidP="00A0068A">
            <w:pPr>
              <w:pStyle w:val="Signature"/>
              <w:spacing w:before="0"/>
              <w:rPr>
                <w:color w:val="FFFFFF" w:themeColor="background1"/>
              </w:rPr>
            </w:pPr>
          </w:p>
          <w:p w14:paraId="5ED8C064" w14:textId="77777777" w:rsidR="007D602F" w:rsidRPr="00F051CC" w:rsidRDefault="007D602F" w:rsidP="00A0068A">
            <w:pPr>
              <w:pStyle w:val="Signature"/>
              <w:spacing w:before="0"/>
              <w:rPr>
                <w:color w:val="FFFFFF" w:themeColor="background1"/>
              </w:rPr>
            </w:pPr>
            <w:r>
              <w:rPr>
                <w:color w:val="FFFFFF" w:themeColor="background1"/>
              </w:rPr>
              <w:t xml:space="preserve">    Officer Nicola Palermo</w:t>
            </w:r>
          </w:p>
        </w:tc>
        <w:tc>
          <w:tcPr>
            <w:tcW w:w="3442" w:type="dxa"/>
            <w:shd w:val="clear" w:color="auto" w:fill="262140" w:themeFill="text1"/>
            <w:vAlign w:val="center"/>
          </w:tcPr>
          <w:p w14:paraId="3C599E56" w14:textId="77777777" w:rsidR="007D602F" w:rsidRPr="00AD0D55" w:rsidRDefault="007D602F" w:rsidP="00A0068A">
            <w:pPr>
              <w:pStyle w:val="Signature"/>
              <w:spacing w:before="0"/>
              <w:jc w:val="center"/>
              <w:rPr>
                <w:color w:val="FFFFFF" w:themeColor="background1"/>
              </w:rPr>
            </w:pPr>
            <w:r w:rsidRPr="00AD0D55">
              <w:rPr>
                <w:noProof/>
                <w:color w:val="FFFFFF" w:themeColor="background1"/>
              </w:rPr>
              <w:drawing>
                <wp:anchor distT="0" distB="0" distL="114300" distR="114300" simplePos="0" relativeHeight="251731968" behindDoc="1" locked="0" layoutInCell="1" allowOverlap="1" wp14:anchorId="0AC27349" wp14:editId="60CD648D">
                  <wp:simplePos x="0" y="0"/>
                  <wp:positionH relativeFrom="column">
                    <wp:posOffset>194310</wp:posOffset>
                  </wp:positionH>
                  <wp:positionV relativeFrom="page">
                    <wp:posOffset>95250</wp:posOffset>
                  </wp:positionV>
                  <wp:extent cx="1610995" cy="2238375"/>
                  <wp:effectExtent l="0" t="0" r="8255" b="9525"/>
                  <wp:wrapTight wrapText="bothSides">
                    <wp:wrapPolygon edited="0">
                      <wp:start x="0" y="0"/>
                      <wp:lineTo x="0" y="21508"/>
                      <wp:lineTo x="21455" y="21508"/>
                      <wp:lineTo x="21455" y="0"/>
                      <wp:lineTo x="0" y="0"/>
                    </wp:wrapPolygon>
                  </wp:wrapTight>
                  <wp:docPr id="1641543767" name="Picture 164154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3874" name="Picture 94663874"/>
                          <pic:cNvPicPr/>
                        </pic:nvPicPr>
                        <pic:blipFill>
                          <a:blip r:embed="rId21"/>
                          <a:stretch>
                            <a:fillRect/>
                          </a:stretch>
                        </pic:blipFill>
                        <pic:spPr>
                          <a:xfrm>
                            <a:off x="0" y="0"/>
                            <a:ext cx="1610995" cy="223837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Officer John Molosky</w:t>
            </w:r>
          </w:p>
        </w:tc>
      </w:tr>
    </w:tbl>
    <w:p w14:paraId="79C9A676" w14:textId="77777777" w:rsidR="007D602F" w:rsidRDefault="007D602F" w:rsidP="002063EE"/>
    <w:p w14:paraId="6199867F" w14:textId="77777777" w:rsidR="002063EE" w:rsidRDefault="002063EE" w:rsidP="002063EE"/>
    <w:p w14:paraId="6053E038" w14:textId="77777777" w:rsidR="00D55CBC" w:rsidRDefault="00D55CBC" w:rsidP="002063EE">
      <w:pPr>
        <w:pStyle w:val="ListNumber"/>
        <w:numPr>
          <w:ilvl w:val="0"/>
          <w:numId w:val="0"/>
        </w:numPr>
      </w:pPr>
    </w:p>
    <w:p w14:paraId="76B05A04" w14:textId="77777777" w:rsidR="00162C99" w:rsidRDefault="00162C99" w:rsidP="002063EE">
      <w:pPr>
        <w:pStyle w:val="ListNumber"/>
        <w:numPr>
          <w:ilvl w:val="0"/>
          <w:numId w:val="0"/>
        </w:numPr>
      </w:pPr>
    </w:p>
    <w:p w14:paraId="2B1FAD7E" w14:textId="77777777" w:rsidR="00EA051F" w:rsidRDefault="00EA051F">
      <w:pPr>
        <w:spacing w:after="180" w:line="336" w:lineRule="auto"/>
        <w:contextualSpacing w:val="0"/>
      </w:pPr>
    </w:p>
    <w:p w14:paraId="436688C0" w14:textId="77777777" w:rsidR="00C261EC" w:rsidRDefault="00C261EC">
      <w:pPr>
        <w:spacing w:after="180" w:line="336" w:lineRule="auto"/>
        <w:contextualSpacing w:val="0"/>
      </w:pPr>
    </w:p>
    <w:p w14:paraId="4287D08F" w14:textId="77777777" w:rsidR="007D602F" w:rsidRDefault="007D602F" w:rsidP="007D602F">
      <w:pPr>
        <w:pStyle w:val="Heading1"/>
      </w:pPr>
      <w:r>
        <w:lastRenderedPageBreak/>
        <w:t>police department fleet</w:t>
      </w:r>
    </w:p>
    <w:p w14:paraId="3BEE4DFD" w14:textId="77777777" w:rsidR="007D602F" w:rsidRDefault="007D602F" w:rsidP="007D602F">
      <w:r>
        <w:t>The Weatherly Police Department currently maintains a fleet of Ford and Dodge police vehicles. The department has several fully marked vehicles for patrol operations. The department also has unmarked vehicles that are utilized for patrol and special operations. The department also secured a fully operational crimes scene unit as well as all-terrain vehicles for specialized needs of the department.</w:t>
      </w:r>
    </w:p>
    <w:p w14:paraId="4032C43E" w14:textId="77777777" w:rsidR="007D602F" w:rsidRDefault="007D602F" w:rsidP="007D602F"/>
    <w:p w14:paraId="769F567C" w14:textId="17EA6AFE" w:rsidR="007D602F" w:rsidRDefault="008C5709" w:rsidP="007D602F">
      <w:r>
        <w:rPr>
          <w:noProof/>
        </w:rPr>
        <w:drawing>
          <wp:anchor distT="0" distB="0" distL="114300" distR="114300" simplePos="0" relativeHeight="251735040" behindDoc="1" locked="0" layoutInCell="1" allowOverlap="1" wp14:anchorId="746913C8" wp14:editId="72B929F9">
            <wp:simplePos x="0" y="0"/>
            <wp:positionH relativeFrom="column">
              <wp:posOffset>1687830</wp:posOffset>
            </wp:positionH>
            <wp:positionV relativeFrom="page">
              <wp:posOffset>3876675</wp:posOffset>
            </wp:positionV>
            <wp:extent cx="1704975" cy="1278255"/>
            <wp:effectExtent l="0" t="0" r="9525" b="0"/>
            <wp:wrapNone/>
            <wp:docPr id="14413377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90170" name="Picture 442690170"/>
                    <pic:cNvPicPr/>
                  </pic:nvPicPr>
                  <pic:blipFill>
                    <a:blip r:embed="rId22"/>
                    <a:stretch>
                      <a:fillRect/>
                    </a:stretch>
                  </pic:blipFill>
                  <pic:spPr>
                    <a:xfrm>
                      <a:off x="0" y="0"/>
                      <a:ext cx="1704975" cy="1278255"/>
                    </a:xfrm>
                    <a:prstGeom prst="rect">
                      <a:avLst/>
                    </a:prstGeom>
                  </pic:spPr>
                </pic:pic>
              </a:graphicData>
            </a:graphic>
          </wp:anchor>
        </w:drawing>
      </w:r>
      <w:r w:rsidR="007D602F">
        <w:t>All vehicles utilized for patrol are equipped for the everyday tasks to protect not only the citizens of Weatherly but the surrounding communities when assistance is requested. The vehicles are equipped with computers, video/audio recording devices, radios, medical and trauma supplies, fire suppression equipment, patrol rifles, shot guns and spike strips.</w:t>
      </w:r>
    </w:p>
    <w:p w14:paraId="719CE57E" w14:textId="3B4BAD78" w:rsidR="00C261EC" w:rsidRDefault="008C5709">
      <w:pPr>
        <w:spacing w:after="180" w:line="336" w:lineRule="auto"/>
        <w:contextualSpacing w:val="0"/>
      </w:pPr>
      <w:r>
        <w:rPr>
          <w:noProof/>
        </w:rPr>
        <w:drawing>
          <wp:anchor distT="0" distB="0" distL="114300" distR="114300" simplePos="0" relativeHeight="251736064" behindDoc="1" locked="0" layoutInCell="1" allowOverlap="1" wp14:anchorId="09D8877E" wp14:editId="4DCBD5FE">
            <wp:simplePos x="0" y="0"/>
            <wp:positionH relativeFrom="column">
              <wp:posOffset>3535680</wp:posOffset>
            </wp:positionH>
            <wp:positionV relativeFrom="page">
              <wp:posOffset>3926205</wp:posOffset>
            </wp:positionV>
            <wp:extent cx="2184400" cy="1228725"/>
            <wp:effectExtent l="0" t="0" r="6350" b="9525"/>
            <wp:wrapNone/>
            <wp:docPr id="7954982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42671" name="Picture 1131942671"/>
                    <pic:cNvPicPr/>
                  </pic:nvPicPr>
                  <pic:blipFill>
                    <a:blip r:embed="rId23"/>
                    <a:stretch>
                      <a:fillRect/>
                    </a:stretch>
                  </pic:blipFill>
                  <pic:spPr>
                    <a:xfrm>
                      <a:off x="0" y="0"/>
                      <a:ext cx="2184400" cy="12287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1" locked="0" layoutInCell="1" allowOverlap="1" wp14:anchorId="01320BE6" wp14:editId="052FBB6D">
            <wp:simplePos x="0" y="0"/>
            <wp:positionH relativeFrom="column">
              <wp:posOffset>379095</wp:posOffset>
            </wp:positionH>
            <wp:positionV relativeFrom="page">
              <wp:posOffset>3935730</wp:posOffset>
            </wp:positionV>
            <wp:extent cx="1268730" cy="1146810"/>
            <wp:effectExtent l="3810" t="0" r="0" b="0"/>
            <wp:wrapNone/>
            <wp:docPr id="17911378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01935" name="Picture 1755501935"/>
                    <pic:cNvPicPr/>
                  </pic:nvPicPr>
                  <pic:blipFill>
                    <a:blip r:embed="rId24"/>
                    <a:stretch>
                      <a:fillRect/>
                    </a:stretch>
                  </pic:blipFill>
                  <pic:spPr>
                    <a:xfrm rot="5400000">
                      <a:off x="0" y="0"/>
                      <a:ext cx="1268730" cy="1146810"/>
                    </a:xfrm>
                    <a:prstGeom prst="rect">
                      <a:avLst/>
                    </a:prstGeom>
                  </pic:spPr>
                </pic:pic>
              </a:graphicData>
            </a:graphic>
          </wp:anchor>
        </w:drawing>
      </w:r>
    </w:p>
    <w:p w14:paraId="10BD2630" w14:textId="6B00E82D" w:rsidR="007D602F" w:rsidRDefault="007D602F" w:rsidP="007D602F">
      <w:pPr>
        <w:pStyle w:val="ListParagraph"/>
      </w:pPr>
    </w:p>
    <w:p w14:paraId="080955BC" w14:textId="77777777" w:rsidR="007D602F" w:rsidRDefault="007D602F" w:rsidP="007D602F">
      <w:pPr>
        <w:pStyle w:val="ListParagraph"/>
      </w:pPr>
    </w:p>
    <w:p w14:paraId="2B1D9BFA" w14:textId="77777777" w:rsidR="007D602F" w:rsidRDefault="007D602F" w:rsidP="007D602F">
      <w:pPr>
        <w:pStyle w:val="ListParagraph"/>
      </w:pPr>
    </w:p>
    <w:p w14:paraId="4F512430" w14:textId="77777777" w:rsidR="007D602F" w:rsidRDefault="007D602F" w:rsidP="007D602F">
      <w:pPr>
        <w:pStyle w:val="ListParagraph"/>
      </w:pPr>
    </w:p>
    <w:p w14:paraId="6B5F8AAD" w14:textId="20D8E165" w:rsidR="007D602F" w:rsidRDefault="007D602F" w:rsidP="007D602F">
      <w:pPr>
        <w:pStyle w:val="ListParagraph"/>
        <w:numPr>
          <w:ilvl w:val="0"/>
          <w:numId w:val="27"/>
        </w:numPr>
      </w:pPr>
      <w:r>
        <w:t>Marked Patrol Unit 971: 2016 Ford Interceptor</w:t>
      </w:r>
    </w:p>
    <w:p w14:paraId="4B57F02E" w14:textId="77777777" w:rsidR="007D602F" w:rsidRDefault="007D602F" w:rsidP="007D602F">
      <w:pPr>
        <w:pStyle w:val="ListParagraph"/>
        <w:numPr>
          <w:ilvl w:val="0"/>
          <w:numId w:val="27"/>
        </w:numPr>
      </w:pPr>
      <w:r>
        <w:t>Marked Patrol Unit 972: 2022 Dodge Durango</w:t>
      </w:r>
    </w:p>
    <w:p w14:paraId="07A5ECC1" w14:textId="77777777" w:rsidR="007D602F" w:rsidRDefault="007D602F" w:rsidP="007D602F">
      <w:pPr>
        <w:pStyle w:val="ListParagraph"/>
        <w:numPr>
          <w:ilvl w:val="0"/>
          <w:numId w:val="27"/>
        </w:numPr>
      </w:pPr>
      <w:r>
        <w:t>Marked Patrol Unit 974: Mobile Crime Scene Unit</w:t>
      </w:r>
    </w:p>
    <w:p w14:paraId="03786C01" w14:textId="77777777" w:rsidR="007D602F" w:rsidRDefault="007D602F" w:rsidP="007D602F">
      <w:pPr>
        <w:pStyle w:val="ListParagraph"/>
        <w:numPr>
          <w:ilvl w:val="0"/>
          <w:numId w:val="27"/>
        </w:numPr>
      </w:pPr>
      <w:r>
        <w:t>Marked Patrol Unit 975: 2020 Ford F-150</w:t>
      </w:r>
    </w:p>
    <w:p w14:paraId="3DD40535" w14:textId="77777777" w:rsidR="007D602F" w:rsidRDefault="007D602F" w:rsidP="007D602F">
      <w:pPr>
        <w:pStyle w:val="ListParagraph"/>
        <w:numPr>
          <w:ilvl w:val="0"/>
          <w:numId w:val="27"/>
        </w:numPr>
      </w:pPr>
      <w:r>
        <w:t>Marked Patrol Unit 977: 2022 Ford Interceptor</w:t>
      </w:r>
    </w:p>
    <w:p w14:paraId="06720843" w14:textId="78447DFD" w:rsidR="008C5709" w:rsidRPr="002E086F" w:rsidRDefault="008C5709" w:rsidP="007D602F">
      <w:pPr>
        <w:pStyle w:val="ListParagraph"/>
        <w:numPr>
          <w:ilvl w:val="0"/>
          <w:numId w:val="27"/>
        </w:numPr>
      </w:pPr>
      <w:r>
        <w:t>Unmarked Patrol Unit 973: 2010 Ford F-150</w:t>
      </w:r>
    </w:p>
    <w:p w14:paraId="3F321237" w14:textId="77777777" w:rsidR="00F051CC" w:rsidRDefault="00F051CC">
      <w:pPr>
        <w:spacing w:after="180" w:line="336" w:lineRule="auto"/>
        <w:contextualSpacing w:val="0"/>
      </w:pPr>
    </w:p>
    <w:p w14:paraId="7AF86873" w14:textId="77777777" w:rsidR="00062F5E" w:rsidRDefault="00062F5E">
      <w:pPr>
        <w:spacing w:after="180" w:line="336" w:lineRule="auto"/>
        <w:contextualSpacing w:val="0"/>
      </w:pPr>
    </w:p>
    <w:p w14:paraId="78EA46B9" w14:textId="77777777" w:rsidR="00062F5E" w:rsidRDefault="00062F5E">
      <w:pPr>
        <w:spacing w:after="180" w:line="336" w:lineRule="auto"/>
        <w:contextualSpacing w:val="0"/>
      </w:pPr>
    </w:p>
    <w:p w14:paraId="176827CF" w14:textId="77777777" w:rsidR="006E50B5" w:rsidRDefault="006E50B5">
      <w:pPr>
        <w:spacing w:after="180" w:line="336" w:lineRule="auto"/>
        <w:contextualSpacing w:val="0"/>
      </w:pPr>
    </w:p>
    <w:p w14:paraId="55A5389F" w14:textId="77777777" w:rsidR="006E50B5" w:rsidRDefault="006E50B5">
      <w:pPr>
        <w:spacing w:after="180" w:line="336" w:lineRule="auto"/>
        <w:contextualSpacing w:val="0"/>
      </w:pPr>
    </w:p>
    <w:p w14:paraId="6F435673" w14:textId="77777777" w:rsidR="001943FA" w:rsidRDefault="001943FA">
      <w:pPr>
        <w:spacing w:after="180" w:line="336" w:lineRule="auto"/>
        <w:contextualSpacing w:val="0"/>
      </w:pPr>
    </w:p>
    <w:p w14:paraId="299AD9FE" w14:textId="77777777" w:rsidR="001943FA" w:rsidRDefault="001943FA">
      <w:pPr>
        <w:spacing w:after="180" w:line="336" w:lineRule="auto"/>
        <w:contextualSpacing w:val="0"/>
      </w:pPr>
    </w:p>
    <w:p w14:paraId="0CCDBB55" w14:textId="05585AAA" w:rsidR="00D55CBC" w:rsidRDefault="00D55CBC">
      <w:pPr>
        <w:spacing w:after="180" w:line="336" w:lineRule="auto"/>
        <w:contextualSpacing w:val="0"/>
      </w:pPr>
      <w:r>
        <w:br w:type="page"/>
      </w:r>
    </w:p>
    <w:p w14:paraId="4B987070" w14:textId="11484790" w:rsidR="002063EE" w:rsidRDefault="006E50B5" w:rsidP="00D55CBC">
      <w:pPr>
        <w:pStyle w:val="Heading1"/>
      </w:pPr>
      <w:r>
        <w:lastRenderedPageBreak/>
        <w:t>school resource officer</w:t>
      </w:r>
      <w:r w:rsidR="003C2554">
        <w:t>s</w:t>
      </w:r>
    </w:p>
    <w:p w14:paraId="321E5A3F" w14:textId="77777777" w:rsidR="00D55CBC" w:rsidRDefault="00D55CBC" w:rsidP="00D55CBC"/>
    <w:p w14:paraId="5178E965" w14:textId="4C24A32D" w:rsidR="00D55CBC" w:rsidRDefault="006E50B5" w:rsidP="00D55CBC">
      <w:pPr>
        <w:pStyle w:val="Heading2"/>
        <w:rPr>
          <w:rFonts w:asciiTheme="minorHAnsi" w:eastAsiaTheme="minorHAnsi" w:hAnsiTheme="minorHAnsi" w:cstheme="minorBidi"/>
          <w:b w:val="0"/>
          <w:bCs w:val="0"/>
          <w:color w:val="auto"/>
          <w:sz w:val="24"/>
          <w:szCs w:val="24"/>
        </w:rPr>
      </w:pPr>
      <w:r w:rsidRPr="007F0992">
        <w:rPr>
          <w:rFonts w:asciiTheme="minorHAnsi" w:eastAsiaTheme="minorHAnsi" w:hAnsiTheme="minorHAnsi" w:cstheme="minorBidi"/>
          <w:b w:val="0"/>
          <w:bCs w:val="0"/>
          <w:color w:val="auto"/>
          <w:sz w:val="24"/>
          <w:szCs w:val="24"/>
        </w:rPr>
        <w:t>The School Resource Officer</w:t>
      </w:r>
      <w:r w:rsidR="00107DAB">
        <w:rPr>
          <w:rFonts w:asciiTheme="minorHAnsi" w:eastAsiaTheme="minorHAnsi" w:hAnsiTheme="minorHAnsi" w:cstheme="minorBidi"/>
          <w:b w:val="0"/>
          <w:bCs w:val="0"/>
          <w:color w:val="auto"/>
          <w:sz w:val="24"/>
          <w:szCs w:val="24"/>
        </w:rPr>
        <w:t>s</w:t>
      </w:r>
      <w:r w:rsidRPr="007F0992">
        <w:rPr>
          <w:rFonts w:asciiTheme="minorHAnsi" w:eastAsiaTheme="minorHAnsi" w:hAnsiTheme="minorHAnsi" w:cstheme="minorBidi"/>
          <w:b w:val="0"/>
          <w:bCs w:val="0"/>
          <w:color w:val="auto"/>
          <w:sz w:val="24"/>
          <w:szCs w:val="24"/>
        </w:rPr>
        <w:t xml:space="preserve"> Program was implemented in the Weatherly Area School District in November 2022 by mutual consent and agreement between the Borough of Weatherly and the Weatherly Area School District.</w:t>
      </w:r>
    </w:p>
    <w:p w14:paraId="5D189DDD" w14:textId="77777777" w:rsidR="007F0992" w:rsidRPr="007F0992" w:rsidRDefault="007F0992" w:rsidP="007F0992"/>
    <w:p w14:paraId="04A82D3C" w14:textId="04D8EEB2" w:rsidR="00461B4A" w:rsidRDefault="00461B4A" w:rsidP="00461B4A">
      <w:pPr>
        <w:rPr>
          <w:color w:val="auto"/>
        </w:rPr>
      </w:pPr>
      <w:r w:rsidRPr="007F0992">
        <w:rPr>
          <w:color w:val="auto"/>
        </w:rPr>
        <w:t xml:space="preserve">Both parties agreed that it </w:t>
      </w:r>
      <w:r w:rsidR="007F0992" w:rsidRPr="007F0992">
        <w:rPr>
          <w:color w:val="auto"/>
        </w:rPr>
        <w:t xml:space="preserve">has been and shall continue to be </w:t>
      </w:r>
      <w:r w:rsidR="007F0992">
        <w:rPr>
          <w:color w:val="auto"/>
        </w:rPr>
        <w:t xml:space="preserve">the primary mission of the Weatherly Borough Police Department and the Weatherly Area School District School Officers Resource Program to provide a united and cooperative effort to prevent crime, disorder, drug activity, gang activity, and violence in and around the schools of Weatherly. We shall reach this goal and fulfill our mission through education, awareness, enforcement, innovation, open communication and cooperation between all parties. </w:t>
      </w:r>
    </w:p>
    <w:p w14:paraId="62F7BE06" w14:textId="77777777" w:rsidR="002B6E04" w:rsidRDefault="002B6E04" w:rsidP="00461B4A">
      <w:pPr>
        <w:rPr>
          <w:color w:val="auto"/>
        </w:rPr>
      </w:pPr>
    </w:p>
    <w:p w14:paraId="58CF0E8C" w14:textId="47161EA8" w:rsidR="002B6E04" w:rsidRPr="007F0992" w:rsidRDefault="00534193" w:rsidP="00461B4A">
      <w:pPr>
        <w:rPr>
          <w:color w:val="auto"/>
        </w:rPr>
      </w:pPr>
      <w:r>
        <w:rPr>
          <w:color w:val="auto"/>
        </w:rPr>
        <w:t xml:space="preserve">The School Resource Officers Program </w:t>
      </w:r>
      <w:r w:rsidR="002B6E04">
        <w:rPr>
          <w:color w:val="auto"/>
        </w:rPr>
        <w:t>Command Center</w:t>
      </w:r>
      <w:r>
        <w:rPr>
          <w:color w:val="auto"/>
        </w:rPr>
        <w:t xml:space="preserve"> is located in the Weatherly Area Elementary/Middle School.</w:t>
      </w:r>
      <w:r w:rsidR="00FC7A9F">
        <w:rPr>
          <w:color w:val="auto"/>
        </w:rPr>
        <w:t xml:space="preserve"> The Command Center is home to advanced equipment which allows the Officers to better look out for the safety of both students and staff.</w:t>
      </w:r>
    </w:p>
    <w:p w14:paraId="33B826B6" w14:textId="77777777" w:rsidR="00461B4A" w:rsidRDefault="00461B4A" w:rsidP="00461B4A"/>
    <w:p w14:paraId="57531E0E" w14:textId="46A6BBCC" w:rsidR="00461B4A" w:rsidRPr="00461B4A" w:rsidRDefault="00461B4A" w:rsidP="00461B4A"/>
    <w:p w14:paraId="269E9E9C" w14:textId="77777777" w:rsidR="00D55CBC" w:rsidRDefault="00D55CBC" w:rsidP="00D55CBC"/>
    <w:p w14:paraId="15690D90" w14:textId="77777777" w:rsidR="00D55CBC" w:rsidRDefault="00D55CBC" w:rsidP="00D55CBC"/>
    <w:p w14:paraId="39EC5B46" w14:textId="77777777" w:rsidR="00AF73DD" w:rsidRDefault="00AF73DD" w:rsidP="00D55CBC"/>
    <w:p w14:paraId="48C270CA" w14:textId="77777777" w:rsidR="00AF73DD" w:rsidRDefault="00AF73DD" w:rsidP="00D55CBC"/>
    <w:p w14:paraId="1DF88C47" w14:textId="77777777" w:rsidR="00AF73DD" w:rsidRDefault="00AF73DD" w:rsidP="00D55CBC"/>
    <w:p w14:paraId="67595494" w14:textId="77777777" w:rsidR="00AF73DD" w:rsidRDefault="00AF73DD" w:rsidP="00D55CBC"/>
    <w:p w14:paraId="7086EE87" w14:textId="77777777" w:rsidR="00AF73DD" w:rsidRDefault="00AF73DD" w:rsidP="00D55CBC"/>
    <w:p w14:paraId="6ADCFA4F" w14:textId="77777777" w:rsidR="00AF73DD" w:rsidRDefault="00AF73DD" w:rsidP="00D55CBC"/>
    <w:p w14:paraId="32DAF0CF" w14:textId="77777777" w:rsidR="00AF73DD" w:rsidRDefault="00AF73DD" w:rsidP="00D55CBC"/>
    <w:p w14:paraId="1DCFE893" w14:textId="77777777" w:rsidR="00AF73DD" w:rsidRDefault="00AF73DD" w:rsidP="00D55CBC"/>
    <w:p w14:paraId="1FFE001B" w14:textId="77777777" w:rsidR="00AF73DD" w:rsidRDefault="00AF73DD" w:rsidP="00D55CBC"/>
    <w:p w14:paraId="14C3995A" w14:textId="77777777" w:rsidR="00AF73DD" w:rsidRDefault="00AF73DD" w:rsidP="00D55CBC"/>
    <w:p w14:paraId="368C14A3" w14:textId="77777777" w:rsidR="00AF73DD" w:rsidRDefault="00AF73DD" w:rsidP="00D55CBC"/>
    <w:p w14:paraId="27799113" w14:textId="77777777" w:rsidR="00AF73DD" w:rsidRDefault="00AF73DD" w:rsidP="00D55CBC"/>
    <w:p w14:paraId="3622F252" w14:textId="77777777" w:rsidR="007D602F" w:rsidRDefault="007D602F" w:rsidP="007D602F">
      <w:pPr>
        <w:pStyle w:val="Heading1"/>
      </w:pPr>
      <w:r>
        <w:lastRenderedPageBreak/>
        <w:t>school zone safety</w:t>
      </w:r>
    </w:p>
    <w:p w14:paraId="75B6FB31" w14:textId="77777777" w:rsidR="007D602F" w:rsidRDefault="007D602F" w:rsidP="007D602F"/>
    <w:p w14:paraId="07CF8AFA" w14:textId="77777777" w:rsidR="007D602F" w:rsidRDefault="007D602F" w:rsidP="007D602F">
      <w:r>
        <w:t>The Borough is composed of three schools in the Weatherly Area School District. The public school district in Carbon County is centered in Weatherly and also serves the Borough of East Side along with Lehigh, Packer, Lausanne and Northern Kidder Townships.</w:t>
      </w:r>
    </w:p>
    <w:p w14:paraId="40135C2E" w14:textId="77777777" w:rsidR="007D602F" w:rsidRDefault="007D602F" w:rsidP="007D602F"/>
    <w:p w14:paraId="41C435DD" w14:textId="77777777" w:rsidR="007D602F" w:rsidRDefault="007D602F" w:rsidP="007D602F">
      <w:r>
        <w:t>The district features one elementary, one middle and one high school. The School Resource Officers provide routine patrol throughout the school day and targeted enforcement of both pedestrian and vehicular traffic during the arrival and dismissal of students each day.</w:t>
      </w:r>
    </w:p>
    <w:p w14:paraId="1F53415E" w14:textId="77777777" w:rsidR="007D602F" w:rsidRDefault="007D602F" w:rsidP="007D602F"/>
    <w:p w14:paraId="57FF8412" w14:textId="77777777" w:rsidR="007D602F" w:rsidRDefault="007D602F" w:rsidP="007D602F">
      <w:r>
        <w:t>Other duties of the SRO include periodic checks and walk-throughs of all schools, checking in with faculty and staff and making sure all doors, entrances and exits are secured. The SRO also has the opportunity to interact with the student body making for a more positive and safer environment which promotes better community relations.</w:t>
      </w:r>
    </w:p>
    <w:p w14:paraId="007A86FA" w14:textId="77777777" w:rsidR="007D602F" w:rsidRDefault="007D602F" w:rsidP="007D602F"/>
    <w:p w14:paraId="7798CF87" w14:textId="77777777" w:rsidR="007D602F" w:rsidRDefault="007D602F" w:rsidP="007D602F">
      <w:r>
        <w:t>Weatherly Police try to leave a positive impact on students despite unique and increasing challenges placed on our youth today.</w:t>
      </w:r>
    </w:p>
    <w:p w14:paraId="57CBC1C2" w14:textId="77777777" w:rsidR="00004B7C" w:rsidRDefault="00004B7C" w:rsidP="007D602F"/>
    <w:p w14:paraId="0F8DE62F" w14:textId="77777777" w:rsidR="00004B7C" w:rsidRDefault="00004B7C" w:rsidP="007D602F"/>
    <w:p w14:paraId="7548F168" w14:textId="77777777" w:rsidR="00004B7C" w:rsidRDefault="00004B7C" w:rsidP="007D602F"/>
    <w:p w14:paraId="6EFF50A8" w14:textId="77777777" w:rsidR="00004B7C" w:rsidRDefault="00004B7C" w:rsidP="007D602F"/>
    <w:p w14:paraId="767E6019" w14:textId="77777777" w:rsidR="00004B7C" w:rsidRDefault="00004B7C" w:rsidP="007D602F"/>
    <w:p w14:paraId="5EC0D1F5" w14:textId="77777777" w:rsidR="00004B7C" w:rsidRDefault="00004B7C" w:rsidP="007D602F"/>
    <w:p w14:paraId="089E1DDB" w14:textId="77777777" w:rsidR="00004B7C" w:rsidRDefault="00004B7C" w:rsidP="007D602F"/>
    <w:p w14:paraId="60BD8B9A" w14:textId="77777777" w:rsidR="00004B7C" w:rsidRDefault="00004B7C" w:rsidP="007D602F"/>
    <w:p w14:paraId="675B3B3B" w14:textId="77777777" w:rsidR="00004B7C" w:rsidRDefault="00004B7C" w:rsidP="007D602F"/>
    <w:p w14:paraId="333AAEE7" w14:textId="77777777" w:rsidR="00004B7C" w:rsidRDefault="00004B7C" w:rsidP="007D602F"/>
    <w:p w14:paraId="603C8F74" w14:textId="77777777" w:rsidR="00004B7C" w:rsidRDefault="00004B7C" w:rsidP="007D602F"/>
    <w:p w14:paraId="6C873162" w14:textId="77777777" w:rsidR="00004B7C" w:rsidRDefault="00004B7C" w:rsidP="007D602F"/>
    <w:p w14:paraId="201FEF48" w14:textId="77777777" w:rsidR="00004B7C" w:rsidRDefault="00004B7C" w:rsidP="007D602F"/>
    <w:p w14:paraId="0E5C3608" w14:textId="77777777" w:rsidR="00004B7C" w:rsidRDefault="00004B7C" w:rsidP="007D602F"/>
    <w:p w14:paraId="272B2BC3" w14:textId="77777777" w:rsidR="00004B7C" w:rsidRDefault="00004B7C" w:rsidP="007D602F"/>
    <w:p w14:paraId="69E8099A" w14:textId="77777777" w:rsidR="00004B7C" w:rsidRDefault="00004B7C" w:rsidP="007D602F"/>
    <w:p w14:paraId="43B76B45" w14:textId="715812EA" w:rsidR="00004B7C" w:rsidRDefault="00004B7C" w:rsidP="00004B7C">
      <w:pPr>
        <w:pStyle w:val="Heading1"/>
      </w:pPr>
      <w:r>
        <w:lastRenderedPageBreak/>
        <w:t>2023 school year incident reports</w:t>
      </w:r>
    </w:p>
    <w:p w14:paraId="7FCECBEF" w14:textId="77777777" w:rsidR="00004B7C" w:rsidRDefault="00004B7C" w:rsidP="007D602F"/>
    <w:p w14:paraId="7E925D21" w14:textId="023FE341" w:rsidR="00004B7C" w:rsidRDefault="00004B7C" w:rsidP="007D602F">
      <w:r>
        <w:t>Assist Other Agencies…………………………………………………………………………………………………………………………………………3</w:t>
      </w:r>
    </w:p>
    <w:p w14:paraId="6983DB9F" w14:textId="2356AA5B" w:rsidR="00004B7C" w:rsidRDefault="002E550E" w:rsidP="007D602F">
      <w:r>
        <w:t>Parking Violations………………………………………………………………………………………………………………………………………………….2</w:t>
      </w:r>
    </w:p>
    <w:p w14:paraId="7114A29F" w14:textId="6D73055C" w:rsidR="002E550E" w:rsidRDefault="002E550E" w:rsidP="007D602F">
      <w:r>
        <w:t>Open Doors/Windows-Discovered………………………………………………………………………………………………………………12</w:t>
      </w:r>
    </w:p>
    <w:p w14:paraId="11591C12" w14:textId="7F96853A" w:rsidR="002E550E" w:rsidRDefault="002E550E" w:rsidP="007D602F">
      <w:r>
        <w:t>Non-Criminal-Suspicious Persons/Autos………………………………………………………………………………………………</w:t>
      </w:r>
      <w:proofErr w:type="gramStart"/>
      <w:r>
        <w:t>…..</w:t>
      </w:r>
      <w:proofErr w:type="gramEnd"/>
      <w:r>
        <w:t>6</w:t>
      </w:r>
    </w:p>
    <w:p w14:paraId="3447760A" w14:textId="76851932" w:rsidR="002E550E" w:rsidRDefault="002E550E" w:rsidP="007D602F">
      <w:r>
        <w:t>Suspicious Persons, Autos, Circumstances……………………………………………………………………………………………10</w:t>
      </w:r>
    </w:p>
    <w:p w14:paraId="7558CD57" w14:textId="1DC106DE" w:rsidR="002E550E" w:rsidRDefault="002E550E" w:rsidP="007D602F">
      <w:r>
        <w:t>Medical Emergency</w:t>
      </w:r>
      <w:r w:rsidR="0008732E">
        <w:t>…………………………………………………………………………………………………………………………………………</w:t>
      </w:r>
      <w:proofErr w:type="gramStart"/>
      <w:r w:rsidR="0008732E">
        <w:t>…..</w:t>
      </w:r>
      <w:proofErr w:type="gramEnd"/>
      <w:r w:rsidR="0008732E">
        <w:t>7</w:t>
      </w:r>
    </w:p>
    <w:p w14:paraId="258AAB8F" w14:textId="2666D63A" w:rsidR="0008732E" w:rsidRDefault="0008732E" w:rsidP="007D602F">
      <w:r>
        <w:t>SRO Assist…………………………………………………………………………………………………………………………………………………………….27</w:t>
      </w:r>
    </w:p>
    <w:p w14:paraId="5BF9A0D7" w14:textId="09EFC4B3" w:rsidR="0008732E" w:rsidRDefault="0008732E" w:rsidP="007D602F">
      <w:r>
        <w:t>Harassment………………………………………………………………………………………………………………………………………………………</w:t>
      </w:r>
      <w:proofErr w:type="gramStart"/>
      <w:r>
        <w:t>…..</w:t>
      </w:r>
      <w:proofErr w:type="gramEnd"/>
      <w:r>
        <w:t>13</w:t>
      </w:r>
    </w:p>
    <w:p w14:paraId="63B0B465" w14:textId="671C9070" w:rsidR="0008732E" w:rsidRDefault="0008732E" w:rsidP="007D602F">
      <w:r>
        <w:t>Police Info, Notifications…………………………………………………………………………………………………………………………………….4</w:t>
      </w:r>
    </w:p>
    <w:p w14:paraId="5AB3086A" w14:textId="286E1CCA" w:rsidR="0008732E" w:rsidRDefault="0008732E" w:rsidP="007D602F">
      <w:r>
        <w:t>Fire Alarms (Founded/</w:t>
      </w:r>
      <w:proofErr w:type="gramStart"/>
      <w:r>
        <w:t>Unfounded)…</w:t>
      </w:r>
      <w:proofErr w:type="gramEnd"/>
      <w:r>
        <w:t>…………………………………………………………………………………………………………….3</w:t>
      </w:r>
    </w:p>
    <w:p w14:paraId="4883148A" w14:textId="48A11C04" w:rsidR="0008732E" w:rsidRDefault="0008732E" w:rsidP="007D602F">
      <w:r>
        <w:t>Administration-Training Given…………………………………………………………………………………………………………………………1</w:t>
      </w:r>
    </w:p>
    <w:p w14:paraId="48DC0191" w14:textId="1D32BF61" w:rsidR="0008732E" w:rsidRDefault="0008732E" w:rsidP="007D602F">
      <w:r>
        <w:t>Disorderly Conduct……………………………………………………………………………………………………………………………………………….4</w:t>
      </w:r>
    </w:p>
    <w:p w14:paraId="6722DADF" w14:textId="0854C426" w:rsidR="0008732E" w:rsidRDefault="0008732E" w:rsidP="007D602F">
      <w:r>
        <w:t xml:space="preserve">Threats (Kill, Bomb, Phone, </w:t>
      </w:r>
      <w:proofErr w:type="gramStart"/>
      <w:r>
        <w:t>etc.)…</w:t>
      </w:r>
      <w:proofErr w:type="gramEnd"/>
      <w:r>
        <w:t>………………………………………………………………………………………………………………..8</w:t>
      </w:r>
    </w:p>
    <w:p w14:paraId="07A169D9" w14:textId="31C19F2E" w:rsidR="0008732E" w:rsidRDefault="0008732E" w:rsidP="007D602F">
      <w:r>
        <w:t>Disturbances-Juvenile……………………………………………………………………………………………………………………………………</w:t>
      </w:r>
      <w:proofErr w:type="gramStart"/>
      <w:r>
        <w:t>…..</w:t>
      </w:r>
      <w:proofErr w:type="gramEnd"/>
      <w:r>
        <w:t>4</w:t>
      </w:r>
    </w:p>
    <w:p w14:paraId="03EDAFC5" w14:textId="2603D2A2" w:rsidR="0008732E" w:rsidRDefault="0008732E" w:rsidP="007D602F">
      <w:r>
        <w:t>Disturbances-Other………………………………………………………………………………………………………………………………………………1</w:t>
      </w:r>
    </w:p>
    <w:p w14:paraId="50ECD6D0" w14:textId="319F46A0" w:rsidR="0008732E" w:rsidRDefault="0008732E" w:rsidP="007D602F">
      <w:r>
        <w:t>Administration-Other……………………………………………………………………………………………………………………………………………2</w:t>
      </w:r>
    </w:p>
    <w:p w14:paraId="3281565B" w14:textId="514E1FD8" w:rsidR="0008732E" w:rsidRDefault="0008732E" w:rsidP="007D602F">
      <w:r>
        <w:t>Theft-Attempted…………………………………………………………………………………………………………………………………………………….1</w:t>
      </w:r>
    </w:p>
    <w:p w14:paraId="55D9FE37" w14:textId="27D14041" w:rsidR="0008732E" w:rsidRDefault="0008732E" w:rsidP="007D602F">
      <w:r>
        <w:t>Service Call-Alarms…………………………………………………………………………………………………………………………………………</w:t>
      </w:r>
      <w:proofErr w:type="gramStart"/>
      <w:r>
        <w:t>…..</w:t>
      </w:r>
      <w:proofErr w:type="gramEnd"/>
      <w:r>
        <w:t>5</w:t>
      </w:r>
    </w:p>
    <w:p w14:paraId="49994DB9" w14:textId="3CE2F11E" w:rsidR="0008732E" w:rsidRDefault="0008732E" w:rsidP="007D602F">
      <w:r>
        <w:t>All Other Crimes Code Violations………………………………………………………………………………………………………………</w:t>
      </w:r>
      <w:proofErr w:type="gramStart"/>
      <w:r>
        <w:t>…..</w:t>
      </w:r>
      <w:proofErr w:type="gramEnd"/>
      <w:r>
        <w:t>2</w:t>
      </w:r>
    </w:p>
    <w:p w14:paraId="2D7CCB81" w14:textId="6E8020B1" w:rsidR="0008732E" w:rsidRDefault="0008732E" w:rsidP="007D602F">
      <w:r>
        <w:t xml:space="preserve">Non-Criminal-Water leaks, Mains, </w:t>
      </w:r>
      <w:proofErr w:type="spellStart"/>
      <w:r>
        <w:t>etc</w:t>
      </w:r>
      <w:proofErr w:type="spellEnd"/>
      <w:r>
        <w:t>………………………………………………………………………………………………………….1</w:t>
      </w:r>
    </w:p>
    <w:p w14:paraId="0E1231C9" w14:textId="47E4E24C" w:rsidR="0008732E" w:rsidRDefault="0008732E" w:rsidP="007D602F">
      <w:r>
        <w:t>Fingerprinting………………………………………………………………………………………………………………………………………………………</w:t>
      </w:r>
      <w:proofErr w:type="gramStart"/>
      <w:r>
        <w:t>…..</w:t>
      </w:r>
      <w:proofErr w:type="gramEnd"/>
      <w:r>
        <w:t>1</w:t>
      </w:r>
    </w:p>
    <w:p w14:paraId="15EBBB13" w14:textId="38A5F877" w:rsidR="0008732E" w:rsidRDefault="0008732E" w:rsidP="007D602F">
      <w:r>
        <w:t>Traffic Enforcement-Complaint……………………………………………………………………………………………………………………</w:t>
      </w:r>
      <w:proofErr w:type="gramStart"/>
      <w:r>
        <w:t>…..</w:t>
      </w:r>
      <w:proofErr w:type="gramEnd"/>
      <w:r>
        <w:t>5</w:t>
      </w:r>
    </w:p>
    <w:p w14:paraId="0E34E81A" w14:textId="4AE74FB2" w:rsidR="0008732E" w:rsidRDefault="0008732E" w:rsidP="007D602F">
      <w:r>
        <w:t>Traffic Related Escorts…………………………………………………………………………………………………………………………………………2</w:t>
      </w:r>
    </w:p>
    <w:p w14:paraId="5A81105B" w14:textId="6183AF46" w:rsidR="0008732E" w:rsidRDefault="0008732E" w:rsidP="007D602F">
      <w:r>
        <w:t>Traffic Related-Motorists Aid…………………………………………………………………………………………………………………………</w:t>
      </w:r>
      <w:proofErr w:type="gramStart"/>
      <w:r>
        <w:t>…..</w:t>
      </w:r>
      <w:proofErr w:type="gramEnd"/>
      <w:r>
        <w:t>1</w:t>
      </w:r>
    </w:p>
    <w:p w14:paraId="45B3CC7A" w14:textId="0B68A9CC" w:rsidR="0008732E" w:rsidRDefault="0008732E" w:rsidP="007D602F">
      <w:r>
        <w:t>Drug Equipment Violations…………………………………………………………………………………………………………………………………1</w:t>
      </w:r>
    </w:p>
    <w:p w14:paraId="36673589" w14:textId="473699AD" w:rsidR="0008732E" w:rsidRDefault="0008732E" w:rsidP="007D602F">
      <w:r>
        <w:t>Departmental Services-Sentinel……………………………………………………………………………………………………………………15</w:t>
      </w:r>
    </w:p>
    <w:p w14:paraId="19A3B525" w14:textId="7BE6FC94" w:rsidR="00F51E45" w:rsidRDefault="00F51E45" w:rsidP="007D602F">
      <w:r>
        <w:t>Narcotics…………………………………………………………………………………………………………………………………………………………………</w:t>
      </w:r>
      <w:proofErr w:type="gramStart"/>
      <w:r>
        <w:t>…..</w:t>
      </w:r>
      <w:proofErr w:type="gramEnd"/>
      <w:r>
        <w:t>4</w:t>
      </w:r>
    </w:p>
    <w:p w14:paraId="008E5932" w14:textId="0722E1AE" w:rsidR="00F51E45" w:rsidRDefault="00F51E45" w:rsidP="007D602F">
      <w:r>
        <w:t>Trespassing……………………………………………………………………………………………………………………………………………………………</w:t>
      </w:r>
      <w:proofErr w:type="gramStart"/>
      <w:r>
        <w:t>…..</w:t>
      </w:r>
      <w:proofErr w:type="gramEnd"/>
      <w:r>
        <w:t>1</w:t>
      </w:r>
    </w:p>
    <w:p w14:paraId="7268D0E2" w14:textId="0DC916A1" w:rsidR="00F51E45" w:rsidRDefault="00F51E45" w:rsidP="007D602F">
      <w:r>
        <w:t xml:space="preserve">Lost and </w:t>
      </w:r>
      <w:proofErr w:type="gramStart"/>
      <w:r>
        <w:t>Found</w:t>
      </w:r>
      <w:proofErr w:type="gramEnd"/>
      <w:r>
        <w:t>………………………………………………………………………………………………………………………………………………………….1</w:t>
      </w:r>
    </w:p>
    <w:p w14:paraId="206C6942" w14:textId="7E26278C" w:rsidR="00F51E45" w:rsidRDefault="00F51E45" w:rsidP="007D602F">
      <w:r>
        <w:t>Lost/Missing Persons………………………………………………………………………………………………………………………………………………1</w:t>
      </w:r>
    </w:p>
    <w:p w14:paraId="525A863C" w14:textId="6086B224" w:rsidR="00F51E45" w:rsidRDefault="00F51E45" w:rsidP="007D602F">
      <w:r>
        <w:t>Traffic Accidents……………………………………………………………………………………………………………………………………………………</w:t>
      </w:r>
      <w:proofErr w:type="gramStart"/>
      <w:r>
        <w:t>…..</w:t>
      </w:r>
      <w:proofErr w:type="gramEnd"/>
      <w:r>
        <w:t>1</w:t>
      </w:r>
    </w:p>
    <w:p w14:paraId="2EDA14ED" w14:textId="77777777" w:rsidR="00F51E45" w:rsidRDefault="00F51E45" w:rsidP="007D602F"/>
    <w:p w14:paraId="5B04FA1B" w14:textId="77777777" w:rsidR="00F51E45" w:rsidRDefault="00F51E45" w:rsidP="007D602F"/>
    <w:p w14:paraId="44022A65" w14:textId="360FA6BA" w:rsidR="00F51E45" w:rsidRDefault="00F51E45" w:rsidP="007D602F">
      <w:r>
        <w:t>Criminal Mischief………………………………………………………………………………………………………………………………………………………1</w:t>
      </w:r>
    </w:p>
    <w:p w14:paraId="5C7D4C9A" w14:textId="768C43D3" w:rsidR="00F51E45" w:rsidRDefault="00F51E45" w:rsidP="007D602F">
      <w:r>
        <w:t>Weapons………………………………………………………………………………………………………………………………………………………………………1</w:t>
      </w:r>
    </w:p>
    <w:p w14:paraId="39F2B2EC" w14:textId="36B99D88" w:rsidR="00F51E45" w:rsidRDefault="00F51E45" w:rsidP="007D602F">
      <w:r>
        <w:t>Sex Offenses…………………………………………………………………………………………………………………………………………………………</w:t>
      </w:r>
      <w:proofErr w:type="gramStart"/>
      <w:r>
        <w:t>…..</w:t>
      </w:r>
      <w:proofErr w:type="gramEnd"/>
      <w:r>
        <w:t>4</w:t>
      </w:r>
    </w:p>
    <w:p w14:paraId="04E9C098" w14:textId="4C5BCB1A" w:rsidR="00F51E45" w:rsidRDefault="00F51E45" w:rsidP="007D602F">
      <w:r>
        <w:t>SRO Assist……………………………………………………………………………………………………………………………………………………………….26</w:t>
      </w:r>
    </w:p>
    <w:p w14:paraId="1BFF769B" w14:textId="456E387B" w:rsidR="00F51E45" w:rsidRDefault="00F51E45" w:rsidP="007D602F">
      <w:r>
        <w:t>Open Doors/Windows………………………………………………………………………………………………………………………………………….12</w:t>
      </w:r>
    </w:p>
    <w:p w14:paraId="441E9137" w14:textId="2BD2E163" w:rsidR="00F51E45" w:rsidRDefault="00F51E45" w:rsidP="007D602F">
      <w:r>
        <w:t>Pornography/Obscene Materials…………………………………………………………………</w:t>
      </w:r>
      <w:r w:rsidR="00365221">
        <w:t>……………………………………………………2</w:t>
      </w:r>
    </w:p>
    <w:p w14:paraId="050CAD3B" w14:textId="0FCAC8CE" w:rsidR="00365221" w:rsidRDefault="00365221" w:rsidP="007D602F">
      <w:r>
        <w:t>Mental Health…………………………………………………………………………………………………………………………………………………………….1</w:t>
      </w:r>
    </w:p>
    <w:p w14:paraId="43D4339E" w14:textId="6DFABE65" w:rsidR="00365221" w:rsidRDefault="00365221" w:rsidP="007D602F">
      <w:r>
        <w:t>Assault………………………………………………………………………………………………………………………………………………………………………….1</w:t>
      </w:r>
    </w:p>
    <w:p w14:paraId="5B7ECC2D" w14:textId="475B430A" w:rsidR="00365221" w:rsidRDefault="00365221" w:rsidP="007D602F">
      <w:r>
        <w:t>911 Open Line or Hang Up………………………………………………………………………………………………………………………………….2</w:t>
      </w:r>
    </w:p>
    <w:p w14:paraId="77A96119" w14:textId="6EA3C7E0" w:rsidR="00365221" w:rsidRDefault="00365221" w:rsidP="007D602F">
      <w:r>
        <w:t>Use of Tobacco/Vape………………………………………………………………………………………………………………………………………</w:t>
      </w:r>
      <w:proofErr w:type="gramStart"/>
      <w:r>
        <w:t>…..</w:t>
      </w:r>
      <w:proofErr w:type="gramEnd"/>
      <w:r>
        <w:t>13</w:t>
      </w:r>
    </w:p>
    <w:p w14:paraId="227E14E6" w14:textId="0A7B37ED" w:rsidR="00365221" w:rsidRDefault="00365221" w:rsidP="007D602F">
      <w:r>
        <w:t>Kidnapping/Abduction…………………………………………………………………………………………………………………………………………….1</w:t>
      </w:r>
    </w:p>
    <w:p w14:paraId="5F41020A" w14:textId="109352FF" w:rsidR="00365221" w:rsidRDefault="00365221" w:rsidP="007D602F">
      <w:r>
        <w:t>Offenses Against Family/Children…………………………………………………………………………………………………………………….2</w:t>
      </w:r>
    </w:p>
    <w:p w14:paraId="035BAD5D" w14:textId="4936E65A" w:rsidR="00365221" w:rsidRDefault="00365221" w:rsidP="007D602F">
      <w:r>
        <w:t>Administrative Duties…………………………………………………………………………………………………………………………………………</w:t>
      </w:r>
      <w:proofErr w:type="gramStart"/>
      <w:r>
        <w:t>…..</w:t>
      </w:r>
      <w:proofErr w:type="gramEnd"/>
      <w:r>
        <w:t>7</w:t>
      </w:r>
    </w:p>
    <w:p w14:paraId="7C7B9520" w14:textId="7C95A249" w:rsidR="00365221" w:rsidRDefault="00365221" w:rsidP="007D602F">
      <w:r>
        <w:t>Traffic Enforcement…………………………………………………………………………………………………………………………………………………5</w:t>
      </w:r>
    </w:p>
    <w:p w14:paraId="2909A786" w14:textId="5FB0A8AE" w:rsidR="00365221" w:rsidRDefault="00365221" w:rsidP="007D602F">
      <w:r>
        <w:t>Pedestrian Contacts……………………………………………………………………………………………………………………………………………</w:t>
      </w:r>
      <w:proofErr w:type="gramStart"/>
      <w:r>
        <w:t>…..</w:t>
      </w:r>
      <w:proofErr w:type="gramEnd"/>
      <w:r>
        <w:t>2</w:t>
      </w:r>
    </w:p>
    <w:p w14:paraId="267895BF" w14:textId="56C6AF6D" w:rsidR="00365221" w:rsidRDefault="00365221" w:rsidP="007D602F">
      <w:r>
        <w:t>All Other Offenses……………………………………………………………………………………………………………………………………………………3</w:t>
      </w:r>
    </w:p>
    <w:p w14:paraId="2C8DACBB" w14:textId="68DD347F" w:rsidR="00365221" w:rsidRDefault="00365221" w:rsidP="007D602F">
      <w:r>
        <w:t>Littering…………………………………………………………………………………………………………………………………………………………………………1</w:t>
      </w:r>
    </w:p>
    <w:p w14:paraId="6C44621E" w14:textId="77777777" w:rsidR="00004B7C" w:rsidRPr="003C2554" w:rsidRDefault="00004B7C" w:rsidP="007D602F"/>
    <w:p w14:paraId="2FBDA53C" w14:textId="77777777" w:rsidR="00AF73DD" w:rsidRDefault="00AF73DD" w:rsidP="00D55CBC"/>
    <w:p w14:paraId="470F8568" w14:textId="77777777" w:rsidR="00AF73DD" w:rsidRDefault="00AF73DD" w:rsidP="00D55CBC"/>
    <w:p w14:paraId="1F838B4A" w14:textId="0541F1CC" w:rsidR="00151981" w:rsidRDefault="004F1034" w:rsidP="00151981">
      <w:pPr>
        <w:pStyle w:val="Heading1"/>
      </w:pPr>
      <w:r>
        <w:lastRenderedPageBreak/>
        <w:t>public information</w:t>
      </w:r>
    </w:p>
    <w:p w14:paraId="148362D6" w14:textId="77777777" w:rsidR="00151981" w:rsidRDefault="00151981" w:rsidP="00151981"/>
    <w:p w14:paraId="02DE2C6A" w14:textId="475B20DA" w:rsidR="004F1034" w:rsidRDefault="004F1034" w:rsidP="004F1034">
      <w:r>
        <w:t xml:space="preserve">Residents who live in the Weatherly Borough Police Department’s jurisdiction have access to numerous resources. </w:t>
      </w:r>
      <w:r w:rsidR="00935601">
        <w:t xml:space="preserve">Citizens can come to the station to speak with officers about issues that concern them and their neighborhood. </w:t>
      </w:r>
    </w:p>
    <w:p w14:paraId="3E4A0C43" w14:textId="77777777" w:rsidR="00935601" w:rsidRDefault="00935601" w:rsidP="004F1034"/>
    <w:p w14:paraId="5E4A813F" w14:textId="557F3CBD" w:rsidR="00935601" w:rsidRDefault="00571B72" w:rsidP="004F1034">
      <w:r>
        <w:t>The Police Department</w:t>
      </w:r>
      <w:r w:rsidR="00935601">
        <w:t xml:space="preserve"> also </w:t>
      </w:r>
      <w:r>
        <w:t>has a</w:t>
      </w:r>
      <w:r w:rsidR="00935601">
        <w:t xml:space="preserve"> </w:t>
      </w:r>
      <w:r>
        <w:t xml:space="preserve">secure </w:t>
      </w:r>
      <w:r w:rsidR="00935601">
        <w:t>cabinet for medication drop off located in the main lobby of the Weatherly Borough building and police station. It can be accessed 24 hours a day, 7 days a week, 365 days a year. Pills can be left in original containers or placed in a bag. Please refrain from dropping liquids, saves</w:t>
      </w:r>
      <w:r w:rsidR="00EE0EDF">
        <w:t>, needles</w:t>
      </w:r>
      <w:r w:rsidR="00935601">
        <w:t xml:space="preserve"> and creams in the box.</w:t>
      </w:r>
      <w:r>
        <w:t xml:space="preserve"> </w:t>
      </w:r>
    </w:p>
    <w:p w14:paraId="6C7E7AFA" w14:textId="77777777" w:rsidR="00935601" w:rsidRDefault="00935601" w:rsidP="004F1034"/>
    <w:p w14:paraId="0F1960C1" w14:textId="5996CF16" w:rsidR="00935601" w:rsidRDefault="00935601" w:rsidP="004F1034">
      <w:r>
        <w:t xml:space="preserve">The department collected approximately </w:t>
      </w:r>
      <w:r w:rsidR="00D5015B">
        <w:t>57 lbs. of pills</w:t>
      </w:r>
      <w:r>
        <w:t xml:space="preserve"> in 2023.</w:t>
      </w:r>
    </w:p>
    <w:p w14:paraId="7ECFB730" w14:textId="77777777" w:rsidR="00935601" w:rsidRDefault="00935601" w:rsidP="004F1034"/>
    <w:p w14:paraId="7F071AC3" w14:textId="1B5EADDF" w:rsidR="0044793B" w:rsidRDefault="002B1282" w:rsidP="004F1034">
      <w:r>
        <w:t xml:space="preserve">When you are planning </w:t>
      </w:r>
      <w:r w:rsidR="00F66D73">
        <w:t>time away</w:t>
      </w:r>
      <w:r>
        <w:t xml:space="preserve"> from your home whether it be for vacation or any other reason, the Weatherly Police Department will periodically check your residence and notify you or your designee if any serious problems are discovered.</w:t>
      </w:r>
      <w:r w:rsidR="00D41820">
        <w:t xml:space="preserve"> Property checks are offered to Weatherly residents free of charge.</w:t>
      </w:r>
      <w:r w:rsidR="0044793B">
        <w:t xml:space="preserve"> Property checks submissions must have a start and end date specified. A perimeter check consisting of a physical and or/visual check of all doors and windows will be conducted as well as a verification of vehicles left on the property. </w:t>
      </w:r>
    </w:p>
    <w:p w14:paraId="1C2B12FE" w14:textId="77777777" w:rsidR="0044793B" w:rsidRDefault="0044793B" w:rsidP="004F1034"/>
    <w:p w14:paraId="66F28A4E" w14:textId="0C7D1B5E" w:rsidR="00935601" w:rsidRDefault="0044793B" w:rsidP="004F1034">
      <w:r>
        <w:t>Just a reminder that the property check service is NOT a guarantee that the property is safe or that it will not be burglarized. It is also not a substitute for an alarm system.</w:t>
      </w:r>
      <w:r w:rsidR="00B31A7B">
        <w:t xml:space="preserve"> The service can’t be provided for properties in which someone is staying at the residence.</w:t>
      </w:r>
    </w:p>
    <w:p w14:paraId="6DFAEC07" w14:textId="77777777" w:rsidR="00BF03D2" w:rsidRDefault="00BF03D2" w:rsidP="004F1034"/>
    <w:p w14:paraId="302EDD08" w14:textId="37F95945" w:rsidR="00BF03D2" w:rsidRDefault="00BF03D2" w:rsidP="004F1034">
      <w:r>
        <w:t xml:space="preserve">Residents can also visit the departments website at </w:t>
      </w:r>
      <w:hyperlink r:id="rId25" w:history="1">
        <w:r w:rsidRPr="00B23A44">
          <w:rPr>
            <w:rStyle w:val="Hyperlink"/>
          </w:rPr>
          <w:t>www.weatherlypd.com</w:t>
        </w:r>
      </w:hyperlink>
      <w:r>
        <w:t xml:space="preserve"> to access and download </w:t>
      </w:r>
      <w:r w:rsidR="00BC504A">
        <w:t>other</w:t>
      </w:r>
      <w:r>
        <w:t xml:space="preserve"> documents including right to know requests and monthly incident reports.</w:t>
      </w:r>
    </w:p>
    <w:p w14:paraId="3360B82E" w14:textId="77777777" w:rsidR="00935601" w:rsidRDefault="00935601" w:rsidP="004F1034"/>
    <w:p w14:paraId="6672AF15" w14:textId="77777777" w:rsidR="00935601" w:rsidRPr="003C2554" w:rsidRDefault="00935601" w:rsidP="004F1034"/>
    <w:p w14:paraId="2A478EEF" w14:textId="77777777" w:rsidR="00AF73DD" w:rsidRDefault="00AF73DD" w:rsidP="00D55CBC"/>
    <w:p w14:paraId="3DA8D6E1" w14:textId="4131EED5" w:rsidR="003C2554" w:rsidRDefault="00D564DE" w:rsidP="003C2554">
      <w:pPr>
        <w:pStyle w:val="Heading1"/>
      </w:pPr>
      <w:r>
        <w:lastRenderedPageBreak/>
        <w:t>assisting other law enforcement agencies</w:t>
      </w:r>
    </w:p>
    <w:p w14:paraId="76724004" w14:textId="77777777" w:rsidR="003C2554" w:rsidRDefault="003C2554" w:rsidP="003C2554"/>
    <w:p w14:paraId="0DEEA621" w14:textId="298816E8" w:rsidR="003C2554" w:rsidRDefault="005C1FCD" w:rsidP="003C2554">
      <w:r>
        <w:t>The Weatherly Borough Police Department is comprised of several men and woman who work day in and day out to provide the best services possible to the Borough of Weatherly.</w:t>
      </w:r>
      <w:r w:rsidR="005700B0">
        <w:t xml:space="preserve"> The officers also have the same dedication and core values when called upon to provide assistance to their agencies and communities. It is an honor to have such a great working relationship with not only neighboring departments but also neighboring states as well. </w:t>
      </w:r>
    </w:p>
    <w:p w14:paraId="4B3C064D" w14:textId="77777777" w:rsidR="005700B0" w:rsidRDefault="005700B0" w:rsidP="003C2554"/>
    <w:p w14:paraId="7062320C" w14:textId="12FA689A" w:rsidR="005700B0" w:rsidRPr="003C2554" w:rsidRDefault="005700B0" w:rsidP="003C2554">
      <w:r>
        <w:t xml:space="preserve">Weatherly Police Department assists numerous state and federal agencies on a multitude of different calls and incidents. Some of these agencies require types of assistance that only our department </w:t>
      </w:r>
      <w:r w:rsidR="003623A2">
        <w:t>can offer such as use of specialized equipment, working as part of a designated task force or use of technology that nobody else in surrounding areas possess like a mobile fingerprint identification device. It is not without the great team work of all agencies that we keep our communities safe!</w:t>
      </w:r>
    </w:p>
    <w:p w14:paraId="70CF85EC" w14:textId="77777777" w:rsidR="00AF73DD" w:rsidRDefault="00AF73DD" w:rsidP="00D55CBC"/>
    <w:p w14:paraId="2AD99425" w14:textId="77777777" w:rsidR="00AF73DD" w:rsidRDefault="00AF73DD" w:rsidP="00D55CBC"/>
    <w:p w14:paraId="5DA42EEC" w14:textId="77777777" w:rsidR="00AF73DD" w:rsidRDefault="00AF73DD" w:rsidP="00D55CBC"/>
    <w:p w14:paraId="35B403C7" w14:textId="77777777" w:rsidR="00AF73DD" w:rsidRDefault="00AF73DD" w:rsidP="00D55CBC"/>
    <w:p w14:paraId="19F5E010" w14:textId="77777777" w:rsidR="00AF73DD" w:rsidRDefault="00AF73DD" w:rsidP="00D55CBC"/>
    <w:p w14:paraId="3A236A9A" w14:textId="77777777" w:rsidR="00AF73DD" w:rsidRDefault="00AF73DD" w:rsidP="00D55CBC"/>
    <w:p w14:paraId="21636B04" w14:textId="77777777" w:rsidR="00534193" w:rsidRDefault="00534193" w:rsidP="00D55CBC"/>
    <w:p w14:paraId="5DBF3413" w14:textId="77777777" w:rsidR="00534193" w:rsidRDefault="00534193" w:rsidP="00D55CBC"/>
    <w:p w14:paraId="57F1A47C" w14:textId="77777777" w:rsidR="00534193" w:rsidRDefault="00534193" w:rsidP="00D55CBC"/>
    <w:p w14:paraId="6E375615" w14:textId="77777777" w:rsidR="00534193" w:rsidRDefault="00534193" w:rsidP="00D55CBC"/>
    <w:p w14:paraId="631138C8" w14:textId="77777777" w:rsidR="00534193" w:rsidRDefault="00534193" w:rsidP="00D55CBC"/>
    <w:p w14:paraId="1BEDB95B" w14:textId="77777777" w:rsidR="00534193" w:rsidRDefault="00534193" w:rsidP="00D55CBC"/>
    <w:p w14:paraId="52643BEF" w14:textId="77777777" w:rsidR="00534193" w:rsidRDefault="00534193" w:rsidP="00D55CBC"/>
    <w:p w14:paraId="69AD87CD" w14:textId="77777777" w:rsidR="00534193" w:rsidRDefault="00534193" w:rsidP="00D55CBC"/>
    <w:p w14:paraId="4126B05D" w14:textId="77777777" w:rsidR="00534193" w:rsidRDefault="00534193" w:rsidP="00D55CBC"/>
    <w:p w14:paraId="743FA9B8" w14:textId="77777777" w:rsidR="00534193" w:rsidRDefault="00534193" w:rsidP="00D55CBC"/>
    <w:p w14:paraId="57EC3DBC" w14:textId="77777777" w:rsidR="00534193" w:rsidRDefault="00534193" w:rsidP="00D55CBC"/>
    <w:p w14:paraId="04314597" w14:textId="77777777" w:rsidR="00534193" w:rsidRDefault="00534193" w:rsidP="00D55CBC"/>
    <w:p w14:paraId="59F62BD6" w14:textId="77777777" w:rsidR="00534193" w:rsidRDefault="00534193" w:rsidP="00D55CBC"/>
    <w:p w14:paraId="1B7CBADF" w14:textId="77777777" w:rsidR="00534193" w:rsidRDefault="00534193" w:rsidP="00D55CBC"/>
    <w:p w14:paraId="42EDF515" w14:textId="1A411217" w:rsidR="003C5C5A" w:rsidRDefault="003C5C5A" w:rsidP="00D55CBC">
      <w:r>
        <w:t xml:space="preserve">The Weatherly Police Department assisted state, federal and local law enforcement agencies </w:t>
      </w:r>
      <w:r w:rsidR="007D63E5">
        <w:t xml:space="preserve">a total of </w:t>
      </w:r>
      <w:r w:rsidR="007329A5">
        <w:t>93</w:t>
      </w:r>
      <w:r w:rsidR="007D63E5">
        <w:t xml:space="preserve"> call</w:t>
      </w:r>
      <w:r w:rsidR="00F66D73">
        <w:t>s</w:t>
      </w:r>
      <w:r w:rsidR="007D63E5">
        <w:t xml:space="preserve"> for assistance.</w:t>
      </w:r>
    </w:p>
    <w:p w14:paraId="44FEACC9" w14:textId="24F83370" w:rsidR="00534193" w:rsidRDefault="003C5C5A" w:rsidP="00D55CBC">
      <w:r>
        <w:rPr>
          <w:noProof/>
        </w:rPr>
        <w:drawing>
          <wp:anchor distT="0" distB="0" distL="114300" distR="114300" simplePos="0" relativeHeight="251676672" behindDoc="0" locked="0" layoutInCell="1" allowOverlap="1" wp14:anchorId="7607D245" wp14:editId="7EE56FA4">
            <wp:simplePos x="0" y="0"/>
            <wp:positionH relativeFrom="margin">
              <wp:align>center</wp:align>
            </wp:positionH>
            <wp:positionV relativeFrom="page">
              <wp:posOffset>1440815</wp:posOffset>
            </wp:positionV>
            <wp:extent cx="6391275" cy="5257800"/>
            <wp:effectExtent l="57150" t="57150" r="104775" b="133350"/>
            <wp:wrapThrough wrapText="bothSides">
              <wp:wrapPolygon edited="0">
                <wp:start x="-193" y="-235"/>
                <wp:lineTo x="-193" y="21600"/>
                <wp:lineTo x="0" y="22070"/>
                <wp:lineTo x="21697" y="22070"/>
                <wp:lineTo x="21890" y="21287"/>
                <wp:lineTo x="21825" y="-235"/>
                <wp:lineTo x="-193" y="-235"/>
              </wp:wrapPolygon>
            </wp:wrapThrough>
            <wp:docPr id="1963622758" name="Chart 1963622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2610D2AF" w14:textId="6506484B" w:rsidR="00534193" w:rsidRPr="002111F1" w:rsidRDefault="00534193" w:rsidP="00D55CBC">
      <w:pPr>
        <w:rPr>
          <w14:textOutline w14:w="9525" w14:cap="rnd" w14:cmpd="sng" w14:algn="ctr">
            <w14:solidFill>
              <w14:schemeClr w14:val="accent1"/>
            </w14:solidFill>
            <w14:prstDash w14:val="solid"/>
            <w14:bevel/>
          </w14:textOutline>
        </w:rPr>
      </w:pPr>
    </w:p>
    <w:p w14:paraId="3C51F760" w14:textId="77777777" w:rsidR="00534193" w:rsidRDefault="00534193" w:rsidP="00D55CBC"/>
    <w:p w14:paraId="298DE36D" w14:textId="77777777" w:rsidR="00534193" w:rsidRDefault="00534193" w:rsidP="00D55CBC"/>
    <w:p w14:paraId="0759AC3E" w14:textId="77777777" w:rsidR="00534193" w:rsidRDefault="00534193" w:rsidP="00D55CBC"/>
    <w:p w14:paraId="045895B5" w14:textId="77777777" w:rsidR="00534193" w:rsidRDefault="00534193" w:rsidP="00D55CBC"/>
    <w:p w14:paraId="5EA6737F" w14:textId="77777777" w:rsidR="00534193" w:rsidRDefault="00534193" w:rsidP="00D55CBC"/>
    <w:p w14:paraId="35E620E7" w14:textId="77777777" w:rsidR="00534193" w:rsidRDefault="00534193" w:rsidP="00D55CBC"/>
    <w:p w14:paraId="1B42231B" w14:textId="708D0E8C" w:rsidR="00534193" w:rsidRDefault="008C5709" w:rsidP="00D55CBC">
      <w:r>
        <w:rPr>
          <w:noProof/>
        </w:rPr>
        <w:drawing>
          <wp:anchor distT="0" distB="0" distL="114300" distR="114300" simplePos="0" relativeHeight="251695104" behindDoc="0" locked="0" layoutInCell="1" allowOverlap="1" wp14:anchorId="6286A5F7" wp14:editId="00361295">
            <wp:simplePos x="0" y="0"/>
            <wp:positionH relativeFrom="margin">
              <wp:posOffset>0</wp:posOffset>
            </wp:positionH>
            <wp:positionV relativeFrom="page">
              <wp:posOffset>1410970</wp:posOffset>
            </wp:positionV>
            <wp:extent cx="6372225" cy="5400675"/>
            <wp:effectExtent l="38100" t="38100" r="85725" b="85725"/>
            <wp:wrapThrough wrapText="bothSides">
              <wp:wrapPolygon edited="0">
                <wp:start x="0" y="-152"/>
                <wp:lineTo x="-129" y="-76"/>
                <wp:lineTo x="-129" y="21638"/>
                <wp:lineTo x="0" y="21867"/>
                <wp:lineTo x="21697" y="21867"/>
                <wp:lineTo x="21826" y="20724"/>
                <wp:lineTo x="21826" y="1143"/>
                <wp:lineTo x="21697" y="0"/>
                <wp:lineTo x="21697" y="-152"/>
                <wp:lineTo x="0" y="-152"/>
              </wp:wrapPolygon>
            </wp:wrapThrough>
            <wp:docPr id="1368575751" name="Chart 1368575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p>
    <w:p w14:paraId="43712A05" w14:textId="44A3DD4E" w:rsidR="00534193" w:rsidRDefault="00534193" w:rsidP="00D55CBC"/>
    <w:p w14:paraId="1149EE13" w14:textId="2FA88F45" w:rsidR="00771867" w:rsidRDefault="00D30A3F" w:rsidP="00D55CBC">
      <w:r>
        <w:t xml:space="preserve">The Weatherly Police Department had a call volume of approximately </w:t>
      </w:r>
      <w:r w:rsidR="007329A5">
        <w:t>3,577</w:t>
      </w:r>
      <w:r>
        <w:t xml:space="preserve"> incidents</w:t>
      </w:r>
    </w:p>
    <w:p w14:paraId="41D88AA8" w14:textId="14C1A04D" w:rsidR="00D30A3F" w:rsidRDefault="00D30A3F" w:rsidP="00D55CBC">
      <w:r>
        <w:t>for the year 2023. These calls and incidents range in severity from traffic warnings, domestic disturbances, narcotic offenses, DUI’s and violent crimes.</w:t>
      </w:r>
    </w:p>
    <w:p w14:paraId="783415F1" w14:textId="77777777" w:rsidR="00771867" w:rsidRDefault="00771867" w:rsidP="00D55CBC"/>
    <w:p w14:paraId="7EC71383" w14:textId="77777777" w:rsidR="007F4BDD" w:rsidRDefault="007F4BDD" w:rsidP="00D55CBC"/>
    <w:p w14:paraId="7F155BEB" w14:textId="77777777" w:rsidR="007F4BDD" w:rsidRDefault="007F4BDD" w:rsidP="00D55CBC"/>
    <w:p w14:paraId="16091877" w14:textId="77777777" w:rsidR="007F4BDD" w:rsidRDefault="007F4BDD" w:rsidP="00D55CBC"/>
    <w:p w14:paraId="3D7A8409" w14:textId="77777777" w:rsidR="00771867" w:rsidRDefault="00771867" w:rsidP="00D55CBC"/>
    <w:p w14:paraId="3FD2EA72" w14:textId="77777777" w:rsidR="00771867" w:rsidRDefault="00771867" w:rsidP="00D55CBC"/>
    <w:p w14:paraId="51BA860A" w14:textId="45C73A45" w:rsidR="00771867" w:rsidRDefault="008C5709" w:rsidP="00D55CBC">
      <w:r>
        <w:rPr>
          <w:noProof/>
        </w:rPr>
        <w:lastRenderedPageBreak/>
        <w:drawing>
          <wp:anchor distT="0" distB="0" distL="114300" distR="114300" simplePos="0" relativeHeight="251693056" behindDoc="0" locked="0" layoutInCell="1" allowOverlap="1" wp14:anchorId="6F03BC14" wp14:editId="4F247C89">
            <wp:simplePos x="0" y="0"/>
            <wp:positionH relativeFrom="margin">
              <wp:posOffset>-57150</wp:posOffset>
            </wp:positionH>
            <wp:positionV relativeFrom="margin">
              <wp:posOffset>404495</wp:posOffset>
            </wp:positionV>
            <wp:extent cx="6296025" cy="5191125"/>
            <wp:effectExtent l="38100" t="38100" r="85725" b="85725"/>
            <wp:wrapThrough wrapText="bothSides">
              <wp:wrapPolygon edited="0">
                <wp:start x="0" y="-159"/>
                <wp:lineTo x="-131" y="-79"/>
                <wp:lineTo x="-131" y="21481"/>
                <wp:lineTo x="0" y="21877"/>
                <wp:lineTo x="21698" y="21877"/>
                <wp:lineTo x="21829" y="21481"/>
                <wp:lineTo x="21829" y="1189"/>
                <wp:lineTo x="21698" y="0"/>
                <wp:lineTo x="21698" y="-159"/>
                <wp:lineTo x="0" y="-159"/>
              </wp:wrapPolygon>
            </wp:wrapThrough>
            <wp:docPr id="1419968400" name="Chart 1419968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6DDD9CBE" w14:textId="2C6AEBBC" w:rsidR="00771867" w:rsidRDefault="00771867" w:rsidP="00D55CBC"/>
    <w:p w14:paraId="5CF0ACB2" w14:textId="77777777" w:rsidR="008C5709" w:rsidRDefault="008C5709" w:rsidP="00D55CBC"/>
    <w:p w14:paraId="75B21F82" w14:textId="77777777" w:rsidR="008C5709" w:rsidRDefault="008C5709" w:rsidP="00D55CBC"/>
    <w:p w14:paraId="5F031D99" w14:textId="6230657C" w:rsidR="000C0240" w:rsidRDefault="00A86D46" w:rsidP="00D55CBC">
      <w:r>
        <w:t>Part I crimes as defined by the FBI are criminal homicide, forcible rape, robbery, aggravated assault, burglary, grand theft auto and arson. The Uniform Crime Reporting reports Part I crimes in term of both crimes known to police and arrests. Part one crimes are reported in terms of arrests</w:t>
      </w:r>
    </w:p>
    <w:p w14:paraId="077AF5A1" w14:textId="77777777" w:rsidR="000C0240" w:rsidRDefault="000C0240" w:rsidP="00D55CBC"/>
    <w:p w14:paraId="5FA64108" w14:textId="77777777" w:rsidR="000C0240" w:rsidRDefault="000C0240" w:rsidP="00D55CBC"/>
    <w:p w14:paraId="5D71E076" w14:textId="41986C93" w:rsidR="000C0240" w:rsidRDefault="000C0240" w:rsidP="00D55CBC"/>
    <w:p w14:paraId="53C55FC3" w14:textId="77777777" w:rsidR="000C0240" w:rsidRDefault="000C0240" w:rsidP="00D55CBC"/>
    <w:p w14:paraId="172D3AC3" w14:textId="4B9A9523" w:rsidR="000C0240" w:rsidRDefault="000C0240" w:rsidP="00D55CBC"/>
    <w:p w14:paraId="13000971" w14:textId="47C1DBA8" w:rsidR="000C0240" w:rsidRDefault="000C0240" w:rsidP="00D55CBC"/>
    <w:p w14:paraId="48A0F6FF" w14:textId="77777777" w:rsidR="008C5709" w:rsidRDefault="008C5709" w:rsidP="00D55CBC"/>
    <w:p w14:paraId="52371BBA" w14:textId="77777777" w:rsidR="008C5709" w:rsidRDefault="008C5709" w:rsidP="00D55CBC"/>
    <w:p w14:paraId="70653BB1" w14:textId="4D6FB9C8" w:rsidR="00085E76" w:rsidRDefault="00D30A3F" w:rsidP="00D55CBC">
      <w:r>
        <w:t>Part II crimes are defined by the FBI as forgery, fraud, simple assault, DUI, drug abuse violations and disorderly conduct. Part II includes, but is not limited to, some victimless crimes.</w:t>
      </w:r>
    </w:p>
    <w:p w14:paraId="345E35D9" w14:textId="7C340BA8" w:rsidR="00085E76" w:rsidRDefault="00085E76" w:rsidP="00D55CBC"/>
    <w:p w14:paraId="5026A052" w14:textId="1AEBE989" w:rsidR="00A86D46" w:rsidRDefault="00A86D46" w:rsidP="00D55CBC">
      <w:r>
        <w:rPr>
          <w:noProof/>
        </w:rPr>
        <w:drawing>
          <wp:anchor distT="0" distB="0" distL="114300" distR="114300" simplePos="0" relativeHeight="251691008" behindDoc="0" locked="0" layoutInCell="1" allowOverlap="1" wp14:anchorId="676AF79F" wp14:editId="42F8F0D2">
            <wp:simplePos x="0" y="0"/>
            <wp:positionH relativeFrom="margin">
              <wp:posOffset>0</wp:posOffset>
            </wp:positionH>
            <wp:positionV relativeFrom="page">
              <wp:posOffset>1226820</wp:posOffset>
            </wp:positionV>
            <wp:extent cx="6334125" cy="5267325"/>
            <wp:effectExtent l="38100" t="38100" r="85725" b="85725"/>
            <wp:wrapThrough wrapText="bothSides">
              <wp:wrapPolygon edited="0">
                <wp:start x="0" y="-156"/>
                <wp:lineTo x="-130" y="-78"/>
                <wp:lineTo x="-130" y="21639"/>
                <wp:lineTo x="0" y="21873"/>
                <wp:lineTo x="21697" y="21873"/>
                <wp:lineTo x="21827" y="21248"/>
                <wp:lineTo x="21827" y="1172"/>
                <wp:lineTo x="21697" y="0"/>
                <wp:lineTo x="21697" y="-156"/>
                <wp:lineTo x="0" y="-156"/>
              </wp:wrapPolygon>
            </wp:wrapThrough>
            <wp:docPr id="864425168" name="Chart 864425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0125C694" w14:textId="77777777" w:rsidR="00A86D46" w:rsidRDefault="00A86D46" w:rsidP="00D55CBC"/>
    <w:p w14:paraId="2718598B" w14:textId="2D516271" w:rsidR="00A86D46" w:rsidRDefault="00A86D46" w:rsidP="00D55CBC"/>
    <w:p w14:paraId="084EE3BE" w14:textId="31098609" w:rsidR="00A86D46" w:rsidRDefault="00A86D46" w:rsidP="00D55CBC"/>
    <w:p w14:paraId="3612F7F3" w14:textId="54FBCAC6" w:rsidR="00A86D46" w:rsidRDefault="00A86D46" w:rsidP="00D55CBC"/>
    <w:p w14:paraId="16D0BABD" w14:textId="77777777" w:rsidR="00953378" w:rsidRDefault="00953378" w:rsidP="00D55CBC"/>
    <w:p w14:paraId="69601417" w14:textId="77777777" w:rsidR="001B4712" w:rsidRDefault="001B4712" w:rsidP="00D55CBC"/>
    <w:p w14:paraId="76EDEC9F" w14:textId="77777777" w:rsidR="001B4712" w:rsidRDefault="001B4712" w:rsidP="00D55CBC"/>
    <w:p w14:paraId="07C42CF3" w14:textId="63FE6460" w:rsidR="001B4712" w:rsidRDefault="00620B67" w:rsidP="00D55CBC">
      <w:r>
        <w:rPr>
          <w:noProof/>
        </w:rPr>
        <w:drawing>
          <wp:anchor distT="0" distB="0" distL="114300" distR="114300" simplePos="0" relativeHeight="251741184" behindDoc="0" locked="0" layoutInCell="1" allowOverlap="1" wp14:anchorId="315DA2FF" wp14:editId="7042EE98">
            <wp:simplePos x="0" y="0"/>
            <wp:positionH relativeFrom="margin">
              <wp:posOffset>0</wp:posOffset>
            </wp:positionH>
            <wp:positionV relativeFrom="page">
              <wp:posOffset>1630045</wp:posOffset>
            </wp:positionV>
            <wp:extent cx="6248400" cy="5448300"/>
            <wp:effectExtent l="0" t="0" r="0" b="0"/>
            <wp:wrapThrough wrapText="bothSides">
              <wp:wrapPolygon edited="0">
                <wp:start x="0" y="0"/>
                <wp:lineTo x="0" y="21524"/>
                <wp:lineTo x="21534" y="21524"/>
                <wp:lineTo x="21534" y="0"/>
                <wp:lineTo x="0" y="0"/>
              </wp:wrapPolygon>
            </wp:wrapThrough>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6496E111" w14:textId="77777777" w:rsidR="008C5709" w:rsidRDefault="008C5709" w:rsidP="00D55CBC"/>
    <w:p w14:paraId="21F6C46D" w14:textId="272F81E4" w:rsidR="001B4712" w:rsidRDefault="0080019C" w:rsidP="00D55CBC">
      <w:r>
        <w:t>A total of 498 traffic warnings were given for motor vehicle violations in 202</w:t>
      </w:r>
      <w:r w:rsidR="00B97B87">
        <w:t>3.</w:t>
      </w:r>
    </w:p>
    <w:p w14:paraId="5E707981" w14:textId="77777777" w:rsidR="001B4712" w:rsidRDefault="001B4712" w:rsidP="00D55CBC"/>
    <w:p w14:paraId="37A8F004" w14:textId="77777777" w:rsidR="001B4712" w:rsidRDefault="001B4712" w:rsidP="00D55CBC"/>
    <w:p w14:paraId="6A29A1E9" w14:textId="77777777" w:rsidR="00084988" w:rsidRDefault="00084988" w:rsidP="00D55CBC"/>
    <w:p w14:paraId="16B47B54" w14:textId="77777777" w:rsidR="00B542CF" w:rsidRDefault="00B542CF" w:rsidP="00D55CBC"/>
    <w:p w14:paraId="248138E6" w14:textId="77777777" w:rsidR="00B542CF" w:rsidRDefault="00B542CF" w:rsidP="00D55CBC"/>
    <w:p w14:paraId="5AF9F157" w14:textId="77777777" w:rsidR="0080019C" w:rsidRDefault="0080019C" w:rsidP="00D55CBC"/>
    <w:p w14:paraId="0E8820EB" w14:textId="77777777" w:rsidR="0080019C" w:rsidRDefault="0080019C" w:rsidP="00D55CBC"/>
    <w:p w14:paraId="61B2AE6A" w14:textId="77777777" w:rsidR="0080019C" w:rsidRDefault="0080019C" w:rsidP="00D55CBC"/>
    <w:p w14:paraId="26213E9A" w14:textId="77777777" w:rsidR="0080019C" w:rsidRDefault="0080019C" w:rsidP="00D55CBC"/>
    <w:p w14:paraId="093A3836" w14:textId="77777777" w:rsidR="0080019C" w:rsidRDefault="0080019C" w:rsidP="00D55CBC"/>
    <w:p w14:paraId="52279D5A" w14:textId="77777777" w:rsidR="008C5709" w:rsidRDefault="008C5709" w:rsidP="00D55CBC"/>
    <w:p w14:paraId="4C96103F" w14:textId="4532EE29" w:rsidR="00084988" w:rsidRDefault="0080019C" w:rsidP="00D55CBC">
      <w:r>
        <w:rPr>
          <w:noProof/>
        </w:rPr>
        <w:drawing>
          <wp:anchor distT="0" distB="0" distL="114300" distR="114300" simplePos="0" relativeHeight="251739136" behindDoc="0" locked="0" layoutInCell="1" allowOverlap="1" wp14:anchorId="49FF91BC" wp14:editId="6C86A725">
            <wp:simplePos x="0" y="0"/>
            <wp:positionH relativeFrom="margin">
              <wp:posOffset>0</wp:posOffset>
            </wp:positionH>
            <wp:positionV relativeFrom="page">
              <wp:posOffset>1630045</wp:posOffset>
            </wp:positionV>
            <wp:extent cx="6343650" cy="5200650"/>
            <wp:effectExtent l="0" t="0" r="0" b="0"/>
            <wp:wrapThrough wrapText="bothSides">
              <wp:wrapPolygon edited="0">
                <wp:start x="0" y="0"/>
                <wp:lineTo x="0" y="21521"/>
                <wp:lineTo x="21535" y="21521"/>
                <wp:lineTo x="21535" y="0"/>
                <wp:lineTo x="0" y="0"/>
              </wp:wrapPolygon>
            </wp:wrapThrough>
            <wp:docPr id="2059051868" name="Chart 20590518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B542CF">
        <w:t xml:space="preserve">A total of </w:t>
      </w:r>
      <w:r w:rsidR="00BB4D5F">
        <w:t>308</w:t>
      </w:r>
      <w:r w:rsidR="00B542CF">
        <w:t xml:space="preserve"> traffic citations were given for motor vehicle violations </w:t>
      </w:r>
      <w:r w:rsidR="00CD4EB4">
        <w:t>in 2023.</w:t>
      </w:r>
    </w:p>
    <w:p w14:paraId="057B4F22" w14:textId="77777777" w:rsidR="00865AC2" w:rsidRDefault="00865AC2" w:rsidP="00D55CBC"/>
    <w:p w14:paraId="5B5CAE88" w14:textId="77777777" w:rsidR="00865AC2" w:rsidRDefault="00865AC2" w:rsidP="00D55CBC"/>
    <w:p w14:paraId="63D119C2" w14:textId="77777777" w:rsidR="00865AC2" w:rsidRDefault="00865AC2" w:rsidP="00D55CBC"/>
    <w:p w14:paraId="19B7FE2F" w14:textId="77777777" w:rsidR="00865AC2" w:rsidRDefault="00865AC2" w:rsidP="00D55CBC"/>
    <w:p w14:paraId="6C0DC968" w14:textId="77777777" w:rsidR="00865AC2" w:rsidRDefault="00865AC2" w:rsidP="00D55CBC"/>
    <w:p w14:paraId="2B04E8A9" w14:textId="77777777" w:rsidR="00865AC2" w:rsidRDefault="00865AC2" w:rsidP="00D55CBC"/>
    <w:p w14:paraId="201AB81A" w14:textId="77777777" w:rsidR="00865AC2" w:rsidRDefault="00865AC2" w:rsidP="00D55CBC"/>
    <w:p w14:paraId="1F7CC9AF" w14:textId="77777777" w:rsidR="00865AC2" w:rsidRDefault="00865AC2" w:rsidP="00D55CBC"/>
    <w:p w14:paraId="3DA92819" w14:textId="77777777" w:rsidR="00B62BD5" w:rsidRDefault="00B62BD5" w:rsidP="00D55CBC"/>
    <w:p w14:paraId="4D4E118A" w14:textId="5AA9046E" w:rsidR="00865AC2" w:rsidRDefault="00865AC2" w:rsidP="00D55CBC">
      <w:pPr>
        <w:rPr>
          <w:noProof/>
        </w:rPr>
      </w:pPr>
    </w:p>
    <w:p w14:paraId="42A668CF" w14:textId="77777777" w:rsidR="00B62BD5" w:rsidRDefault="00B62BD5" w:rsidP="00D55CBC">
      <w:pPr>
        <w:rPr>
          <w:noProof/>
        </w:rPr>
      </w:pPr>
    </w:p>
    <w:p w14:paraId="35A28AAA" w14:textId="2F221B88" w:rsidR="00B62BD5" w:rsidRDefault="00B62BD5" w:rsidP="00D55CBC">
      <w:pPr>
        <w:rPr>
          <w:noProof/>
        </w:rPr>
      </w:pPr>
      <w:r>
        <w:rPr>
          <w:noProof/>
        </w:rPr>
        <w:drawing>
          <wp:anchor distT="0" distB="0" distL="114300" distR="114300" simplePos="0" relativeHeight="251701248" behindDoc="0" locked="0" layoutInCell="1" allowOverlap="1" wp14:anchorId="4A86F963" wp14:editId="375F38DD">
            <wp:simplePos x="0" y="0"/>
            <wp:positionH relativeFrom="margin">
              <wp:posOffset>1905</wp:posOffset>
            </wp:positionH>
            <wp:positionV relativeFrom="paragraph">
              <wp:posOffset>254000</wp:posOffset>
            </wp:positionV>
            <wp:extent cx="6496050" cy="4448175"/>
            <wp:effectExtent l="38100" t="38100" r="95250" b="85725"/>
            <wp:wrapThrough wrapText="bothSides">
              <wp:wrapPolygon edited="0">
                <wp:start x="0" y="-185"/>
                <wp:lineTo x="-127" y="-93"/>
                <wp:lineTo x="-127" y="21646"/>
                <wp:lineTo x="0" y="21924"/>
                <wp:lineTo x="21727" y="21924"/>
                <wp:lineTo x="21853" y="20721"/>
                <wp:lineTo x="21853" y="1388"/>
                <wp:lineTo x="21727" y="0"/>
                <wp:lineTo x="21727" y="-185"/>
                <wp:lineTo x="0" y="-185"/>
              </wp:wrapPolygon>
            </wp:wrapThrough>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3F1B00B6" w14:textId="77777777" w:rsidR="008C5709" w:rsidRDefault="008C5709" w:rsidP="00D55CBC"/>
    <w:p w14:paraId="375BA8DD" w14:textId="54CC5D10" w:rsidR="00B62BD5" w:rsidRDefault="00B62BD5" w:rsidP="00D55CBC">
      <w:r>
        <w:t xml:space="preserve">A total of </w:t>
      </w:r>
      <w:r w:rsidR="00672FAF">
        <w:t>40</w:t>
      </w:r>
      <w:r>
        <w:t xml:space="preserve"> parking violations were issued in 2023.</w:t>
      </w:r>
    </w:p>
    <w:p w14:paraId="1C15BA6E" w14:textId="77777777" w:rsidR="004C7483" w:rsidRDefault="004C7483" w:rsidP="00D55CBC"/>
    <w:p w14:paraId="28CA8393" w14:textId="77777777" w:rsidR="004C7483" w:rsidRDefault="004C7483" w:rsidP="00D55CBC"/>
    <w:p w14:paraId="684D71CF" w14:textId="77777777" w:rsidR="004C7483" w:rsidRDefault="004C7483" w:rsidP="00D55CBC"/>
    <w:p w14:paraId="60B7263F" w14:textId="77777777" w:rsidR="004C7483" w:rsidRDefault="004C7483" w:rsidP="00D55CBC"/>
    <w:p w14:paraId="453D4508" w14:textId="77777777" w:rsidR="004C7483" w:rsidRDefault="004C7483" w:rsidP="00D55CBC"/>
    <w:p w14:paraId="18997FC0" w14:textId="77777777" w:rsidR="004C7483" w:rsidRDefault="004C7483" w:rsidP="00D55CBC"/>
    <w:p w14:paraId="09803F6A" w14:textId="77777777" w:rsidR="004C7483" w:rsidRDefault="004C7483" w:rsidP="00D55CBC"/>
    <w:p w14:paraId="560442F2" w14:textId="77777777" w:rsidR="004C7483" w:rsidRDefault="004C7483" w:rsidP="00D55CBC"/>
    <w:p w14:paraId="0330FBD1" w14:textId="77777777" w:rsidR="00C222E1" w:rsidRDefault="00C222E1" w:rsidP="00C222E1">
      <w:pPr>
        <w:pStyle w:val="Heading1"/>
      </w:pPr>
      <w:r>
        <w:lastRenderedPageBreak/>
        <w:t>vehicle code section breakdown</w:t>
      </w:r>
    </w:p>
    <w:p w14:paraId="09393707" w14:textId="77777777" w:rsidR="00C222E1" w:rsidRDefault="00C222E1" w:rsidP="00C222E1">
      <w:pPr>
        <w:rPr>
          <w:noProof/>
        </w:rPr>
      </w:pPr>
    </w:p>
    <w:p w14:paraId="7300C090" w14:textId="77777777" w:rsidR="00C222E1" w:rsidRDefault="00C222E1" w:rsidP="00C222E1">
      <w:pPr>
        <w:rPr>
          <w:noProof/>
        </w:rPr>
      </w:pPr>
      <w:r>
        <w:rPr>
          <w:b/>
          <w:bCs/>
          <w:noProof/>
        </w:rPr>
        <w:t>3362</w:t>
      </w:r>
      <w:r>
        <w:rPr>
          <w:noProof/>
        </w:rPr>
        <w:t>. Max Speed……………………………………………………………………………………………………………………………………………………61</w:t>
      </w:r>
    </w:p>
    <w:p w14:paraId="7EE84DE9" w14:textId="77777777" w:rsidR="00C222E1" w:rsidRDefault="00C222E1" w:rsidP="00C222E1">
      <w:pPr>
        <w:rPr>
          <w:noProof/>
        </w:rPr>
      </w:pPr>
      <w:r w:rsidRPr="002A26EE">
        <w:rPr>
          <w:b/>
          <w:bCs/>
          <w:noProof/>
        </w:rPr>
        <w:t>3323.</w:t>
      </w:r>
      <w:r>
        <w:rPr>
          <w:noProof/>
        </w:rPr>
        <w:t xml:space="preserve"> Stop Signs…………………………………………………………………………………………………………………………………………………….32</w:t>
      </w:r>
    </w:p>
    <w:p w14:paraId="3101CD12" w14:textId="77777777" w:rsidR="00C222E1" w:rsidRDefault="00C222E1" w:rsidP="00C222E1">
      <w:pPr>
        <w:rPr>
          <w:noProof/>
        </w:rPr>
      </w:pPr>
      <w:r w:rsidRPr="002A26EE">
        <w:rPr>
          <w:b/>
          <w:bCs/>
          <w:noProof/>
        </w:rPr>
        <w:t>1301</w:t>
      </w:r>
      <w:r>
        <w:rPr>
          <w:b/>
          <w:bCs/>
          <w:noProof/>
        </w:rPr>
        <w:t xml:space="preserve">. </w:t>
      </w:r>
      <w:r>
        <w:rPr>
          <w:noProof/>
        </w:rPr>
        <w:t>Registration and certificate of title required…………………………………………………………………………………..52</w:t>
      </w:r>
    </w:p>
    <w:p w14:paraId="2D24F4E5" w14:textId="77777777" w:rsidR="00C222E1" w:rsidRDefault="00C222E1" w:rsidP="00C222E1">
      <w:pPr>
        <w:rPr>
          <w:noProof/>
        </w:rPr>
      </w:pPr>
      <w:r w:rsidRPr="005F50F3">
        <w:rPr>
          <w:b/>
          <w:bCs/>
          <w:noProof/>
        </w:rPr>
        <w:t>4703.</w:t>
      </w:r>
      <w:r>
        <w:rPr>
          <w:noProof/>
        </w:rPr>
        <w:t xml:space="preserve"> Operation of vehicle without official certificate of inspection………………………………………………….36</w:t>
      </w:r>
    </w:p>
    <w:p w14:paraId="7DD3C85C" w14:textId="77777777" w:rsidR="00C222E1" w:rsidRDefault="00C222E1" w:rsidP="00C222E1">
      <w:pPr>
        <w:rPr>
          <w:noProof/>
        </w:rPr>
      </w:pPr>
      <w:r w:rsidRPr="005F50F3">
        <w:rPr>
          <w:b/>
          <w:bCs/>
          <w:noProof/>
        </w:rPr>
        <w:t>1371.</w:t>
      </w:r>
      <w:r>
        <w:rPr>
          <w:noProof/>
        </w:rPr>
        <w:t xml:space="preserve"> Operation following suspension of registration…………………………………………………………………………….17</w:t>
      </w:r>
    </w:p>
    <w:p w14:paraId="40BA6317" w14:textId="77777777" w:rsidR="00C222E1" w:rsidRDefault="00C222E1" w:rsidP="00C222E1">
      <w:pPr>
        <w:rPr>
          <w:noProof/>
        </w:rPr>
      </w:pPr>
      <w:r w:rsidRPr="005F50F3">
        <w:rPr>
          <w:b/>
          <w:bCs/>
          <w:noProof/>
        </w:rPr>
        <w:t>1786.</w:t>
      </w:r>
      <w:r>
        <w:rPr>
          <w:noProof/>
        </w:rPr>
        <w:t xml:space="preserve"> Required financial responsibility………………………………………………………………………………………………………….12</w:t>
      </w:r>
    </w:p>
    <w:p w14:paraId="497831F6" w14:textId="77777777" w:rsidR="00C222E1" w:rsidRDefault="00C222E1" w:rsidP="00C222E1">
      <w:pPr>
        <w:rPr>
          <w:noProof/>
        </w:rPr>
      </w:pPr>
      <w:r w:rsidRPr="005F50F3">
        <w:rPr>
          <w:b/>
          <w:bCs/>
          <w:noProof/>
        </w:rPr>
        <w:t>1501.</w:t>
      </w:r>
      <w:r>
        <w:rPr>
          <w:noProof/>
        </w:rPr>
        <w:t xml:space="preserve"> Drivers required to be licensed…………………………………………………………………………………………………………….34</w:t>
      </w:r>
    </w:p>
    <w:p w14:paraId="23218495" w14:textId="77777777" w:rsidR="00C222E1" w:rsidRDefault="00C222E1" w:rsidP="00C222E1">
      <w:pPr>
        <w:rPr>
          <w:noProof/>
        </w:rPr>
      </w:pPr>
      <w:r w:rsidRPr="005F50F3">
        <w:rPr>
          <w:b/>
          <w:bCs/>
          <w:noProof/>
        </w:rPr>
        <w:t>1543.</w:t>
      </w:r>
      <w:r>
        <w:rPr>
          <w:noProof/>
        </w:rPr>
        <w:t xml:space="preserve"> Driving while operating privilige is suspended or revoked……………………………………………………….30</w:t>
      </w:r>
    </w:p>
    <w:p w14:paraId="57E81647" w14:textId="77777777" w:rsidR="00C222E1" w:rsidRDefault="00C222E1" w:rsidP="00C222E1">
      <w:pPr>
        <w:rPr>
          <w:noProof/>
        </w:rPr>
      </w:pPr>
      <w:r>
        <w:rPr>
          <w:b/>
          <w:bCs/>
          <w:noProof/>
        </w:rPr>
        <w:t>4305</w:t>
      </w:r>
      <w:r w:rsidRPr="005F50F3">
        <w:rPr>
          <w:b/>
          <w:bCs/>
          <w:noProof/>
        </w:rPr>
        <w:t>.</w:t>
      </w:r>
      <w:r>
        <w:rPr>
          <w:noProof/>
        </w:rPr>
        <w:t xml:space="preserve"> Vehicular hazard signal lamps………………………………………………………………………………………………………………21</w:t>
      </w:r>
    </w:p>
    <w:p w14:paraId="7DAB8CF0" w14:textId="77777777" w:rsidR="00C222E1" w:rsidRDefault="00C222E1" w:rsidP="00C222E1">
      <w:pPr>
        <w:rPr>
          <w:noProof/>
        </w:rPr>
      </w:pPr>
      <w:r w:rsidRPr="005F50F3">
        <w:rPr>
          <w:b/>
          <w:bCs/>
          <w:noProof/>
        </w:rPr>
        <w:t>3354.</w:t>
      </w:r>
      <w:r>
        <w:rPr>
          <w:noProof/>
        </w:rPr>
        <w:t xml:space="preserve"> Prohibited parking in specified places……………………………………………………………………………………………….12</w:t>
      </w:r>
    </w:p>
    <w:p w14:paraId="394AC9A6" w14:textId="77777777" w:rsidR="00C222E1" w:rsidRDefault="00C222E1" w:rsidP="00C222E1">
      <w:pPr>
        <w:rPr>
          <w:noProof/>
        </w:rPr>
      </w:pPr>
      <w:r w:rsidRPr="003B5715">
        <w:rPr>
          <w:b/>
          <w:bCs/>
          <w:noProof/>
        </w:rPr>
        <w:t>37</w:t>
      </w:r>
      <w:r>
        <w:rPr>
          <w:b/>
          <w:bCs/>
          <w:noProof/>
        </w:rPr>
        <w:t>14</w:t>
      </w:r>
      <w:r w:rsidRPr="003B5715">
        <w:rPr>
          <w:b/>
          <w:bCs/>
          <w:noProof/>
        </w:rPr>
        <w:t>.</w:t>
      </w:r>
      <w:r>
        <w:rPr>
          <w:noProof/>
        </w:rPr>
        <w:t xml:space="preserve"> Careless driving……………………………………………………………………………………………………………………………………………..4</w:t>
      </w:r>
    </w:p>
    <w:p w14:paraId="0526C5E4" w14:textId="77777777" w:rsidR="00C222E1" w:rsidRDefault="00C222E1" w:rsidP="00C222E1">
      <w:pPr>
        <w:rPr>
          <w:noProof/>
        </w:rPr>
      </w:pPr>
      <w:r>
        <w:rPr>
          <w:b/>
          <w:bCs/>
          <w:noProof/>
        </w:rPr>
        <w:t>7124</w:t>
      </w:r>
      <w:r w:rsidRPr="003B5715">
        <w:rPr>
          <w:b/>
          <w:bCs/>
          <w:noProof/>
        </w:rPr>
        <w:t>.</w:t>
      </w:r>
      <w:r>
        <w:rPr>
          <w:noProof/>
        </w:rPr>
        <w:t xml:space="preserve"> Fraudelent use of a registration plate……………………………………………………………………………………………………1</w:t>
      </w:r>
    </w:p>
    <w:p w14:paraId="3B827479" w14:textId="77777777" w:rsidR="00C222E1" w:rsidRDefault="00C222E1" w:rsidP="00C222E1">
      <w:pPr>
        <w:rPr>
          <w:noProof/>
        </w:rPr>
      </w:pPr>
      <w:r>
        <w:rPr>
          <w:b/>
          <w:bCs/>
          <w:noProof/>
        </w:rPr>
        <w:t>3709</w:t>
      </w:r>
      <w:r w:rsidRPr="003B5715">
        <w:rPr>
          <w:b/>
          <w:bCs/>
          <w:noProof/>
        </w:rPr>
        <w:t>.</w:t>
      </w:r>
      <w:r>
        <w:rPr>
          <w:noProof/>
        </w:rPr>
        <w:t xml:space="preserve"> Depositing waste on highway……………………………………………………………………………………………………………………1</w:t>
      </w:r>
    </w:p>
    <w:p w14:paraId="16BB2C16" w14:textId="77777777" w:rsidR="00C222E1" w:rsidRDefault="00C222E1" w:rsidP="00C222E1">
      <w:pPr>
        <w:rPr>
          <w:noProof/>
        </w:rPr>
      </w:pPr>
      <w:r>
        <w:rPr>
          <w:b/>
          <w:bCs/>
          <w:noProof/>
        </w:rPr>
        <w:t>4107</w:t>
      </w:r>
      <w:r w:rsidRPr="003B5715">
        <w:rPr>
          <w:b/>
          <w:bCs/>
          <w:noProof/>
        </w:rPr>
        <w:t>.</w:t>
      </w:r>
      <w:r>
        <w:rPr>
          <w:noProof/>
        </w:rPr>
        <w:t xml:space="preserve"> Unlawful activities……………………………………………………………………………………………………………………………………………1</w:t>
      </w:r>
    </w:p>
    <w:p w14:paraId="25971193" w14:textId="77777777" w:rsidR="00C222E1" w:rsidRDefault="00C222E1" w:rsidP="00C222E1">
      <w:pPr>
        <w:rPr>
          <w:noProof/>
        </w:rPr>
      </w:pPr>
      <w:r>
        <w:rPr>
          <w:b/>
          <w:bCs/>
          <w:noProof/>
        </w:rPr>
        <w:t>3351</w:t>
      </w:r>
      <w:r w:rsidRPr="003B5715">
        <w:rPr>
          <w:b/>
          <w:bCs/>
          <w:noProof/>
        </w:rPr>
        <w:t>.</w:t>
      </w:r>
      <w:r>
        <w:rPr>
          <w:noProof/>
        </w:rPr>
        <w:t xml:space="preserve"> Stopping outside………………………………………………………………………………………………………………………………………………1</w:t>
      </w:r>
    </w:p>
    <w:p w14:paraId="2F89F61E" w14:textId="77777777" w:rsidR="00C222E1" w:rsidRDefault="00C222E1" w:rsidP="00C222E1">
      <w:pPr>
        <w:rPr>
          <w:noProof/>
        </w:rPr>
      </w:pPr>
      <w:r>
        <w:rPr>
          <w:b/>
          <w:bCs/>
          <w:noProof/>
        </w:rPr>
        <w:t>7711</w:t>
      </w:r>
      <w:r w:rsidRPr="003B5715">
        <w:rPr>
          <w:b/>
          <w:bCs/>
          <w:noProof/>
        </w:rPr>
        <w:t>.</w:t>
      </w:r>
      <w:r>
        <w:rPr>
          <w:noProof/>
        </w:rPr>
        <w:t xml:space="preserve"> Registration of an ATV………………………………………………………………………………………………………………………………….4</w:t>
      </w:r>
    </w:p>
    <w:p w14:paraId="5AB39BD6" w14:textId="77777777" w:rsidR="00C222E1" w:rsidRDefault="00C222E1" w:rsidP="00C222E1">
      <w:pPr>
        <w:rPr>
          <w:noProof/>
        </w:rPr>
      </w:pPr>
      <w:r w:rsidRPr="003B5715">
        <w:rPr>
          <w:b/>
          <w:bCs/>
          <w:noProof/>
        </w:rPr>
        <w:t>4524.</w:t>
      </w:r>
      <w:r>
        <w:rPr>
          <w:noProof/>
        </w:rPr>
        <w:t xml:space="preserve"> Windshield obstruction and wipers………………………………………………………………………………………………………….4</w:t>
      </w:r>
    </w:p>
    <w:p w14:paraId="376E50C3" w14:textId="77777777" w:rsidR="00C222E1" w:rsidRDefault="00C222E1" w:rsidP="00C222E1">
      <w:pPr>
        <w:rPr>
          <w:noProof/>
        </w:rPr>
      </w:pPr>
      <w:r w:rsidRPr="003B5715">
        <w:rPr>
          <w:b/>
          <w:bCs/>
          <w:noProof/>
        </w:rPr>
        <w:t>3305.</w:t>
      </w:r>
      <w:r>
        <w:rPr>
          <w:noProof/>
        </w:rPr>
        <w:t xml:space="preserve"> Limitations on overtaking on left……………………………………………………………………………………………………………….1</w:t>
      </w:r>
    </w:p>
    <w:p w14:paraId="1E1D1186" w14:textId="77777777" w:rsidR="00C222E1" w:rsidRDefault="00C222E1" w:rsidP="00C222E1">
      <w:pPr>
        <w:rPr>
          <w:noProof/>
        </w:rPr>
      </w:pPr>
      <w:r w:rsidRPr="003B5715">
        <w:rPr>
          <w:b/>
          <w:bCs/>
          <w:noProof/>
        </w:rPr>
        <w:t>3717.</w:t>
      </w:r>
      <w:r>
        <w:rPr>
          <w:noProof/>
        </w:rPr>
        <w:t xml:space="preserve"> Trespass by motor vehicle……………………………………………………………………………………………………………………….13</w:t>
      </w:r>
    </w:p>
    <w:p w14:paraId="5C35FC7F" w14:textId="77777777" w:rsidR="00C222E1" w:rsidRDefault="00C222E1" w:rsidP="00C222E1">
      <w:pPr>
        <w:rPr>
          <w:noProof/>
        </w:rPr>
      </w:pPr>
      <w:r w:rsidRPr="003B5715">
        <w:rPr>
          <w:b/>
          <w:bCs/>
          <w:noProof/>
        </w:rPr>
        <w:t>3308.</w:t>
      </w:r>
      <w:r>
        <w:rPr>
          <w:noProof/>
        </w:rPr>
        <w:t xml:space="preserve"> One-way roadways and rotary traffic islands……………………………………………………………………………………..4</w:t>
      </w:r>
    </w:p>
    <w:p w14:paraId="1E248488" w14:textId="77777777" w:rsidR="00C222E1" w:rsidRDefault="00C222E1" w:rsidP="00C222E1">
      <w:pPr>
        <w:rPr>
          <w:noProof/>
        </w:rPr>
      </w:pPr>
      <w:r>
        <w:rPr>
          <w:b/>
          <w:bCs/>
          <w:noProof/>
        </w:rPr>
        <w:t>7730</w:t>
      </w:r>
      <w:r w:rsidRPr="003B5715">
        <w:rPr>
          <w:b/>
          <w:bCs/>
          <w:noProof/>
        </w:rPr>
        <w:t>.</w:t>
      </w:r>
      <w:r>
        <w:rPr>
          <w:noProof/>
        </w:rPr>
        <w:t xml:space="preserve"> ATV liability insurance………………………………………………………………………………………………………………………………….3</w:t>
      </w:r>
    </w:p>
    <w:p w14:paraId="79FD1A90" w14:textId="77777777" w:rsidR="00C222E1" w:rsidRDefault="00C222E1" w:rsidP="00C222E1">
      <w:pPr>
        <w:rPr>
          <w:noProof/>
        </w:rPr>
      </w:pPr>
      <w:r>
        <w:rPr>
          <w:b/>
          <w:bCs/>
          <w:noProof/>
        </w:rPr>
        <w:t>7726</w:t>
      </w:r>
      <w:r w:rsidRPr="003B5715">
        <w:rPr>
          <w:b/>
          <w:bCs/>
          <w:noProof/>
        </w:rPr>
        <w:t>.</w:t>
      </w:r>
      <w:r>
        <w:rPr>
          <w:noProof/>
        </w:rPr>
        <w:t xml:space="preserve"> Operation of an ATV in a safe manner………………………………………………………………………………………………….1</w:t>
      </w:r>
    </w:p>
    <w:p w14:paraId="7DF0F940" w14:textId="77777777" w:rsidR="00C222E1" w:rsidRDefault="00C222E1" w:rsidP="00C222E1">
      <w:pPr>
        <w:rPr>
          <w:noProof/>
        </w:rPr>
      </w:pPr>
      <w:r w:rsidRPr="003B5715">
        <w:rPr>
          <w:b/>
          <w:bCs/>
          <w:noProof/>
        </w:rPr>
        <w:t>3334.</w:t>
      </w:r>
      <w:r>
        <w:rPr>
          <w:noProof/>
        </w:rPr>
        <w:t xml:space="preserve"> Required position and method of turning…………………………………………………………………………………………….1</w:t>
      </w:r>
    </w:p>
    <w:p w14:paraId="2096FEAB" w14:textId="77777777" w:rsidR="00C222E1" w:rsidRDefault="00C222E1" w:rsidP="00C222E1">
      <w:pPr>
        <w:rPr>
          <w:noProof/>
        </w:rPr>
      </w:pPr>
      <w:r>
        <w:rPr>
          <w:b/>
          <w:bCs/>
          <w:noProof/>
        </w:rPr>
        <w:t>1511</w:t>
      </w:r>
      <w:r w:rsidRPr="003B5715">
        <w:rPr>
          <w:b/>
          <w:bCs/>
          <w:noProof/>
        </w:rPr>
        <w:t>.</w:t>
      </w:r>
      <w:r>
        <w:rPr>
          <w:noProof/>
        </w:rPr>
        <w:t xml:space="preserve"> Carrying and exhibiting Drivers license on demand……………………………………………………………………….2</w:t>
      </w:r>
    </w:p>
    <w:p w14:paraId="5BB4A7AF" w14:textId="77777777" w:rsidR="00C222E1" w:rsidRDefault="00C222E1" w:rsidP="00C222E1">
      <w:pPr>
        <w:rPr>
          <w:noProof/>
        </w:rPr>
      </w:pPr>
      <w:r w:rsidRPr="003B5715">
        <w:rPr>
          <w:b/>
          <w:bCs/>
          <w:noProof/>
        </w:rPr>
        <w:t>3111.</w:t>
      </w:r>
      <w:r>
        <w:rPr>
          <w:noProof/>
        </w:rPr>
        <w:t xml:space="preserve"> Obedience to traffic control devices……………………………………………………………………………………………………….3</w:t>
      </w:r>
    </w:p>
    <w:p w14:paraId="3C91BBF1" w14:textId="77777777" w:rsidR="00C222E1" w:rsidRDefault="00C222E1" w:rsidP="00C222E1">
      <w:pPr>
        <w:rPr>
          <w:noProof/>
        </w:rPr>
      </w:pPr>
      <w:r w:rsidRPr="003B5715">
        <w:rPr>
          <w:b/>
          <w:bCs/>
          <w:noProof/>
        </w:rPr>
        <w:t>4581.</w:t>
      </w:r>
      <w:r>
        <w:rPr>
          <w:noProof/>
        </w:rPr>
        <w:t xml:space="preserve"> Restraint systems……………………………………………………………………………………………………………………………………………2</w:t>
      </w:r>
    </w:p>
    <w:p w14:paraId="3DE3DE73" w14:textId="77777777" w:rsidR="00C222E1" w:rsidRDefault="00C222E1" w:rsidP="00C222E1">
      <w:pPr>
        <w:rPr>
          <w:noProof/>
        </w:rPr>
      </w:pPr>
      <w:r>
        <w:rPr>
          <w:b/>
          <w:bCs/>
          <w:noProof/>
        </w:rPr>
        <w:t>3310</w:t>
      </w:r>
      <w:r w:rsidRPr="003B5715">
        <w:rPr>
          <w:b/>
          <w:bCs/>
          <w:noProof/>
        </w:rPr>
        <w:t>.</w:t>
      </w:r>
      <w:r>
        <w:rPr>
          <w:noProof/>
        </w:rPr>
        <w:t xml:space="preserve"> Following to closely……………………………………………………………………………………………………………………………………….1</w:t>
      </w:r>
    </w:p>
    <w:p w14:paraId="69D9A9B5" w14:textId="77777777" w:rsidR="00C222E1" w:rsidRDefault="00C222E1" w:rsidP="00C222E1">
      <w:pPr>
        <w:rPr>
          <w:noProof/>
        </w:rPr>
      </w:pPr>
      <w:r>
        <w:rPr>
          <w:b/>
          <w:bCs/>
          <w:noProof/>
        </w:rPr>
        <w:t>1574</w:t>
      </w:r>
      <w:r w:rsidRPr="003B5715">
        <w:rPr>
          <w:b/>
          <w:bCs/>
          <w:noProof/>
        </w:rPr>
        <w:t>.</w:t>
      </w:r>
      <w:r>
        <w:rPr>
          <w:noProof/>
        </w:rPr>
        <w:t xml:space="preserve"> Permitting unauthorized person to drive……………………………………………………………………………………………….2</w:t>
      </w:r>
    </w:p>
    <w:p w14:paraId="5E506CFA" w14:textId="77777777" w:rsidR="00C222E1" w:rsidRDefault="00C222E1" w:rsidP="00C222E1">
      <w:pPr>
        <w:rPr>
          <w:noProof/>
        </w:rPr>
      </w:pPr>
      <w:r>
        <w:rPr>
          <w:b/>
          <w:bCs/>
          <w:noProof/>
        </w:rPr>
        <w:t>3301</w:t>
      </w:r>
      <w:r w:rsidRPr="003B5715">
        <w:rPr>
          <w:b/>
          <w:bCs/>
          <w:noProof/>
        </w:rPr>
        <w:t>.</w:t>
      </w:r>
      <w:r>
        <w:rPr>
          <w:noProof/>
        </w:rPr>
        <w:t xml:space="preserve"> Driving on right side of roadway……………………………………………………………………………………………………………….1</w:t>
      </w:r>
    </w:p>
    <w:p w14:paraId="4E71A60F" w14:textId="77777777" w:rsidR="00C222E1" w:rsidRDefault="00C222E1" w:rsidP="00C222E1">
      <w:pPr>
        <w:rPr>
          <w:noProof/>
        </w:rPr>
      </w:pPr>
      <w:r>
        <w:rPr>
          <w:b/>
          <w:bCs/>
          <w:noProof/>
        </w:rPr>
        <w:t>3342</w:t>
      </w:r>
      <w:r w:rsidRPr="003B5715">
        <w:rPr>
          <w:b/>
          <w:bCs/>
          <w:noProof/>
        </w:rPr>
        <w:t>.</w:t>
      </w:r>
      <w:r>
        <w:rPr>
          <w:noProof/>
        </w:rPr>
        <w:t xml:space="preserve"> Obedience to train signals………………………………………………………………………………………………………………………….1</w:t>
      </w:r>
    </w:p>
    <w:p w14:paraId="78FC7539" w14:textId="77777777" w:rsidR="00C222E1" w:rsidRDefault="00C222E1" w:rsidP="00C222E1">
      <w:pPr>
        <w:rPr>
          <w:noProof/>
        </w:rPr>
      </w:pPr>
      <w:r>
        <w:rPr>
          <w:b/>
          <w:bCs/>
          <w:noProof/>
        </w:rPr>
        <w:t>4702</w:t>
      </w:r>
      <w:r w:rsidRPr="003B5715">
        <w:rPr>
          <w:b/>
          <w:bCs/>
          <w:noProof/>
        </w:rPr>
        <w:t>.</w:t>
      </w:r>
      <w:r>
        <w:rPr>
          <w:noProof/>
        </w:rPr>
        <w:t xml:space="preserve"> Prohibitions on emission inspections…………………………………………………………………………………………………….2</w:t>
      </w:r>
    </w:p>
    <w:p w14:paraId="13176300" w14:textId="77777777" w:rsidR="004C7483" w:rsidRDefault="004C7483" w:rsidP="00D55CBC"/>
    <w:p w14:paraId="701DD7DA" w14:textId="77777777" w:rsidR="004C7483" w:rsidRDefault="004C7483" w:rsidP="00D55CBC"/>
    <w:p w14:paraId="5D3BBD16" w14:textId="37528913" w:rsidR="00150321" w:rsidRDefault="00150321" w:rsidP="00D55CBC"/>
    <w:p w14:paraId="1441A255" w14:textId="77777777" w:rsidR="004D37FC" w:rsidRDefault="004D37FC" w:rsidP="00D55CBC">
      <w:pPr>
        <w:rPr>
          <w:noProof/>
        </w:rPr>
      </w:pPr>
    </w:p>
    <w:p w14:paraId="7EC87E4A" w14:textId="5CE1E7A5" w:rsidR="00AF0CFC" w:rsidRDefault="00D41CBF" w:rsidP="00291D3B">
      <w:pPr>
        <w:rPr>
          <w:noProof/>
        </w:rPr>
      </w:pPr>
      <w:r>
        <w:rPr>
          <w:b/>
          <w:bCs/>
          <w:noProof/>
        </w:rPr>
        <w:t>7122</w:t>
      </w:r>
      <w:r w:rsidR="00291D3B" w:rsidRPr="00387FD2">
        <w:rPr>
          <w:b/>
          <w:bCs/>
          <w:noProof/>
        </w:rPr>
        <w:t>.</w:t>
      </w:r>
      <w:r w:rsidR="00291D3B">
        <w:rPr>
          <w:noProof/>
        </w:rPr>
        <w:t xml:space="preserve"> </w:t>
      </w:r>
      <w:r w:rsidR="00AF0CFC">
        <w:rPr>
          <w:noProof/>
        </w:rPr>
        <w:t>Permitting violation of a title………………………………………………………………………………………………………………</w:t>
      </w:r>
      <w:r w:rsidR="00291D3B">
        <w:rPr>
          <w:noProof/>
        </w:rPr>
        <w:t>…</w:t>
      </w:r>
      <w:r w:rsidR="00C15C0B">
        <w:rPr>
          <w:noProof/>
        </w:rPr>
        <w:t>….</w:t>
      </w:r>
      <w:r w:rsidR="00291D3B">
        <w:rPr>
          <w:noProof/>
        </w:rPr>
        <w:t>3</w:t>
      </w:r>
    </w:p>
    <w:p w14:paraId="66383A84" w14:textId="6180921C" w:rsidR="00291D3B" w:rsidRDefault="00274E6C" w:rsidP="00291D3B">
      <w:pPr>
        <w:rPr>
          <w:noProof/>
        </w:rPr>
      </w:pPr>
      <w:r>
        <w:rPr>
          <w:b/>
          <w:bCs/>
          <w:noProof/>
        </w:rPr>
        <w:t>1376</w:t>
      </w:r>
      <w:r w:rsidR="00291D3B" w:rsidRPr="00387FD2">
        <w:rPr>
          <w:b/>
          <w:bCs/>
          <w:noProof/>
        </w:rPr>
        <w:t>.</w:t>
      </w:r>
      <w:r w:rsidR="00291D3B">
        <w:rPr>
          <w:noProof/>
        </w:rPr>
        <w:t xml:space="preserve"> Failure to surrender registration plate upon suspension……………………………………………………………</w:t>
      </w:r>
      <w:r w:rsidR="00C15C0B">
        <w:rPr>
          <w:noProof/>
        </w:rPr>
        <w:t>.</w:t>
      </w:r>
      <w:r w:rsidR="00291D3B">
        <w:rPr>
          <w:noProof/>
        </w:rPr>
        <w:t>1</w:t>
      </w:r>
    </w:p>
    <w:p w14:paraId="67A74A36" w14:textId="1C722EF7" w:rsidR="00291D3B" w:rsidRDefault="00D41CBF" w:rsidP="00291D3B">
      <w:pPr>
        <w:rPr>
          <w:noProof/>
        </w:rPr>
      </w:pPr>
      <w:r>
        <w:rPr>
          <w:b/>
          <w:bCs/>
          <w:noProof/>
        </w:rPr>
        <w:t>7124</w:t>
      </w:r>
      <w:r w:rsidR="00291D3B" w:rsidRPr="00387FD2">
        <w:rPr>
          <w:b/>
          <w:bCs/>
          <w:noProof/>
        </w:rPr>
        <w:t>.</w:t>
      </w:r>
      <w:r w:rsidR="00291D3B">
        <w:rPr>
          <w:noProof/>
        </w:rPr>
        <w:t xml:space="preserve"> Unauthorized transfer or use of a registration plate…………………………………………………………………….</w:t>
      </w:r>
      <w:r w:rsidR="00C15C0B">
        <w:rPr>
          <w:noProof/>
        </w:rPr>
        <w:t>.</w:t>
      </w:r>
      <w:r w:rsidR="00291D3B">
        <w:rPr>
          <w:noProof/>
        </w:rPr>
        <w:t>3</w:t>
      </w:r>
    </w:p>
    <w:p w14:paraId="26F5E0B0" w14:textId="638077B2" w:rsidR="00291D3B" w:rsidRDefault="00291D3B" w:rsidP="00291D3B">
      <w:pPr>
        <w:rPr>
          <w:noProof/>
        </w:rPr>
      </w:pPr>
      <w:r w:rsidRPr="00387FD2">
        <w:rPr>
          <w:b/>
          <w:bCs/>
          <w:noProof/>
        </w:rPr>
        <w:t>3736.</w:t>
      </w:r>
      <w:r>
        <w:rPr>
          <w:noProof/>
        </w:rPr>
        <w:t xml:space="preserve"> Reckless driving…………………………………………………………………………………………………………………………………………</w:t>
      </w:r>
      <w:r w:rsidR="007C6C60">
        <w:rPr>
          <w:noProof/>
        </w:rPr>
        <w:t>…</w:t>
      </w:r>
      <w:r w:rsidR="00C15C0B">
        <w:rPr>
          <w:noProof/>
        </w:rPr>
        <w:t>.</w:t>
      </w:r>
      <w:r>
        <w:rPr>
          <w:noProof/>
        </w:rPr>
        <w:t>1</w:t>
      </w:r>
    </w:p>
    <w:p w14:paraId="4F0A693F" w14:textId="76090781" w:rsidR="00291D3B" w:rsidRDefault="00AA1B58" w:rsidP="00291D3B">
      <w:pPr>
        <w:rPr>
          <w:noProof/>
        </w:rPr>
      </w:pPr>
      <w:r>
        <w:rPr>
          <w:b/>
          <w:bCs/>
          <w:noProof/>
        </w:rPr>
        <w:t>4305</w:t>
      </w:r>
      <w:r w:rsidR="00291D3B" w:rsidRPr="00387FD2">
        <w:rPr>
          <w:b/>
          <w:bCs/>
          <w:noProof/>
        </w:rPr>
        <w:t>.</w:t>
      </w:r>
      <w:r w:rsidR="00291D3B">
        <w:rPr>
          <w:noProof/>
        </w:rPr>
        <w:t xml:space="preserve"> Turning movement required signal………………………………………………………………………………………………………</w:t>
      </w:r>
      <w:r w:rsidR="007C6C60">
        <w:rPr>
          <w:noProof/>
        </w:rPr>
        <w:t>.</w:t>
      </w:r>
      <w:r w:rsidR="00291D3B">
        <w:rPr>
          <w:noProof/>
        </w:rPr>
        <w:t>1</w:t>
      </w:r>
    </w:p>
    <w:p w14:paraId="552015B3" w14:textId="70C60666" w:rsidR="00291D3B" w:rsidRDefault="00457D0E" w:rsidP="00291D3B">
      <w:pPr>
        <w:rPr>
          <w:noProof/>
        </w:rPr>
      </w:pPr>
      <w:r>
        <w:rPr>
          <w:b/>
          <w:bCs/>
          <w:noProof/>
        </w:rPr>
        <w:t>3313</w:t>
      </w:r>
      <w:r w:rsidR="00291D3B" w:rsidRPr="00387FD2">
        <w:rPr>
          <w:b/>
          <w:bCs/>
          <w:noProof/>
        </w:rPr>
        <w:t>.</w:t>
      </w:r>
      <w:r w:rsidR="00291D3B">
        <w:rPr>
          <w:noProof/>
        </w:rPr>
        <w:t xml:space="preserve"> Restriction on use of highway/bridges……………………………………………………………………………………………….</w:t>
      </w:r>
      <w:r w:rsidR="007C6C60">
        <w:rPr>
          <w:noProof/>
        </w:rPr>
        <w:t>.</w:t>
      </w:r>
      <w:r w:rsidR="00291D3B">
        <w:rPr>
          <w:noProof/>
        </w:rPr>
        <w:t>6</w:t>
      </w:r>
    </w:p>
    <w:p w14:paraId="1E2D489F" w14:textId="36139616" w:rsidR="00291D3B" w:rsidRDefault="00457D0E" w:rsidP="00291D3B">
      <w:pPr>
        <w:rPr>
          <w:noProof/>
        </w:rPr>
      </w:pPr>
      <w:r>
        <w:rPr>
          <w:b/>
          <w:bCs/>
          <w:noProof/>
        </w:rPr>
        <w:t>3325</w:t>
      </w:r>
      <w:r w:rsidR="00291D3B" w:rsidRPr="00387FD2">
        <w:rPr>
          <w:b/>
          <w:bCs/>
          <w:noProof/>
        </w:rPr>
        <w:t>.</w:t>
      </w:r>
      <w:r w:rsidR="00387FD2">
        <w:rPr>
          <w:noProof/>
        </w:rPr>
        <w:t xml:space="preserve"> </w:t>
      </w:r>
      <w:r w:rsidR="00291D3B">
        <w:rPr>
          <w:noProof/>
        </w:rPr>
        <w:t>Duty of driver on approach of emergency vehicle…………………………………………………………………………</w:t>
      </w:r>
      <w:r w:rsidR="007C6C60">
        <w:rPr>
          <w:noProof/>
        </w:rPr>
        <w:t>.</w:t>
      </w:r>
      <w:r w:rsidR="00291D3B">
        <w:rPr>
          <w:noProof/>
        </w:rPr>
        <w:t>1</w:t>
      </w:r>
    </w:p>
    <w:p w14:paraId="6F55848B" w14:textId="62C7C7CE" w:rsidR="00291D3B" w:rsidRDefault="00291D3B" w:rsidP="00291D3B">
      <w:pPr>
        <w:rPr>
          <w:noProof/>
        </w:rPr>
      </w:pPr>
      <w:r w:rsidRPr="00387FD2">
        <w:rPr>
          <w:b/>
          <w:bCs/>
          <w:noProof/>
        </w:rPr>
        <w:t>3307.</w:t>
      </w:r>
      <w:r>
        <w:rPr>
          <w:noProof/>
        </w:rPr>
        <w:t xml:space="preserve"> No passing zone…………………………………………………………………………………………………………………………………………….1</w:t>
      </w:r>
    </w:p>
    <w:p w14:paraId="016AE78D" w14:textId="673F5C2E" w:rsidR="00291D3B" w:rsidRDefault="006764CD" w:rsidP="00291D3B">
      <w:pPr>
        <w:rPr>
          <w:noProof/>
        </w:rPr>
      </w:pPr>
      <w:r>
        <w:rPr>
          <w:b/>
          <w:bCs/>
          <w:noProof/>
        </w:rPr>
        <w:t>3743</w:t>
      </w:r>
      <w:r w:rsidR="00291D3B" w:rsidRPr="00387FD2">
        <w:rPr>
          <w:b/>
          <w:bCs/>
          <w:noProof/>
        </w:rPr>
        <w:t>.</w:t>
      </w:r>
      <w:r w:rsidR="00291D3B">
        <w:rPr>
          <w:noProof/>
        </w:rPr>
        <w:t xml:space="preserve"> Accidents involving damage to properties………………………………………………………………………………………….3</w:t>
      </w:r>
    </w:p>
    <w:p w14:paraId="68031D31" w14:textId="2871AB67" w:rsidR="007C6C60" w:rsidRDefault="007C6C60" w:rsidP="00291D3B">
      <w:pPr>
        <w:rPr>
          <w:noProof/>
        </w:rPr>
      </w:pPr>
      <w:r w:rsidRPr="00387FD2">
        <w:rPr>
          <w:b/>
          <w:bCs/>
          <w:noProof/>
        </w:rPr>
        <w:t>4301.</w:t>
      </w:r>
      <w:r>
        <w:rPr>
          <w:noProof/>
        </w:rPr>
        <w:t xml:space="preserve"> General lighting equipment required…………………………………………………………………………………………………….1</w:t>
      </w:r>
    </w:p>
    <w:p w14:paraId="1A171DE0" w14:textId="63B53711" w:rsidR="007C6C60" w:rsidRDefault="00D41CBF" w:rsidP="00291D3B">
      <w:pPr>
        <w:rPr>
          <w:noProof/>
        </w:rPr>
      </w:pPr>
      <w:r>
        <w:rPr>
          <w:b/>
          <w:bCs/>
          <w:noProof/>
        </w:rPr>
        <w:t>4727</w:t>
      </w:r>
      <w:r w:rsidR="007C6C60" w:rsidRPr="00387FD2">
        <w:rPr>
          <w:b/>
          <w:bCs/>
          <w:noProof/>
        </w:rPr>
        <w:t>.</w:t>
      </w:r>
      <w:r w:rsidR="007C6C60">
        <w:rPr>
          <w:noProof/>
        </w:rPr>
        <w:t xml:space="preserve"> Issuance of cerificate of inspection………………………………………………………………………………………………………</w:t>
      </w:r>
      <w:r w:rsidR="00C15C0B">
        <w:rPr>
          <w:noProof/>
        </w:rPr>
        <w:t>..</w:t>
      </w:r>
      <w:r w:rsidR="007C6C60">
        <w:rPr>
          <w:noProof/>
        </w:rPr>
        <w:t>1</w:t>
      </w:r>
    </w:p>
    <w:p w14:paraId="1BBB2D75" w14:textId="450865C1" w:rsidR="007C6C60" w:rsidRDefault="007C6C60" w:rsidP="00291D3B">
      <w:pPr>
        <w:rPr>
          <w:noProof/>
        </w:rPr>
      </w:pPr>
      <w:r w:rsidRPr="00387FD2">
        <w:rPr>
          <w:b/>
          <w:bCs/>
          <w:noProof/>
        </w:rPr>
        <w:t>4523.</w:t>
      </w:r>
      <w:r>
        <w:rPr>
          <w:noProof/>
        </w:rPr>
        <w:t xml:space="preserve"> Exhaust system, mufflers and noise control……………………………………………………………………………………….1</w:t>
      </w:r>
    </w:p>
    <w:p w14:paraId="63B6D13B" w14:textId="72B3CB02" w:rsidR="007C6C60" w:rsidRDefault="007C6C60" w:rsidP="00291D3B">
      <w:pPr>
        <w:rPr>
          <w:noProof/>
        </w:rPr>
      </w:pPr>
      <w:r w:rsidRPr="00387FD2">
        <w:rPr>
          <w:b/>
          <w:bCs/>
          <w:noProof/>
        </w:rPr>
        <w:t>4525.</w:t>
      </w:r>
      <w:r>
        <w:rPr>
          <w:noProof/>
        </w:rPr>
        <w:t xml:space="preserve"> Tire and traction equipment surfaces…………………………………………………………………………………………………….1</w:t>
      </w:r>
    </w:p>
    <w:p w14:paraId="27FAAAEF" w14:textId="00555AE2" w:rsidR="007C6C60" w:rsidRDefault="007C6C60" w:rsidP="00291D3B">
      <w:pPr>
        <w:rPr>
          <w:noProof/>
        </w:rPr>
      </w:pPr>
      <w:r w:rsidRPr="00387FD2">
        <w:rPr>
          <w:b/>
          <w:bCs/>
          <w:noProof/>
        </w:rPr>
        <w:t>3702.</w:t>
      </w:r>
      <w:r>
        <w:rPr>
          <w:noProof/>
        </w:rPr>
        <w:t xml:space="preserve"> Limitations on backing………………………………………………………………………………………………………………………………….1</w:t>
      </w:r>
    </w:p>
    <w:p w14:paraId="4E0F98B6" w14:textId="1857552F" w:rsidR="007C6C60" w:rsidRDefault="00B270A1" w:rsidP="00291D3B">
      <w:pPr>
        <w:rPr>
          <w:noProof/>
        </w:rPr>
      </w:pPr>
      <w:r>
        <w:rPr>
          <w:b/>
          <w:bCs/>
          <w:noProof/>
        </w:rPr>
        <w:t>3365</w:t>
      </w:r>
      <w:r w:rsidR="007C6C60" w:rsidRPr="00387FD2">
        <w:rPr>
          <w:b/>
          <w:bCs/>
          <w:noProof/>
        </w:rPr>
        <w:t>.</w:t>
      </w:r>
      <w:r w:rsidR="007C6C60">
        <w:rPr>
          <w:noProof/>
        </w:rPr>
        <w:t xml:space="preserve"> School zone speeding………………………………………………………………………………………………………………………………….2</w:t>
      </w:r>
    </w:p>
    <w:p w14:paraId="7321CDDD" w14:textId="409B63C4" w:rsidR="007C6C60" w:rsidRDefault="00700C64" w:rsidP="00291D3B">
      <w:pPr>
        <w:rPr>
          <w:noProof/>
        </w:rPr>
      </w:pPr>
      <w:r>
        <w:rPr>
          <w:b/>
          <w:bCs/>
          <w:noProof/>
        </w:rPr>
        <w:t>3746</w:t>
      </w:r>
      <w:r w:rsidR="003B5715" w:rsidRPr="00387FD2">
        <w:rPr>
          <w:b/>
          <w:bCs/>
          <w:noProof/>
        </w:rPr>
        <w:t>.</w:t>
      </w:r>
      <w:r w:rsidR="003B5715">
        <w:rPr>
          <w:noProof/>
        </w:rPr>
        <w:t xml:space="preserve"> Immediate notice to police of accident………………………………………………………………………………………………….1</w:t>
      </w:r>
    </w:p>
    <w:p w14:paraId="4F2ACE67" w14:textId="613391A0" w:rsidR="003B5715" w:rsidRDefault="003B5715" w:rsidP="00291D3B">
      <w:pPr>
        <w:rPr>
          <w:noProof/>
        </w:rPr>
      </w:pPr>
      <w:r w:rsidRPr="00387FD2">
        <w:rPr>
          <w:b/>
          <w:bCs/>
          <w:noProof/>
        </w:rPr>
        <w:t>3744.</w:t>
      </w:r>
      <w:r>
        <w:rPr>
          <w:noProof/>
        </w:rPr>
        <w:t xml:space="preserve"> Duty to give information and render aid……………………………………………………………………………………………….1</w:t>
      </w:r>
    </w:p>
    <w:p w14:paraId="11BA7C1A" w14:textId="286504CA" w:rsidR="003B5715" w:rsidRDefault="003B5715" w:rsidP="00291D3B">
      <w:pPr>
        <w:rPr>
          <w:noProof/>
        </w:rPr>
      </w:pPr>
      <w:r w:rsidRPr="00387FD2">
        <w:rPr>
          <w:b/>
          <w:bCs/>
          <w:noProof/>
        </w:rPr>
        <w:t>4581.</w:t>
      </w:r>
      <w:r>
        <w:rPr>
          <w:noProof/>
        </w:rPr>
        <w:t xml:space="preserve"> Restraint systems……………………………………………………………………………………………………………………………………………2</w:t>
      </w:r>
    </w:p>
    <w:p w14:paraId="27AC22BC" w14:textId="234062AD" w:rsidR="003B5715" w:rsidRDefault="00274E6C" w:rsidP="00291D3B">
      <w:pPr>
        <w:rPr>
          <w:noProof/>
        </w:rPr>
      </w:pPr>
      <w:r>
        <w:rPr>
          <w:b/>
          <w:bCs/>
          <w:noProof/>
        </w:rPr>
        <w:t>1336</w:t>
      </w:r>
      <w:r w:rsidR="003B5715" w:rsidRPr="00387FD2">
        <w:rPr>
          <w:b/>
          <w:bCs/>
          <w:noProof/>
        </w:rPr>
        <w:t>.</w:t>
      </w:r>
      <w:r w:rsidR="000133EB">
        <w:rPr>
          <w:noProof/>
        </w:rPr>
        <w:t xml:space="preserve"> Use of dealer registration…………………………………………………………………………………………………………………………….1</w:t>
      </w:r>
    </w:p>
    <w:p w14:paraId="0A824DD8" w14:textId="4C70D37B" w:rsidR="00387FD2" w:rsidRDefault="00B21274" w:rsidP="00291D3B">
      <w:pPr>
        <w:rPr>
          <w:noProof/>
        </w:rPr>
      </w:pPr>
      <w:r>
        <w:rPr>
          <w:b/>
          <w:bCs/>
          <w:noProof/>
        </w:rPr>
        <w:t>3105</w:t>
      </w:r>
      <w:r w:rsidR="00387FD2" w:rsidRPr="00387FD2">
        <w:rPr>
          <w:b/>
          <w:bCs/>
          <w:noProof/>
        </w:rPr>
        <w:t>.</w:t>
      </w:r>
      <w:r w:rsidR="00387FD2">
        <w:rPr>
          <w:noProof/>
        </w:rPr>
        <w:t xml:space="preserve"> Drivers of emergency vehicles………………………………………………………………………………………………………………….1</w:t>
      </w:r>
    </w:p>
    <w:p w14:paraId="5F9C0C6F" w14:textId="77777777" w:rsidR="003B5715" w:rsidRDefault="003B5715" w:rsidP="00291D3B">
      <w:pPr>
        <w:rPr>
          <w:noProof/>
        </w:rPr>
      </w:pPr>
    </w:p>
    <w:p w14:paraId="653886D5" w14:textId="77777777" w:rsidR="003B5715" w:rsidRDefault="003B5715" w:rsidP="00291D3B">
      <w:pPr>
        <w:rPr>
          <w:noProof/>
        </w:rPr>
      </w:pPr>
    </w:p>
    <w:p w14:paraId="11F4C221" w14:textId="77777777" w:rsidR="00291D3B" w:rsidRDefault="00291D3B" w:rsidP="00291D3B">
      <w:pPr>
        <w:rPr>
          <w:noProof/>
        </w:rPr>
      </w:pPr>
    </w:p>
    <w:p w14:paraId="01E47E8F" w14:textId="77777777" w:rsidR="00291D3B" w:rsidRDefault="00291D3B" w:rsidP="00291D3B">
      <w:pPr>
        <w:rPr>
          <w:noProof/>
        </w:rPr>
      </w:pPr>
    </w:p>
    <w:p w14:paraId="49476785" w14:textId="77777777" w:rsidR="005F50F3" w:rsidRDefault="005F50F3" w:rsidP="00D55CBC">
      <w:pPr>
        <w:rPr>
          <w:noProof/>
        </w:rPr>
      </w:pPr>
    </w:p>
    <w:p w14:paraId="45792E35" w14:textId="77777777" w:rsidR="005F50F3" w:rsidRDefault="005F50F3" w:rsidP="00D55CBC">
      <w:pPr>
        <w:rPr>
          <w:noProof/>
        </w:rPr>
      </w:pPr>
    </w:p>
    <w:p w14:paraId="61AE9F52" w14:textId="77777777" w:rsidR="002A26EE" w:rsidRDefault="002A26EE" w:rsidP="00D55CBC">
      <w:pPr>
        <w:rPr>
          <w:noProof/>
        </w:rPr>
      </w:pPr>
    </w:p>
    <w:p w14:paraId="78C5E466" w14:textId="5E63403B" w:rsidR="00C92472" w:rsidRDefault="00C92472" w:rsidP="00C92472">
      <w:pPr>
        <w:pStyle w:val="Heading1"/>
      </w:pPr>
      <w:r>
        <w:lastRenderedPageBreak/>
        <w:t>impound report</w:t>
      </w:r>
    </w:p>
    <w:p w14:paraId="5AD80940" w14:textId="77777777" w:rsidR="00C92472" w:rsidRDefault="00C92472" w:rsidP="00C92472"/>
    <w:p w14:paraId="2CE7C12E" w14:textId="68A78996" w:rsidR="00C92472" w:rsidRDefault="00C92472" w:rsidP="00C92472">
      <w:r>
        <w:t xml:space="preserve">Weatherly Police Department is unique as it has its own impound lot </w:t>
      </w:r>
      <w:r w:rsidR="00520658">
        <w:t>which is managed solely by Weatherly Police personnel. A vehicle will be impounded if it was used in the commission of a crime or if it illegally parked at the time the violation occurs and it is unable to be removed to a location which is a legal parking zone, such as the operator not having a valid license.</w:t>
      </w:r>
      <w:r>
        <w:t xml:space="preserve"> </w:t>
      </w:r>
    </w:p>
    <w:p w14:paraId="47D6C245" w14:textId="097E9A37" w:rsidR="00150321" w:rsidRDefault="00150321" w:rsidP="00D55CBC">
      <w:pPr>
        <w:rPr>
          <w:noProof/>
        </w:rPr>
      </w:pPr>
    </w:p>
    <w:p w14:paraId="18F5BC8A" w14:textId="3EA73944" w:rsidR="00150321" w:rsidRDefault="00150321" w:rsidP="00D55CBC">
      <w:pPr>
        <w:rPr>
          <w:noProof/>
        </w:rPr>
      </w:pPr>
    </w:p>
    <w:p w14:paraId="5FB6F5F3" w14:textId="54F9E535" w:rsidR="00150321" w:rsidRDefault="00C92472" w:rsidP="00D55CBC">
      <w:pPr>
        <w:rPr>
          <w:noProof/>
        </w:rPr>
      </w:pPr>
      <w:r>
        <w:rPr>
          <w:b/>
          <w:bCs/>
          <w:noProof/>
          <w:szCs w:val="24"/>
        </w:rPr>
        <w:drawing>
          <wp:anchor distT="0" distB="0" distL="114300" distR="114300" simplePos="0" relativeHeight="251705344" behindDoc="0" locked="0" layoutInCell="1" allowOverlap="1" wp14:anchorId="07AB4FE9" wp14:editId="5C2E279B">
            <wp:simplePos x="0" y="0"/>
            <wp:positionH relativeFrom="margin">
              <wp:align>left</wp:align>
            </wp:positionH>
            <wp:positionV relativeFrom="margin">
              <wp:align>center</wp:align>
            </wp:positionV>
            <wp:extent cx="6219825" cy="4572000"/>
            <wp:effectExtent l="0" t="0" r="0" b="0"/>
            <wp:wrapThrough wrapText="bothSides">
              <wp:wrapPolygon edited="0">
                <wp:start x="0" y="0"/>
                <wp:lineTo x="0" y="21510"/>
                <wp:lineTo x="21501" y="21510"/>
                <wp:lineTo x="21501" y="0"/>
                <wp:lineTo x="0" y="0"/>
              </wp:wrapPolygon>
            </wp:wrapThrough>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520658">
        <w:rPr>
          <w:noProof/>
        </w:rPr>
        <w:t xml:space="preserve">A total of </w:t>
      </w:r>
      <w:r w:rsidR="00B575E1">
        <w:rPr>
          <w:noProof/>
        </w:rPr>
        <w:t>82</w:t>
      </w:r>
      <w:r w:rsidR="00520658">
        <w:rPr>
          <w:noProof/>
        </w:rPr>
        <w:t xml:space="preserve"> vehicles were impounded in 2023.</w:t>
      </w:r>
    </w:p>
    <w:p w14:paraId="1118CAFA" w14:textId="77777777" w:rsidR="00004B7C" w:rsidRDefault="00004B7C" w:rsidP="00D55CBC">
      <w:pPr>
        <w:rPr>
          <w:noProof/>
        </w:rPr>
      </w:pPr>
    </w:p>
    <w:p w14:paraId="53AFBDE0" w14:textId="77777777" w:rsidR="00150321" w:rsidRDefault="00150321" w:rsidP="00D55CBC"/>
    <w:p w14:paraId="73C4C6A0" w14:textId="77777777" w:rsidR="00C92472" w:rsidRDefault="00C92472" w:rsidP="00D55CBC"/>
    <w:p w14:paraId="574C7320" w14:textId="77777777" w:rsidR="00C92472" w:rsidRDefault="00C92472" w:rsidP="00D55CBC"/>
    <w:p w14:paraId="595FF27A" w14:textId="77777777" w:rsidR="00C92472" w:rsidRDefault="00C92472" w:rsidP="00D55CBC"/>
    <w:p w14:paraId="266A1BAD" w14:textId="77777777" w:rsidR="00C92472" w:rsidRDefault="00C92472" w:rsidP="00D55CBC"/>
    <w:p w14:paraId="79D5A37C" w14:textId="77777777" w:rsidR="00004B7C" w:rsidRDefault="00004B7C" w:rsidP="00D55CBC"/>
    <w:p w14:paraId="24E6E33E" w14:textId="77777777" w:rsidR="00004B7C" w:rsidRDefault="00004B7C" w:rsidP="00D55CBC"/>
    <w:p w14:paraId="05044B7D" w14:textId="77777777" w:rsidR="00004B7C" w:rsidRDefault="00004B7C" w:rsidP="00D55CBC"/>
    <w:p w14:paraId="3332720A" w14:textId="77777777" w:rsidR="00004B7C" w:rsidRDefault="00004B7C" w:rsidP="00D55CBC"/>
    <w:p w14:paraId="0E4576A9" w14:textId="77777777" w:rsidR="00004B7C" w:rsidRDefault="00004B7C" w:rsidP="00D55CBC"/>
    <w:p w14:paraId="6FF30488" w14:textId="77777777" w:rsidR="00004B7C" w:rsidRDefault="00004B7C" w:rsidP="00D55CBC"/>
    <w:p w14:paraId="5901DB9A" w14:textId="77777777" w:rsidR="00004B7C" w:rsidRDefault="00004B7C" w:rsidP="00004B7C">
      <w:pPr>
        <w:rPr>
          <w:noProof/>
        </w:rPr>
      </w:pPr>
      <w:r>
        <w:rPr>
          <w:noProof/>
        </w:rPr>
        <w:t>A total of 189 non-traffic citations were issued for 2023.</w:t>
      </w:r>
    </w:p>
    <w:p w14:paraId="5DB9F44A" w14:textId="258B66C9" w:rsidR="00C92472" w:rsidRDefault="00004B7C" w:rsidP="00D55CBC">
      <w:r>
        <w:rPr>
          <w:noProof/>
        </w:rPr>
        <w:drawing>
          <wp:anchor distT="0" distB="0" distL="114300" distR="114300" simplePos="0" relativeHeight="251743232" behindDoc="0" locked="0" layoutInCell="1" allowOverlap="1" wp14:anchorId="5CD000AB" wp14:editId="01F4C846">
            <wp:simplePos x="0" y="0"/>
            <wp:positionH relativeFrom="margin">
              <wp:posOffset>0</wp:posOffset>
            </wp:positionH>
            <wp:positionV relativeFrom="page">
              <wp:posOffset>2236470</wp:posOffset>
            </wp:positionV>
            <wp:extent cx="6305550" cy="5181600"/>
            <wp:effectExtent l="0" t="0" r="0" b="0"/>
            <wp:wrapSquare wrapText="bothSides"/>
            <wp:docPr id="128310729" name="Chart 128310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0D98C215" w14:textId="125D12A2" w:rsidR="00621D89" w:rsidRDefault="00953378" w:rsidP="00621D89">
      <w:pPr>
        <w:pStyle w:val="Heading1"/>
      </w:pPr>
      <w:r>
        <w:lastRenderedPageBreak/>
        <w:t>C</w:t>
      </w:r>
      <w:r w:rsidR="00621D89">
        <w:t>riminal arrest in 2023</w:t>
      </w:r>
    </w:p>
    <w:p w14:paraId="3A9083E3" w14:textId="77777777" w:rsidR="00621D89" w:rsidRDefault="00621D89" w:rsidP="00621D89"/>
    <w:p w14:paraId="482A6E11" w14:textId="77777777" w:rsidR="003E4D46" w:rsidRDefault="003E4D46" w:rsidP="003E4D46"/>
    <w:p w14:paraId="46A07F04" w14:textId="77777777" w:rsidR="003E4D46" w:rsidRDefault="003E4D46" w:rsidP="003E4D46"/>
    <w:p w14:paraId="1E300B50" w14:textId="77777777" w:rsidR="003E4D46" w:rsidRDefault="003E4D46" w:rsidP="003E4D46"/>
    <w:p w14:paraId="04DE117F" w14:textId="163584B0" w:rsidR="003E4D46" w:rsidRDefault="003E4D46" w:rsidP="003E4D46">
      <w:r>
        <w:t>During the course of duty, Weatherly Borough Police Officers regularly arrest and/or place someone in custody. An arrest is the act of apprehending and taken a person into custody usually because the person is suspected of or observed in committing a crime. After being taken into custody, the person can be questioned further and/or charged. An arrest is a procedure in the criminal justice system.</w:t>
      </w:r>
    </w:p>
    <w:p w14:paraId="5651F473" w14:textId="77777777" w:rsidR="003E4D46" w:rsidRDefault="003E4D46" w:rsidP="003E4D46"/>
    <w:p w14:paraId="211BCC47" w14:textId="77777777" w:rsidR="003E4D46" w:rsidRDefault="003E4D46" w:rsidP="003E4D46">
      <w:r>
        <w:t>In 2023, Weatherly Police Department arrested approximately 46 offenders. These crimes range in severity from narcotics possession to violent crimes. Approximately 21 offenders were placed in our holding cells located at the Weatherly Police Department. These criminal arrests added up to 161 criminal charges filed.</w:t>
      </w:r>
    </w:p>
    <w:p w14:paraId="59078598" w14:textId="77777777" w:rsidR="00621D89" w:rsidRPr="00621D89" w:rsidRDefault="00621D89" w:rsidP="00621D89"/>
    <w:p w14:paraId="6FD7180A" w14:textId="77777777" w:rsidR="00C92472" w:rsidRDefault="00C92472" w:rsidP="00D55CBC"/>
    <w:p w14:paraId="18EAF541" w14:textId="77777777" w:rsidR="00C92472" w:rsidRDefault="00C92472" w:rsidP="00D55CBC"/>
    <w:p w14:paraId="19C8C8FC" w14:textId="77777777" w:rsidR="00C92472" w:rsidRDefault="00C92472" w:rsidP="00D55CBC"/>
    <w:p w14:paraId="30F1A5F5" w14:textId="77777777" w:rsidR="00C92472" w:rsidRDefault="00C92472" w:rsidP="00D55CBC"/>
    <w:p w14:paraId="4767A9A6" w14:textId="77777777" w:rsidR="00C92472" w:rsidRDefault="00C92472" w:rsidP="00D55CBC"/>
    <w:p w14:paraId="1BDBCAF9" w14:textId="77777777" w:rsidR="00700DCD" w:rsidRDefault="00700DCD" w:rsidP="00D55CBC"/>
    <w:p w14:paraId="42985276" w14:textId="77777777" w:rsidR="00700DCD" w:rsidRDefault="00700DCD" w:rsidP="00D55CBC"/>
    <w:p w14:paraId="6A4F72E3" w14:textId="77777777" w:rsidR="00700DCD" w:rsidRDefault="00700DCD" w:rsidP="00D55CBC"/>
    <w:p w14:paraId="22C7EE85" w14:textId="77777777" w:rsidR="00700DCD" w:rsidRDefault="00700DCD" w:rsidP="00D55CBC"/>
    <w:p w14:paraId="2E96F7B8" w14:textId="77777777" w:rsidR="003E4D46" w:rsidRDefault="003E4D46" w:rsidP="00621D89">
      <w:pPr>
        <w:pStyle w:val="Heading1"/>
      </w:pPr>
    </w:p>
    <w:p w14:paraId="470CA0EC" w14:textId="77777777" w:rsidR="003E4D46" w:rsidRDefault="003E4D46" w:rsidP="003E4D46"/>
    <w:p w14:paraId="5DA0A346" w14:textId="2C709C1C" w:rsidR="003E4D46" w:rsidRDefault="003E4D46" w:rsidP="003E4D46"/>
    <w:p w14:paraId="248DA0BD" w14:textId="77777777" w:rsidR="003E4D46" w:rsidRDefault="003E4D46" w:rsidP="003E4D46"/>
    <w:p w14:paraId="215E571B" w14:textId="16288B31" w:rsidR="003E4D46" w:rsidRPr="003E4D46" w:rsidRDefault="003E4D46" w:rsidP="003E4D46">
      <w:r>
        <w:rPr>
          <w:b/>
          <w:bCs/>
          <w:noProof/>
          <w:szCs w:val="24"/>
        </w:rPr>
        <w:drawing>
          <wp:anchor distT="0" distB="0" distL="114300" distR="114300" simplePos="0" relativeHeight="251710464" behindDoc="0" locked="0" layoutInCell="1" allowOverlap="1" wp14:anchorId="23D8600A" wp14:editId="62697646">
            <wp:simplePos x="0" y="0"/>
            <wp:positionH relativeFrom="margin">
              <wp:posOffset>0</wp:posOffset>
            </wp:positionH>
            <wp:positionV relativeFrom="margin">
              <wp:posOffset>4932680</wp:posOffset>
            </wp:positionV>
            <wp:extent cx="6305550" cy="3324225"/>
            <wp:effectExtent l="0" t="0" r="0" b="0"/>
            <wp:wrapThrough wrapText="bothSides">
              <wp:wrapPolygon edited="0">
                <wp:start x="0" y="0"/>
                <wp:lineTo x="0" y="21414"/>
                <wp:lineTo x="21535" y="21414"/>
                <wp:lineTo x="21535" y="0"/>
                <wp:lineTo x="0" y="0"/>
              </wp:wrapPolygon>
            </wp:wrapThrough>
            <wp:docPr id="89622124" name="Chart 89622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Pr>
          <w:b/>
          <w:bCs/>
          <w:noProof/>
          <w:szCs w:val="24"/>
        </w:rPr>
        <w:drawing>
          <wp:anchor distT="0" distB="0" distL="114300" distR="114300" simplePos="0" relativeHeight="251708416" behindDoc="0" locked="0" layoutInCell="1" allowOverlap="1" wp14:anchorId="3426F6E4" wp14:editId="7F61B4FE">
            <wp:simplePos x="0" y="0"/>
            <wp:positionH relativeFrom="margin">
              <wp:posOffset>0</wp:posOffset>
            </wp:positionH>
            <wp:positionV relativeFrom="margin">
              <wp:posOffset>965200</wp:posOffset>
            </wp:positionV>
            <wp:extent cx="6305550" cy="3324225"/>
            <wp:effectExtent l="0" t="0" r="0" b="0"/>
            <wp:wrapThrough wrapText="bothSides">
              <wp:wrapPolygon edited="0">
                <wp:start x="0" y="0"/>
                <wp:lineTo x="0" y="21414"/>
                <wp:lineTo x="21535" y="21414"/>
                <wp:lineTo x="21535" y="0"/>
                <wp:lineTo x="0" y="0"/>
              </wp:wrapPolygon>
            </wp:wrapThrough>
            <wp:docPr id="1725723110" name="Chart 1725723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5737B9A5" w14:textId="4985D707" w:rsidR="00621D89" w:rsidRDefault="00621D89" w:rsidP="00621D89">
      <w:pPr>
        <w:pStyle w:val="Heading1"/>
      </w:pPr>
      <w:r>
        <w:lastRenderedPageBreak/>
        <w:t>officer training</w:t>
      </w:r>
    </w:p>
    <w:p w14:paraId="0C8D1770" w14:textId="77777777" w:rsidR="00621D89" w:rsidRDefault="00621D89" w:rsidP="00621D89"/>
    <w:p w14:paraId="3A62B895" w14:textId="032C460A" w:rsidR="003E4D46" w:rsidRDefault="003E4D46" w:rsidP="003E4D46">
      <w:r>
        <w:t>Training and education are key to Officers serving the Borough of Weatherly. The Department uses mandatory and elective training to keep Officers at the highest level of performance to serve the Borough. Some training is hosted by the Weatherly Police Department and</w:t>
      </w:r>
      <w:r w:rsidR="008F53C2">
        <w:t xml:space="preserve"> other training</w:t>
      </w:r>
      <w:r>
        <w:t xml:space="preserve"> sends Officers out to other</w:t>
      </w:r>
      <w:r w:rsidR="008F53C2">
        <w:t xml:space="preserve"> facilities</w:t>
      </w:r>
      <w:r>
        <w:t>. In 2023, Officers of the Weatherly Police Department attended 1,090 hours of training. The Department’s in-service training consisted of use of force, ethics, bias training, handcuffing, tire deflation system, duty to intervene and body camera usage.</w:t>
      </w:r>
    </w:p>
    <w:p w14:paraId="1F600D95" w14:textId="77777777" w:rsidR="003E4D46" w:rsidRDefault="003E4D46" w:rsidP="003E4D46"/>
    <w:tbl>
      <w:tblPr>
        <w:tblStyle w:val="TableGrid"/>
        <w:tblW w:w="0" w:type="auto"/>
        <w:tblLook w:val="04A0" w:firstRow="1" w:lastRow="0" w:firstColumn="1" w:lastColumn="0" w:noHBand="0" w:noVBand="1"/>
      </w:tblPr>
      <w:tblGrid>
        <w:gridCol w:w="5035"/>
        <w:gridCol w:w="1440"/>
        <w:gridCol w:w="2070"/>
        <w:gridCol w:w="1381"/>
      </w:tblGrid>
      <w:tr w:rsidR="00A13793" w14:paraId="56DA54DB" w14:textId="77777777" w:rsidTr="008F53C2">
        <w:trPr>
          <w:cnfStyle w:val="100000000000" w:firstRow="1" w:lastRow="0" w:firstColumn="0" w:lastColumn="0" w:oddVBand="0" w:evenVBand="0" w:oddHBand="0" w:evenHBand="0" w:firstRowFirstColumn="0" w:firstRowLastColumn="0" w:lastRowFirstColumn="0" w:lastRowLastColumn="0"/>
        </w:trPr>
        <w:tc>
          <w:tcPr>
            <w:tcW w:w="5035" w:type="dxa"/>
            <w:shd w:val="clear" w:color="auto" w:fill="7A70B5" w:themeFill="text2" w:themeFillTint="99"/>
          </w:tcPr>
          <w:p w14:paraId="6BC6BE7E" w14:textId="034D22AA" w:rsidR="00A13793" w:rsidRPr="00A27507" w:rsidRDefault="00F449F3" w:rsidP="005A4AF9">
            <w:pPr>
              <w:ind w:left="0"/>
              <w:jc w:val="left"/>
              <w:rPr>
                <w:sz w:val="22"/>
                <w:szCs w:val="22"/>
              </w:rPr>
            </w:pPr>
            <w:r w:rsidRPr="008F53C2">
              <w:rPr>
                <w:color w:val="FFFFFF" w:themeColor="background1"/>
                <w:sz w:val="22"/>
                <w:szCs w:val="22"/>
              </w:rPr>
              <w:t>Course</w:t>
            </w:r>
          </w:p>
        </w:tc>
        <w:tc>
          <w:tcPr>
            <w:tcW w:w="1440" w:type="dxa"/>
            <w:shd w:val="clear" w:color="auto" w:fill="7A70B5" w:themeFill="text2" w:themeFillTint="99"/>
          </w:tcPr>
          <w:p w14:paraId="4286E4D4" w14:textId="48E55DE0" w:rsidR="00A13793" w:rsidRPr="00A27507" w:rsidRDefault="001A526D" w:rsidP="003E4D46">
            <w:pPr>
              <w:rPr>
                <w:sz w:val="22"/>
                <w:szCs w:val="22"/>
              </w:rPr>
            </w:pPr>
            <w:r w:rsidRPr="008F53C2">
              <w:rPr>
                <w:color w:val="FFFFFF" w:themeColor="background1"/>
                <w:sz w:val="22"/>
                <w:szCs w:val="22"/>
              </w:rPr>
              <w:t>Participants</w:t>
            </w:r>
          </w:p>
        </w:tc>
        <w:tc>
          <w:tcPr>
            <w:tcW w:w="2070" w:type="dxa"/>
            <w:shd w:val="clear" w:color="auto" w:fill="7A70B5" w:themeFill="text2" w:themeFillTint="99"/>
          </w:tcPr>
          <w:p w14:paraId="4C057900" w14:textId="23D80C9F" w:rsidR="00A13793" w:rsidRPr="00A27507" w:rsidRDefault="001A526D" w:rsidP="003E4D46">
            <w:pPr>
              <w:rPr>
                <w:sz w:val="22"/>
                <w:szCs w:val="22"/>
              </w:rPr>
            </w:pPr>
            <w:r w:rsidRPr="008F53C2">
              <w:rPr>
                <w:color w:val="FFFFFF" w:themeColor="background1"/>
                <w:sz w:val="22"/>
                <w:szCs w:val="22"/>
              </w:rPr>
              <w:t>Number of Hours</w:t>
            </w:r>
          </w:p>
        </w:tc>
        <w:tc>
          <w:tcPr>
            <w:tcW w:w="1381" w:type="dxa"/>
            <w:shd w:val="clear" w:color="auto" w:fill="7A70B5" w:themeFill="text2" w:themeFillTint="99"/>
          </w:tcPr>
          <w:p w14:paraId="08FFC2A1" w14:textId="40824EE4" w:rsidR="00A13793" w:rsidRPr="00A27507" w:rsidRDefault="001A526D" w:rsidP="003E4D46">
            <w:pPr>
              <w:rPr>
                <w:sz w:val="22"/>
                <w:szCs w:val="22"/>
              </w:rPr>
            </w:pPr>
            <w:r w:rsidRPr="008F53C2">
              <w:rPr>
                <w:color w:val="FFFFFF" w:themeColor="background1"/>
                <w:sz w:val="22"/>
                <w:szCs w:val="22"/>
              </w:rPr>
              <w:t>Total Hours</w:t>
            </w:r>
          </w:p>
        </w:tc>
      </w:tr>
      <w:tr w:rsidR="00A27507" w14:paraId="0C40E899" w14:textId="77777777" w:rsidTr="006B109D">
        <w:tc>
          <w:tcPr>
            <w:tcW w:w="5035" w:type="dxa"/>
          </w:tcPr>
          <w:p w14:paraId="0316C971" w14:textId="1C804268" w:rsidR="00A27507" w:rsidRPr="00A27507" w:rsidRDefault="00A27507" w:rsidP="00A27507">
            <w:pPr>
              <w:ind w:left="0"/>
              <w:rPr>
                <w:sz w:val="22"/>
                <w:szCs w:val="22"/>
              </w:rPr>
            </w:pPr>
            <w:r>
              <w:rPr>
                <w:sz w:val="22"/>
                <w:szCs w:val="22"/>
              </w:rPr>
              <w:t>Tactical Communications/Realistic De-escalation</w:t>
            </w:r>
          </w:p>
        </w:tc>
        <w:tc>
          <w:tcPr>
            <w:tcW w:w="1440" w:type="dxa"/>
          </w:tcPr>
          <w:p w14:paraId="1C3A9E50" w14:textId="7826160D" w:rsidR="00A27507" w:rsidRPr="00A27507" w:rsidRDefault="006B109D" w:rsidP="003E4D46">
            <w:pPr>
              <w:rPr>
                <w:sz w:val="22"/>
                <w:szCs w:val="22"/>
              </w:rPr>
            </w:pPr>
            <w:r>
              <w:rPr>
                <w:sz w:val="22"/>
                <w:szCs w:val="22"/>
              </w:rPr>
              <w:t xml:space="preserve">         5</w:t>
            </w:r>
          </w:p>
        </w:tc>
        <w:tc>
          <w:tcPr>
            <w:tcW w:w="2070" w:type="dxa"/>
          </w:tcPr>
          <w:p w14:paraId="0FD827A1" w14:textId="0211EF7E" w:rsidR="00A27507" w:rsidRPr="00A27507" w:rsidRDefault="006B109D" w:rsidP="003E4D46">
            <w:pPr>
              <w:rPr>
                <w:sz w:val="22"/>
                <w:szCs w:val="22"/>
              </w:rPr>
            </w:pPr>
            <w:r>
              <w:rPr>
                <w:sz w:val="22"/>
                <w:szCs w:val="22"/>
              </w:rPr>
              <w:t xml:space="preserve">            15</w:t>
            </w:r>
          </w:p>
        </w:tc>
        <w:tc>
          <w:tcPr>
            <w:tcW w:w="1381" w:type="dxa"/>
          </w:tcPr>
          <w:p w14:paraId="7274F752" w14:textId="52D3A0D5" w:rsidR="00A27507" w:rsidRPr="00A27507" w:rsidRDefault="006B109D" w:rsidP="003E4D46">
            <w:pPr>
              <w:rPr>
                <w:sz w:val="22"/>
                <w:szCs w:val="22"/>
              </w:rPr>
            </w:pPr>
            <w:r>
              <w:rPr>
                <w:sz w:val="22"/>
                <w:szCs w:val="22"/>
              </w:rPr>
              <w:t xml:space="preserve">        75</w:t>
            </w:r>
          </w:p>
        </w:tc>
      </w:tr>
      <w:tr w:rsidR="00A27507" w14:paraId="265B0AD8" w14:textId="77777777" w:rsidTr="006B109D">
        <w:tc>
          <w:tcPr>
            <w:tcW w:w="5035" w:type="dxa"/>
          </w:tcPr>
          <w:p w14:paraId="28770E9E" w14:textId="4F1D3006" w:rsidR="00A27507" w:rsidRPr="00A27507" w:rsidRDefault="006B109D" w:rsidP="006B109D">
            <w:pPr>
              <w:ind w:left="0"/>
              <w:rPr>
                <w:sz w:val="22"/>
                <w:szCs w:val="22"/>
              </w:rPr>
            </w:pPr>
            <w:r>
              <w:rPr>
                <w:sz w:val="22"/>
                <w:szCs w:val="22"/>
              </w:rPr>
              <w:t>MPOETC Criminal Investigations</w:t>
            </w:r>
          </w:p>
        </w:tc>
        <w:tc>
          <w:tcPr>
            <w:tcW w:w="1440" w:type="dxa"/>
          </w:tcPr>
          <w:p w14:paraId="7A788183" w14:textId="12CF3460" w:rsidR="00A27507" w:rsidRPr="00A27507" w:rsidRDefault="006B109D" w:rsidP="003E4D46">
            <w:pPr>
              <w:rPr>
                <w:sz w:val="22"/>
                <w:szCs w:val="22"/>
              </w:rPr>
            </w:pPr>
            <w:r>
              <w:rPr>
                <w:sz w:val="22"/>
                <w:szCs w:val="22"/>
              </w:rPr>
              <w:t xml:space="preserve">        12  </w:t>
            </w:r>
          </w:p>
        </w:tc>
        <w:tc>
          <w:tcPr>
            <w:tcW w:w="2070" w:type="dxa"/>
          </w:tcPr>
          <w:p w14:paraId="7C0D6EAE" w14:textId="31427E54" w:rsidR="00A27507" w:rsidRPr="00A27507" w:rsidRDefault="006B109D" w:rsidP="003E4D46">
            <w:pPr>
              <w:rPr>
                <w:sz w:val="22"/>
                <w:szCs w:val="22"/>
              </w:rPr>
            </w:pPr>
            <w:r>
              <w:rPr>
                <w:sz w:val="22"/>
                <w:szCs w:val="22"/>
              </w:rPr>
              <w:t xml:space="preserve">              3</w:t>
            </w:r>
          </w:p>
        </w:tc>
        <w:tc>
          <w:tcPr>
            <w:tcW w:w="1381" w:type="dxa"/>
          </w:tcPr>
          <w:p w14:paraId="2A5BFF3A" w14:textId="08151A16" w:rsidR="00A27507" w:rsidRPr="00A27507" w:rsidRDefault="006B109D" w:rsidP="003E4D46">
            <w:pPr>
              <w:rPr>
                <w:sz w:val="22"/>
                <w:szCs w:val="22"/>
              </w:rPr>
            </w:pPr>
            <w:r>
              <w:rPr>
                <w:sz w:val="22"/>
                <w:szCs w:val="22"/>
              </w:rPr>
              <w:t xml:space="preserve">        36</w:t>
            </w:r>
          </w:p>
        </w:tc>
      </w:tr>
      <w:tr w:rsidR="00A27507" w14:paraId="46D748F4" w14:textId="77777777" w:rsidTr="006B109D">
        <w:tc>
          <w:tcPr>
            <w:tcW w:w="5035" w:type="dxa"/>
          </w:tcPr>
          <w:p w14:paraId="57E8417F" w14:textId="076F9FA8" w:rsidR="00A27507" w:rsidRPr="00A27507" w:rsidRDefault="006B109D" w:rsidP="006B109D">
            <w:pPr>
              <w:ind w:left="0"/>
              <w:rPr>
                <w:sz w:val="22"/>
                <w:szCs w:val="22"/>
              </w:rPr>
            </w:pPr>
            <w:r>
              <w:rPr>
                <w:sz w:val="22"/>
                <w:szCs w:val="22"/>
              </w:rPr>
              <w:t>MPOETC Officer Wellness</w:t>
            </w:r>
          </w:p>
        </w:tc>
        <w:tc>
          <w:tcPr>
            <w:tcW w:w="1440" w:type="dxa"/>
          </w:tcPr>
          <w:p w14:paraId="04258BB8" w14:textId="00DA6841" w:rsidR="00A27507" w:rsidRPr="00A27507" w:rsidRDefault="006B109D" w:rsidP="003E4D46">
            <w:pPr>
              <w:rPr>
                <w:sz w:val="22"/>
                <w:szCs w:val="22"/>
              </w:rPr>
            </w:pPr>
            <w:r>
              <w:rPr>
                <w:sz w:val="22"/>
                <w:szCs w:val="22"/>
              </w:rPr>
              <w:t xml:space="preserve">        12</w:t>
            </w:r>
          </w:p>
        </w:tc>
        <w:tc>
          <w:tcPr>
            <w:tcW w:w="2070" w:type="dxa"/>
          </w:tcPr>
          <w:p w14:paraId="2F6DB882" w14:textId="40AD87A2" w:rsidR="00A27507" w:rsidRPr="00A27507" w:rsidRDefault="006B109D" w:rsidP="003E4D46">
            <w:pPr>
              <w:rPr>
                <w:sz w:val="22"/>
                <w:szCs w:val="22"/>
              </w:rPr>
            </w:pPr>
            <w:r>
              <w:rPr>
                <w:sz w:val="22"/>
                <w:szCs w:val="22"/>
              </w:rPr>
              <w:t xml:space="preserve">              3</w:t>
            </w:r>
          </w:p>
        </w:tc>
        <w:tc>
          <w:tcPr>
            <w:tcW w:w="1381" w:type="dxa"/>
          </w:tcPr>
          <w:p w14:paraId="1F4C2294" w14:textId="750B027B" w:rsidR="00A27507" w:rsidRPr="00A27507" w:rsidRDefault="006B109D" w:rsidP="003E4D46">
            <w:pPr>
              <w:rPr>
                <w:sz w:val="22"/>
                <w:szCs w:val="22"/>
              </w:rPr>
            </w:pPr>
            <w:r>
              <w:rPr>
                <w:sz w:val="22"/>
                <w:szCs w:val="22"/>
              </w:rPr>
              <w:t xml:space="preserve">        36</w:t>
            </w:r>
          </w:p>
        </w:tc>
      </w:tr>
      <w:tr w:rsidR="00A27507" w14:paraId="07EDEBB1" w14:textId="77777777" w:rsidTr="006B109D">
        <w:tc>
          <w:tcPr>
            <w:tcW w:w="5035" w:type="dxa"/>
          </w:tcPr>
          <w:p w14:paraId="455D296E" w14:textId="5DC9789B" w:rsidR="00A27507" w:rsidRPr="00A27507" w:rsidRDefault="006B109D" w:rsidP="006B109D">
            <w:pPr>
              <w:ind w:left="0"/>
              <w:rPr>
                <w:sz w:val="22"/>
                <w:szCs w:val="22"/>
              </w:rPr>
            </w:pPr>
            <w:r>
              <w:rPr>
                <w:sz w:val="22"/>
                <w:szCs w:val="22"/>
              </w:rPr>
              <w:t>MPOETC Tactical Communications</w:t>
            </w:r>
          </w:p>
        </w:tc>
        <w:tc>
          <w:tcPr>
            <w:tcW w:w="1440" w:type="dxa"/>
          </w:tcPr>
          <w:p w14:paraId="220B4D4F" w14:textId="2159CA8A" w:rsidR="00A27507" w:rsidRPr="00A27507" w:rsidRDefault="006B109D" w:rsidP="003E4D46">
            <w:pPr>
              <w:rPr>
                <w:sz w:val="22"/>
                <w:szCs w:val="22"/>
              </w:rPr>
            </w:pPr>
            <w:r>
              <w:rPr>
                <w:sz w:val="22"/>
                <w:szCs w:val="22"/>
              </w:rPr>
              <w:t xml:space="preserve">        12</w:t>
            </w:r>
          </w:p>
        </w:tc>
        <w:tc>
          <w:tcPr>
            <w:tcW w:w="2070" w:type="dxa"/>
          </w:tcPr>
          <w:p w14:paraId="26A19C34" w14:textId="72284B0D" w:rsidR="00A27507" w:rsidRPr="00A27507" w:rsidRDefault="006B109D" w:rsidP="003E4D46">
            <w:pPr>
              <w:rPr>
                <w:sz w:val="22"/>
                <w:szCs w:val="22"/>
              </w:rPr>
            </w:pPr>
            <w:r>
              <w:rPr>
                <w:sz w:val="22"/>
                <w:szCs w:val="22"/>
              </w:rPr>
              <w:t xml:space="preserve">              3</w:t>
            </w:r>
          </w:p>
        </w:tc>
        <w:tc>
          <w:tcPr>
            <w:tcW w:w="1381" w:type="dxa"/>
          </w:tcPr>
          <w:p w14:paraId="20F23BD4" w14:textId="65CA44FF" w:rsidR="00A27507" w:rsidRPr="00A27507" w:rsidRDefault="006B109D" w:rsidP="003E4D46">
            <w:pPr>
              <w:rPr>
                <w:sz w:val="22"/>
                <w:szCs w:val="22"/>
              </w:rPr>
            </w:pPr>
            <w:r>
              <w:rPr>
                <w:sz w:val="22"/>
                <w:szCs w:val="22"/>
              </w:rPr>
              <w:t xml:space="preserve">        36</w:t>
            </w:r>
          </w:p>
        </w:tc>
      </w:tr>
      <w:tr w:rsidR="00A27507" w14:paraId="45B9E7D2" w14:textId="77777777" w:rsidTr="006B109D">
        <w:tc>
          <w:tcPr>
            <w:tcW w:w="5035" w:type="dxa"/>
          </w:tcPr>
          <w:p w14:paraId="169E6F6B" w14:textId="68F12061" w:rsidR="00A27507" w:rsidRPr="00A27507" w:rsidRDefault="006B109D" w:rsidP="006B109D">
            <w:pPr>
              <w:ind w:left="0"/>
              <w:rPr>
                <w:sz w:val="22"/>
                <w:szCs w:val="22"/>
              </w:rPr>
            </w:pPr>
            <w:r>
              <w:rPr>
                <w:sz w:val="22"/>
                <w:szCs w:val="22"/>
              </w:rPr>
              <w:t>MPOETC Legal Updates 2023</w:t>
            </w:r>
          </w:p>
        </w:tc>
        <w:tc>
          <w:tcPr>
            <w:tcW w:w="1440" w:type="dxa"/>
          </w:tcPr>
          <w:p w14:paraId="57250C33" w14:textId="5ED63C2B" w:rsidR="00A27507" w:rsidRPr="00A27507" w:rsidRDefault="006B109D" w:rsidP="003E4D46">
            <w:pPr>
              <w:rPr>
                <w:sz w:val="22"/>
                <w:szCs w:val="22"/>
              </w:rPr>
            </w:pPr>
            <w:r>
              <w:rPr>
                <w:sz w:val="22"/>
                <w:szCs w:val="22"/>
              </w:rPr>
              <w:t xml:space="preserve">        12</w:t>
            </w:r>
          </w:p>
        </w:tc>
        <w:tc>
          <w:tcPr>
            <w:tcW w:w="2070" w:type="dxa"/>
          </w:tcPr>
          <w:p w14:paraId="4351E070" w14:textId="54A0DD85" w:rsidR="00A27507" w:rsidRPr="00A27507" w:rsidRDefault="006B109D" w:rsidP="003E4D46">
            <w:pPr>
              <w:rPr>
                <w:sz w:val="22"/>
                <w:szCs w:val="22"/>
              </w:rPr>
            </w:pPr>
            <w:r>
              <w:rPr>
                <w:sz w:val="22"/>
                <w:szCs w:val="22"/>
              </w:rPr>
              <w:t xml:space="preserve">              3</w:t>
            </w:r>
          </w:p>
        </w:tc>
        <w:tc>
          <w:tcPr>
            <w:tcW w:w="1381" w:type="dxa"/>
          </w:tcPr>
          <w:p w14:paraId="371BEF59" w14:textId="3D64992A" w:rsidR="00A27507" w:rsidRPr="00A27507" w:rsidRDefault="006B109D" w:rsidP="003E4D46">
            <w:pPr>
              <w:rPr>
                <w:sz w:val="22"/>
                <w:szCs w:val="22"/>
              </w:rPr>
            </w:pPr>
            <w:r>
              <w:rPr>
                <w:sz w:val="22"/>
                <w:szCs w:val="22"/>
              </w:rPr>
              <w:t xml:space="preserve">        36</w:t>
            </w:r>
          </w:p>
        </w:tc>
      </w:tr>
      <w:tr w:rsidR="00A27507" w14:paraId="6897265F" w14:textId="77777777" w:rsidTr="006B109D">
        <w:tc>
          <w:tcPr>
            <w:tcW w:w="5035" w:type="dxa"/>
          </w:tcPr>
          <w:p w14:paraId="1EFFD00A" w14:textId="0DCEFE49" w:rsidR="00A27507" w:rsidRPr="00A27507" w:rsidRDefault="006B109D" w:rsidP="006B109D">
            <w:pPr>
              <w:ind w:left="0"/>
              <w:rPr>
                <w:sz w:val="22"/>
                <w:szCs w:val="22"/>
              </w:rPr>
            </w:pPr>
            <w:r>
              <w:rPr>
                <w:sz w:val="22"/>
                <w:szCs w:val="22"/>
              </w:rPr>
              <w:t>CPR/Fi</w:t>
            </w:r>
            <w:r w:rsidR="00883381">
              <w:rPr>
                <w:sz w:val="22"/>
                <w:szCs w:val="22"/>
              </w:rPr>
              <w:t>r</w:t>
            </w:r>
            <w:r>
              <w:rPr>
                <w:sz w:val="22"/>
                <w:szCs w:val="22"/>
              </w:rPr>
              <w:t>st Aid</w:t>
            </w:r>
          </w:p>
        </w:tc>
        <w:tc>
          <w:tcPr>
            <w:tcW w:w="1440" w:type="dxa"/>
          </w:tcPr>
          <w:p w14:paraId="56DCDEE8" w14:textId="4AAF4FD6" w:rsidR="00A27507" w:rsidRPr="00A27507" w:rsidRDefault="006B109D" w:rsidP="003E4D46">
            <w:pPr>
              <w:rPr>
                <w:sz w:val="22"/>
                <w:szCs w:val="22"/>
              </w:rPr>
            </w:pPr>
            <w:r>
              <w:rPr>
                <w:sz w:val="22"/>
                <w:szCs w:val="22"/>
              </w:rPr>
              <w:t xml:space="preserve">        12</w:t>
            </w:r>
          </w:p>
        </w:tc>
        <w:tc>
          <w:tcPr>
            <w:tcW w:w="2070" w:type="dxa"/>
          </w:tcPr>
          <w:p w14:paraId="72604ADC" w14:textId="50F0F219" w:rsidR="00A27507" w:rsidRPr="00A27507" w:rsidRDefault="006B109D" w:rsidP="003E4D46">
            <w:pPr>
              <w:rPr>
                <w:sz w:val="22"/>
                <w:szCs w:val="22"/>
              </w:rPr>
            </w:pPr>
            <w:r>
              <w:rPr>
                <w:sz w:val="22"/>
                <w:szCs w:val="22"/>
              </w:rPr>
              <w:t xml:space="preserve">              8</w:t>
            </w:r>
          </w:p>
        </w:tc>
        <w:tc>
          <w:tcPr>
            <w:tcW w:w="1381" w:type="dxa"/>
          </w:tcPr>
          <w:p w14:paraId="7324DF4B" w14:textId="2CB2AA74" w:rsidR="00A27507" w:rsidRPr="00A27507" w:rsidRDefault="006B109D" w:rsidP="003E4D46">
            <w:pPr>
              <w:rPr>
                <w:sz w:val="22"/>
                <w:szCs w:val="22"/>
              </w:rPr>
            </w:pPr>
            <w:r>
              <w:rPr>
                <w:sz w:val="22"/>
                <w:szCs w:val="22"/>
              </w:rPr>
              <w:t xml:space="preserve">        96</w:t>
            </w:r>
          </w:p>
        </w:tc>
      </w:tr>
      <w:tr w:rsidR="00A27507" w14:paraId="1D35949D" w14:textId="77777777" w:rsidTr="006B109D">
        <w:tc>
          <w:tcPr>
            <w:tcW w:w="5035" w:type="dxa"/>
          </w:tcPr>
          <w:p w14:paraId="617EF766" w14:textId="241EDB72" w:rsidR="00A27507" w:rsidRPr="00A27507" w:rsidRDefault="006B109D" w:rsidP="006B109D">
            <w:pPr>
              <w:ind w:left="0"/>
              <w:rPr>
                <w:sz w:val="22"/>
                <w:szCs w:val="22"/>
              </w:rPr>
            </w:pPr>
            <w:r>
              <w:rPr>
                <w:sz w:val="22"/>
                <w:szCs w:val="22"/>
              </w:rPr>
              <w:t>Firearms Recertification</w:t>
            </w:r>
          </w:p>
        </w:tc>
        <w:tc>
          <w:tcPr>
            <w:tcW w:w="1440" w:type="dxa"/>
          </w:tcPr>
          <w:p w14:paraId="5EE5DC3E" w14:textId="00EEF8A5" w:rsidR="00A27507" w:rsidRPr="00A27507" w:rsidRDefault="006B109D" w:rsidP="003E4D46">
            <w:pPr>
              <w:rPr>
                <w:sz w:val="22"/>
                <w:szCs w:val="22"/>
              </w:rPr>
            </w:pPr>
            <w:r>
              <w:rPr>
                <w:sz w:val="22"/>
                <w:szCs w:val="22"/>
              </w:rPr>
              <w:t xml:space="preserve">        12</w:t>
            </w:r>
          </w:p>
        </w:tc>
        <w:tc>
          <w:tcPr>
            <w:tcW w:w="2070" w:type="dxa"/>
          </w:tcPr>
          <w:p w14:paraId="333F2EB6" w14:textId="053856DF" w:rsidR="00A27507" w:rsidRPr="00A27507" w:rsidRDefault="006B109D" w:rsidP="003E4D46">
            <w:pPr>
              <w:rPr>
                <w:sz w:val="22"/>
                <w:szCs w:val="22"/>
              </w:rPr>
            </w:pPr>
            <w:r>
              <w:rPr>
                <w:sz w:val="22"/>
                <w:szCs w:val="22"/>
              </w:rPr>
              <w:t xml:space="preserve">              8</w:t>
            </w:r>
          </w:p>
        </w:tc>
        <w:tc>
          <w:tcPr>
            <w:tcW w:w="1381" w:type="dxa"/>
          </w:tcPr>
          <w:p w14:paraId="19EFBD15" w14:textId="0FD1165D" w:rsidR="00A27507" w:rsidRPr="00A27507" w:rsidRDefault="006B109D" w:rsidP="003E4D46">
            <w:pPr>
              <w:rPr>
                <w:sz w:val="22"/>
                <w:szCs w:val="22"/>
              </w:rPr>
            </w:pPr>
            <w:r>
              <w:rPr>
                <w:sz w:val="22"/>
                <w:szCs w:val="22"/>
              </w:rPr>
              <w:t xml:space="preserve">        96</w:t>
            </w:r>
          </w:p>
        </w:tc>
      </w:tr>
      <w:tr w:rsidR="00A27507" w14:paraId="7DFA2D48" w14:textId="77777777" w:rsidTr="006B109D">
        <w:tc>
          <w:tcPr>
            <w:tcW w:w="5035" w:type="dxa"/>
          </w:tcPr>
          <w:p w14:paraId="5775C9E4" w14:textId="359A6BF6" w:rsidR="00A27507" w:rsidRPr="00A27507" w:rsidRDefault="006B109D" w:rsidP="00E13E4A">
            <w:pPr>
              <w:ind w:left="0"/>
              <w:rPr>
                <w:sz w:val="22"/>
                <w:szCs w:val="22"/>
              </w:rPr>
            </w:pPr>
            <w:r>
              <w:rPr>
                <w:sz w:val="22"/>
                <w:szCs w:val="22"/>
              </w:rPr>
              <w:t>Standardized Field Sobriety Testing</w:t>
            </w:r>
          </w:p>
        </w:tc>
        <w:tc>
          <w:tcPr>
            <w:tcW w:w="1440" w:type="dxa"/>
          </w:tcPr>
          <w:p w14:paraId="5CCF1308" w14:textId="71CA8A4C" w:rsidR="00A27507" w:rsidRPr="00A27507" w:rsidRDefault="00E13E4A" w:rsidP="003E4D46">
            <w:pPr>
              <w:rPr>
                <w:sz w:val="22"/>
                <w:szCs w:val="22"/>
              </w:rPr>
            </w:pPr>
            <w:r>
              <w:rPr>
                <w:sz w:val="22"/>
                <w:szCs w:val="22"/>
              </w:rPr>
              <w:t xml:space="preserve">         3</w:t>
            </w:r>
          </w:p>
        </w:tc>
        <w:tc>
          <w:tcPr>
            <w:tcW w:w="2070" w:type="dxa"/>
          </w:tcPr>
          <w:p w14:paraId="0F1A06A1" w14:textId="623B6304" w:rsidR="00A27507" w:rsidRPr="00A27507" w:rsidRDefault="00E13E4A" w:rsidP="003E4D46">
            <w:pPr>
              <w:rPr>
                <w:sz w:val="22"/>
                <w:szCs w:val="22"/>
              </w:rPr>
            </w:pPr>
            <w:r>
              <w:rPr>
                <w:sz w:val="22"/>
                <w:szCs w:val="22"/>
              </w:rPr>
              <w:t xml:space="preserve">             24</w:t>
            </w:r>
          </w:p>
        </w:tc>
        <w:tc>
          <w:tcPr>
            <w:tcW w:w="1381" w:type="dxa"/>
          </w:tcPr>
          <w:p w14:paraId="747D1777" w14:textId="4CF48D14" w:rsidR="00A27507" w:rsidRPr="00A27507" w:rsidRDefault="00E13E4A" w:rsidP="003E4D46">
            <w:pPr>
              <w:rPr>
                <w:sz w:val="22"/>
                <w:szCs w:val="22"/>
              </w:rPr>
            </w:pPr>
            <w:r>
              <w:rPr>
                <w:sz w:val="22"/>
                <w:szCs w:val="22"/>
              </w:rPr>
              <w:t xml:space="preserve">        72</w:t>
            </w:r>
          </w:p>
        </w:tc>
      </w:tr>
      <w:tr w:rsidR="00A27507" w14:paraId="3953DD58" w14:textId="77777777" w:rsidTr="006B109D">
        <w:tc>
          <w:tcPr>
            <w:tcW w:w="5035" w:type="dxa"/>
          </w:tcPr>
          <w:p w14:paraId="7EDDB973" w14:textId="09569A2C" w:rsidR="00A27507" w:rsidRPr="00A27507" w:rsidRDefault="00E13E4A" w:rsidP="00E13E4A">
            <w:pPr>
              <w:ind w:left="0"/>
              <w:rPr>
                <w:sz w:val="22"/>
                <w:szCs w:val="22"/>
              </w:rPr>
            </w:pPr>
            <w:r>
              <w:rPr>
                <w:sz w:val="22"/>
                <w:szCs w:val="22"/>
              </w:rPr>
              <w:t>AXON Taser Instruction</w:t>
            </w:r>
          </w:p>
        </w:tc>
        <w:tc>
          <w:tcPr>
            <w:tcW w:w="1440" w:type="dxa"/>
          </w:tcPr>
          <w:p w14:paraId="1B207507" w14:textId="0095A2FB" w:rsidR="00A27507" w:rsidRPr="00A27507" w:rsidRDefault="004C4FFB" w:rsidP="003E4D46">
            <w:pPr>
              <w:rPr>
                <w:sz w:val="22"/>
                <w:szCs w:val="22"/>
              </w:rPr>
            </w:pPr>
            <w:r>
              <w:rPr>
                <w:sz w:val="22"/>
                <w:szCs w:val="22"/>
              </w:rPr>
              <w:t xml:space="preserve">         1</w:t>
            </w:r>
          </w:p>
        </w:tc>
        <w:tc>
          <w:tcPr>
            <w:tcW w:w="2070" w:type="dxa"/>
          </w:tcPr>
          <w:p w14:paraId="473657F2" w14:textId="3046DAD7" w:rsidR="00A27507" w:rsidRPr="00A27507" w:rsidRDefault="004C4FFB" w:rsidP="003E4D46">
            <w:pPr>
              <w:rPr>
                <w:sz w:val="22"/>
                <w:szCs w:val="22"/>
              </w:rPr>
            </w:pPr>
            <w:r>
              <w:rPr>
                <w:sz w:val="22"/>
                <w:szCs w:val="22"/>
              </w:rPr>
              <w:t xml:space="preserve">             16</w:t>
            </w:r>
          </w:p>
        </w:tc>
        <w:tc>
          <w:tcPr>
            <w:tcW w:w="1381" w:type="dxa"/>
          </w:tcPr>
          <w:p w14:paraId="0AD8C6EB" w14:textId="37798D54" w:rsidR="00A27507" w:rsidRPr="00A27507" w:rsidRDefault="004C4FFB" w:rsidP="003E4D46">
            <w:pPr>
              <w:rPr>
                <w:sz w:val="22"/>
                <w:szCs w:val="22"/>
              </w:rPr>
            </w:pPr>
            <w:r>
              <w:rPr>
                <w:sz w:val="22"/>
                <w:szCs w:val="22"/>
              </w:rPr>
              <w:t xml:space="preserve">        16</w:t>
            </w:r>
          </w:p>
        </w:tc>
      </w:tr>
      <w:tr w:rsidR="00A27507" w14:paraId="0FAD650D" w14:textId="77777777" w:rsidTr="006B109D">
        <w:tc>
          <w:tcPr>
            <w:tcW w:w="5035" w:type="dxa"/>
          </w:tcPr>
          <w:p w14:paraId="77B0C048" w14:textId="1E45B963" w:rsidR="00A27507" w:rsidRPr="00A27507" w:rsidRDefault="004C4FFB" w:rsidP="004C4FFB">
            <w:pPr>
              <w:ind w:left="0"/>
              <w:rPr>
                <w:sz w:val="22"/>
                <w:szCs w:val="22"/>
              </w:rPr>
            </w:pPr>
            <w:r>
              <w:rPr>
                <w:sz w:val="22"/>
                <w:szCs w:val="22"/>
              </w:rPr>
              <w:t>NCIC Clean Recertification</w:t>
            </w:r>
          </w:p>
        </w:tc>
        <w:tc>
          <w:tcPr>
            <w:tcW w:w="1440" w:type="dxa"/>
          </w:tcPr>
          <w:p w14:paraId="52CD8EB4" w14:textId="4892799C" w:rsidR="00A27507" w:rsidRPr="00A27507" w:rsidRDefault="004C4FFB" w:rsidP="003E4D46">
            <w:pPr>
              <w:rPr>
                <w:sz w:val="22"/>
                <w:szCs w:val="22"/>
              </w:rPr>
            </w:pPr>
            <w:r>
              <w:rPr>
                <w:sz w:val="22"/>
                <w:szCs w:val="22"/>
              </w:rPr>
              <w:t xml:space="preserve">         2</w:t>
            </w:r>
          </w:p>
        </w:tc>
        <w:tc>
          <w:tcPr>
            <w:tcW w:w="2070" w:type="dxa"/>
          </w:tcPr>
          <w:p w14:paraId="32E875AB" w14:textId="4149F3D5" w:rsidR="00A27507" w:rsidRPr="00A27507" w:rsidRDefault="004C4FFB" w:rsidP="003E4D46">
            <w:pPr>
              <w:rPr>
                <w:sz w:val="22"/>
                <w:szCs w:val="22"/>
              </w:rPr>
            </w:pPr>
            <w:r>
              <w:rPr>
                <w:sz w:val="22"/>
                <w:szCs w:val="22"/>
              </w:rPr>
              <w:t xml:space="preserve">              2</w:t>
            </w:r>
          </w:p>
        </w:tc>
        <w:tc>
          <w:tcPr>
            <w:tcW w:w="1381" w:type="dxa"/>
          </w:tcPr>
          <w:p w14:paraId="1AF6F8A4" w14:textId="0F3526D8" w:rsidR="00A27507" w:rsidRPr="00A27507" w:rsidRDefault="004C4FFB" w:rsidP="003E4D46">
            <w:pPr>
              <w:rPr>
                <w:sz w:val="22"/>
                <w:szCs w:val="22"/>
              </w:rPr>
            </w:pPr>
            <w:r>
              <w:rPr>
                <w:sz w:val="22"/>
                <w:szCs w:val="22"/>
              </w:rPr>
              <w:t xml:space="preserve">         4</w:t>
            </w:r>
          </w:p>
        </w:tc>
      </w:tr>
      <w:tr w:rsidR="00A27507" w14:paraId="6DDEFED7" w14:textId="77777777" w:rsidTr="006B109D">
        <w:tc>
          <w:tcPr>
            <w:tcW w:w="5035" w:type="dxa"/>
          </w:tcPr>
          <w:p w14:paraId="7C24257A" w14:textId="40992D4F" w:rsidR="00A27507" w:rsidRPr="00A27507" w:rsidRDefault="004C4FFB" w:rsidP="004C4FFB">
            <w:pPr>
              <w:ind w:left="0"/>
              <w:rPr>
                <w:sz w:val="22"/>
                <w:szCs w:val="22"/>
              </w:rPr>
            </w:pPr>
            <w:r>
              <w:rPr>
                <w:sz w:val="22"/>
                <w:szCs w:val="22"/>
              </w:rPr>
              <w:t>NA SRO School Resource Officer Certification</w:t>
            </w:r>
          </w:p>
        </w:tc>
        <w:tc>
          <w:tcPr>
            <w:tcW w:w="1440" w:type="dxa"/>
          </w:tcPr>
          <w:p w14:paraId="11BEBD1F" w14:textId="25B34ED3" w:rsidR="00A27507" w:rsidRPr="00A27507" w:rsidRDefault="004C4FFB" w:rsidP="003E4D46">
            <w:pPr>
              <w:rPr>
                <w:sz w:val="22"/>
                <w:szCs w:val="22"/>
              </w:rPr>
            </w:pPr>
            <w:r>
              <w:rPr>
                <w:sz w:val="22"/>
                <w:szCs w:val="22"/>
              </w:rPr>
              <w:t xml:space="preserve">         1</w:t>
            </w:r>
          </w:p>
        </w:tc>
        <w:tc>
          <w:tcPr>
            <w:tcW w:w="2070" w:type="dxa"/>
          </w:tcPr>
          <w:p w14:paraId="5D6A1538" w14:textId="6F5FEB28" w:rsidR="00A27507" w:rsidRPr="00A27507" w:rsidRDefault="004C4FFB" w:rsidP="003E4D46">
            <w:pPr>
              <w:rPr>
                <w:sz w:val="22"/>
                <w:szCs w:val="22"/>
              </w:rPr>
            </w:pPr>
            <w:r>
              <w:rPr>
                <w:sz w:val="22"/>
                <w:szCs w:val="22"/>
              </w:rPr>
              <w:t xml:space="preserve">             40</w:t>
            </w:r>
          </w:p>
        </w:tc>
        <w:tc>
          <w:tcPr>
            <w:tcW w:w="1381" w:type="dxa"/>
          </w:tcPr>
          <w:p w14:paraId="49BCDFB5" w14:textId="755ED646" w:rsidR="00A27507" w:rsidRPr="00A27507" w:rsidRDefault="004C4FFB" w:rsidP="003E4D46">
            <w:pPr>
              <w:rPr>
                <w:sz w:val="22"/>
                <w:szCs w:val="22"/>
              </w:rPr>
            </w:pPr>
            <w:r>
              <w:rPr>
                <w:sz w:val="22"/>
                <w:szCs w:val="22"/>
              </w:rPr>
              <w:t xml:space="preserve">        40</w:t>
            </w:r>
          </w:p>
        </w:tc>
      </w:tr>
      <w:tr w:rsidR="00A27507" w14:paraId="1243E129" w14:textId="77777777" w:rsidTr="006B109D">
        <w:tc>
          <w:tcPr>
            <w:tcW w:w="5035" w:type="dxa"/>
          </w:tcPr>
          <w:p w14:paraId="199744EB" w14:textId="5666598B" w:rsidR="00A27507" w:rsidRPr="00A27507" w:rsidRDefault="004C4FFB" w:rsidP="004C4FFB">
            <w:pPr>
              <w:ind w:left="0"/>
              <w:rPr>
                <w:sz w:val="22"/>
                <w:szCs w:val="22"/>
              </w:rPr>
            </w:pPr>
            <w:r>
              <w:rPr>
                <w:sz w:val="22"/>
                <w:szCs w:val="22"/>
              </w:rPr>
              <w:t>Child Endangerment/Death Investigation</w:t>
            </w:r>
          </w:p>
        </w:tc>
        <w:tc>
          <w:tcPr>
            <w:tcW w:w="1440" w:type="dxa"/>
          </w:tcPr>
          <w:p w14:paraId="5B3BB7B9" w14:textId="2537BE77" w:rsidR="00A27507" w:rsidRPr="00A27507" w:rsidRDefault="004C4FFB" w:rsidP="003E4D46">
            <w:pPr>
              <w:rPr>
                <w:sz w:val="22"/>
                <w:szCs w:val="22"/>
              </w:rPr>
            </w:pPr>
            <w:r>
              <w:rPr>
                <w:sz w:val="22"/>
                <w:szCs w:val="22"/>
              </w:rPr>
              <w:t xml:space="preserve">         2</w:t>
            </w:r>
          </w:p>
        </w:tc>
        <w:tc>
          <w:tcPr>
            <w:tcW w:w="2070" w:type="dxa"/>
          </w:tcPr>
          <w:p w14:paraId="1D041192" w14:textId="434E9AA2" w:rsidR="00A27507" w:rsidRPr="00A27507" w:rsidRDefault="004C4FFB" w:rsidP="003E4D46">
            <w:pPr>
              <w:rPr>
                <w:sz w:val="22"/>
                <w:szCs w:val="22"/>
              </w:rPr>
            </w:pPr>
            <w:r>
              <w:rPr>
                <w:sz w:val="22"/>
                <w:szCs w:val="22"/>
              </w:rPr>
              <w:t xml:space="preserve">              8</w:t>
            </w:r>
          </w:p>
        </w:tc>
        <w:tc>
          <w:tcPr>
            <w:tcW w:w="1381" w:type="dxa"/>
          </w:tcPr>
          <w:p w14:paraId="4022CDF4" w14:textId="2AC99000" w:rsidR="00A27507" w:rsidRPr="00A27507" w:rsidRDefault="004C4FFB" w:rsidP="003E4D46">
            <w:pPr>
              <w:rPr>
                <w:sz w:val="22"/>
                <w:szCs w:val="22"/>
              </w:rPr>
            </w:pPr>
            <w:r>
              <w:rPr>
                <w:sz w:val="22"/>
                <w:szCs w:val="22"/>
              </w:rPr>
              <w:t xml:space="preserve">        16</w:t>
            </w:r>
          </w:p>
        </w:tc>
      </w:tr>
      <w:tr w:rsidR="004C4FFB" w14:paraId="247EA5D5" w14:textId="77777777" w:rsidTr="006B109D">
        <w:tc>
          <w:tcPr>
            <w:tcW w:w="5035" w:type="dxa"/>
          </w:tcPr>
          <w:p w14:paraId="4935BFFD" w14:textId="5D9D2786" w:rsidR="004C4FFB" w:rsidRPr="00A27507" w:rsidRDefault="004C4FFB" w:rsidP="004C4FFB">
            <w:pPr>
              <w:ind w:left="0"/>
              <w:rPr>
                <w:sz w:val="22"/>
                <w:szCs w:val="22"/>
              </w:rPr>
            </w:pPr>
            <w:r>
              <w:rPr>
                <w:sz w:val="22"/>
                <w:szCs w:val="22"/>
              </w:rPr>
              <w:t>Active Shooter Preparedness</w:t>
            </w:r>
          </w:p>
        </w:tc>
        <w:tc>
          <w:tcPr>
            <w:tcW w:w="1440" w:type="dxa"/>
          </w:tcPr>
          <w:p w14:paraId="2E131E0F" w14:textId="7B695884" w:rsidR="004C4FFB" w:rsidRPr="00A27507" w:rsidRDefault="00043CC8" w:rsidP="003E4D46">
            <w:pPr>
              <w:rPr>
                <w:sz w:val="22"/>
                <w:szCs w:val="22"/>
              </w:rPr>
            </w:pPr>
            <w:r>
              <w:rPr>
                <w:sz w:val="22"/>
                <w:szCs w:val="22"/>
              </w:rPr>
              <w:t xml:space="preserve">         1</w:t>
            </w:r>
          </w:p>
        </w:tc>
        <w:tc>
          <w:tcPr>
            <w:tcW w:w="2070" w:type="dxa"/>
          </w:tcPr>
          <w:p w14:paraId="2E74F46D" w14:textId="2BBDA577" w:rsidR="004C4FFB" w:rsidRPr="00A27507" w:rsidRDefault="00043CC8" w:rsidP="003E4D46">
            <w:pPr>
              <w:rPr>
                <w:sz w:val="22"/>
                <w:szCs w:val="22"/>
              </w:rPr>
            </w:pPr>
            <w:r>
              <w:rPr>
                <w:sz w:val="22"/>
                <w:szCs w:val="22"/>
              </w:rPr>
              <w:t xml:space="preserve">              2</w:t>
            </w:r>
          </w:p>
        </w:tc>
        <w:tc>
          <w:tcPr>
            <w:tcW w:w="1381" w:type="dxa"/>
          </w:tcPr>
          <w:p w14:paraId="57D1BE4E" w14:textId="368A30FF" w:rsidR="004C4FFB" w:rsidRPr="00A27507" w:rsidRDefault="00043CC8" w:rsidP="003E4D46">
            <w:pPr>
              <w:rPr>
                <w:sz w:val="22"/>
                <w:szCs w:val="22"/>
              </w:rPr>
            </w:pPr>
            <w:r>
              <w:rPr>
                <w:sz w:val="22"/>
                <w:szCs w:val="22"/>
              </w:rPr>
              <w:t xml:space="preserve">         2</w:t>
            </w:r>
          </w:p>
        </w:tc>
      </w:tr>
      <w:tr w:rsidR="004C4FFB" w14:paraId="7956480A" w14:textId="77777777" w:rsidTr="006B109D">
        <w:tc>
          <w:tcPr>
            <w:tcW w:w="5035" w:type="dxa"/>
          </w:tcPr>
          <w:p w14:paraId="3F7002A0" w14:textId="0218926B" w:rsidR="004C4FFB" w:rsidRPr="00A27507" w:rsidRDefault="00043CC8" w:rsidP="00043CC8">
            <w:pPr>
              <w:ind w:left="0"/>
              <w:rPr>
                <w:sz w:val="22"/>
                <w:szCs w:val="22"/>
              </w:rPr>
            </w:pPr>
            <w:r>
              <w:rPr>
                <w:sz w:val="22"/>
                <w:szCs w:val="22"/>
              </w:rPr>
              <w:t>Active Shooter Level I T</w:t>
            </w:r>
            <w:r w:rsidR="00E62F7E">
              <w:rPr>
                <w:sz w:val="22"/>
                <w:szCs w:val="22"/>
              </w:rPr>
              <w:t>TT</w:t>
            </w:r>
          </w:p>
        </w:tc>
        <w:tc>
          <w:tcPr>
            <w:tcW w:w="1440" w:type="dxa"/>
          </w:tcPr>
          <w:p w14:paraId="47219947" w14:textId="67658B8A" w:rsidR="004C4FFB" w:rsidRPr="00A27507" w:rsidRDefault="00043CC8" w:rsidP="003E4D46">
            <w:pPr>
              <w:rPr>
                <w:sz w:val="22"/>
                <w:szCs w:val="22"/>
              </w:rPr>
            </w:pPr>
            <w:r>
              <w:rPr>
                <w:sz w:val="22"/>
                <w:szCs w:val="22"/>
              </w:rPr>
              <w:t xml:space="preserve">         2</w:t>
            </w:r>
          </w:p>
        </w:tc>
        <w:tc>
          <w:tcPr>
            <w:tcW w:w="2070" w:type="dxa"/>
          </w:tcPr>
          <w:p w14:paraId="6F021ADF" w14:textId="35E679D9" w:rsidR="004C4FFB" w:rsidRPr="00A27507" w:rsidRDefault="00043CC8" w:rsidP="003E4D46">
            <w:pPr>
              <w:rPr>
                <w:sz w:val="22"/>
                <w:szCs w:val="22"/>
              </w:rPr>
            </w:pPr>
            <w:r>
              <w:rPr>
                <w:sz w:val="22"/>
                <w:szCs w:val="22"/>
              </w:rPr>
              <w:t xml:space="preserve">             40</w:t>
            </w:r>
          </w:p>
        </w:tc>
        <w:tc>
          <w:tcPr>
            <w:tcW w:w="1381" w:type="dxa"/>
          </w:tcPr>
          <w:p w14:paraId="3ECDD44C" w14:textId="445EE8DD" w:rsidR="004C4FFB" w:rsidRPr="00A27507" w:rsidRDefault="00043CC8" w:rsidP="003E4D46">
            <w:pPr>
              <w:rPr>
                <w:sz w:val="22"/>
                <w:szCs w:val="22"/>
              </w:rPr>
            </w:pPr>
            <w:r>
              <w:rPr>
                <w:sz w:val="22"/>
                <w:szCs w:val="22"/>
              </w:rPr>
              <w:t xml:space="preserve">        80</w:t>
            </w:r>
          </w:p>
        </w:tc>
      </w:tr>
      <w:tr w:rsidR="004C4FFB" w14:paraId="0A0BF5D2" w14:textId="77777777" w:rsidTr="006B109D">
        <w:tc>
          <w:tcPr>
            <w:tcW w:w="5035" w:type="dxa"/>
          </w:tcPr>
          <w:p w14:paraId="11770A89" w14:textId="537B3D22" w:rsidR="004C4FFB" w:rsidRPr="00A27507" w:rsidRDefault="00043CC8" w:rsidP="00043CC8">
            <w:pPr>
              <w:ind w:left="0"/>
              <w:rPr>
                <w:sz w:val="22"/>
                <w:szCs w:val="22"/>
              </w:rPr>
            </w:pPr>
            <w:r>
              <w:rPr>
                <w:sz w:val="22"/>
                <w:szCs w:val="22"/>
              </w:rPr>
              <w:t>Social Media Exploitation</w:t>
            </w:r>
          </w:p>
        </w:tc>
        <w:tc>
          <w:tcPr>
            <w:tcW w:w="1440" w:type="dxa"/>
          </w:tcPr>
          <w:p w14:paraId="1EDBE903" w14:textId="72711514" w:rsidR="004C4FFB" w:rsidRPr="00A27507" w:rsidRDefault="00043CC8" w:rsidP="003E4D46">
            <w:pPr>
              <w:rPr>
                <w:sz w:val="22"/>
                <w:szCs w:val="22"/>
              </w:rPr>
            </w:pPr>
            <w:r>
              <w:rPr>
                <w:sz w:val="22"/>
                <w:szCs w:val="22"/>
              </w:rPr>
              <w:t xml:space="preserve">         1</w:t>
            </w:r>
          </w:p>
        </w:tc>
        <w:tc>
          <w:tcPr>
            <w:tcW w:w="2070" w:type="dxa"/>
          </w:tcPr>
          <w:p w14:paraId="7586D740" w14:textId="3EEFD0CC" w:rsidR="004C4FFB" w:rsidRPr="00A27507" w:rsidRDefault="00043CC8" w:rsidP="003E4D46">
            <w:pPr>
              <w:rPr>
                <w:sz w:val="22"/>
                <w:szCs w:val="22"/>
              </w:rPr>
            </w:pPr>
            <w:r>
              <w:rPr>
                <w:sz w:val="22"/>
                <w:szCs w:val="22"/>
              </w:rPr>
              <w:t xml:space="preserve">              8</w:t>
            </w:r>
          </w:p>
        </w:tc>
        <w:tc>
          <w:tcPr>
            <w:tcW w:w="1381" w:type="dxa"/>
          </w:tcPr>
          <w:p w14:paraId="50FCB72C" w14:textId="2774BD73" w:rsidR="004C4FFB" w:rsidRPr="00A27507" w:rsidRDefault="00043CC8" w:rsidP="003E4D46">
            <w:pPr>
              <w:rPr>
                <w:sz w:val="22"/>
                <w:szCs w:val="22"/>
              </w:rPr>
            </w:pPr>
            <w:r>
              <w:rPr>
                <w:sz w:val="22"/>
                <w:szCs w:val="22"/>
              </w:rPr>
              <w:t xml:space="preserve">         8</w:t>
            </w:r>
          </w:p>
        </w:tc>
      </w:tr>
      <w:tr w:rsidR="004C4FFB" w14:paraId="4687F01F" w14:textId="77777777" w:rsidTr="006B109D">
        <w:tc>
          <w:tcPr>
            <w:tcW w:w="5035" w:type="dxa"/>
          </w:tcPr>
          <w:p w14:paraId="66AA8531" w14:textId="3C55C119" w:rsidR="004C4FFB" w:rsidRPr="00A27507" w:rsidRDefault="00043CC8" w:rsidP="00043CC8">
            <w:pPr>
              <w:ind w:left="0"/>
              <w:rPr>
                <w:sz w:val="22"/>
                <w:szCs w:val="22"/>
              </w:rPr>
            </w:pPr>
            <w:r>
              <w:rPr>
                <w:sz w:val="22"/>
                <w:szCs w:val="22"/>
              </w:rPr>
              <w:t>Active Shooter Event Leadership</w:t>
            </w:r>
          </w:p>
        </w:tc>
        <w:tc>
          <w:tcPr>
            <w:tcW w:w="1440" w:type="dxa"/>
          </w:tcPr>
          <w:p w14:paraId="36C48B42" w14:textId="0E54A06D" w:rsidR="004C4FFB" w:rsidRPr="00A27507" w:rsidRDefault="00043CC8" w:rsidP="003E4D46">
            <w:pPr>
              <w:rPr>
                <w:sz w:val="22"/>
                <w:szCs w:val="22"/>
              </w:rPr>
            </w:pPr>
            <w:r>
              <w:rPr>
                <w:sz w:val="22"/>
                <w:szCs w:val="22"/>
              </w:rPr>
              <w:t xml:space="preserve">         2</w:t>
            </w:r>
          </w:p>
        </w:tc>
        <w:tc>
          <w:tcPr>
            <w:tcW w:w="2070" w:type="dxa"/>
          </w:tcPr>
          <w:p w14:paraId="2D1F3061" w14:textId="2B7DDA84" w:rsidR="004C4FFB" w:rsidRPr="00A27507" w:rsidRDefault="00043CC8" w:rsidP="003E4D46">
            <w:pPr>
              <w:rPr>
                <w:sz w:val="22"/>
                <w:szCs w:val="22"/>
              </w:rPr>
            </w:pPr>
            <w:r>
              <w:rPr>
                <w:sz w:val="22"/>
                <w:szCs w:val="22"/>
              </w:rPr>
              <w:t xml:space="preserve">              2</w:t>
            </w:r>
          </w:p>
        </w:tc>
        <w:tc>
          <w:tcPr>
            <w:tcW w:w="1381" w:type="dxa"/>
          </w:tcPr>
          <w:p w14:paraId="208FC511" w14:textId="6BEB671D" w:rsidR="004C4FFB" w:rsidRPr="00A27507" w:rsidRDefault="00043CC8" w:rsidP="003E4D46">
            <w:pPr>
              <w:rPr>
                <w:sz w:val="22"/>
                <w:szCs w:val="22"/>
              </w:rPr>
            </w:pPr>
            <w:r>
              <w:rPr>
                <w:sz w:val="22"/>
                <w:szCs w:val="22"/>
              </w:rPr>
              <w:t xml:space="preserve">         4</w:t>
            </w:r>
          </w:p>
        </w:tc>
      </w:tr>
      <w:tr w:rsidR="004C4FFB" w14:paraId="3A5AD5E4" w14:textId="77777777" w:rsidTr="006B109D">
        <w:tc>
          <w:tcPr>
            <w:tcW w:w="5035" w:type="dxa"/>
          </w:tcPr>
          <w:p w14:paraId="669A8850" w14:textId="156788A0" w:rsidR="004C4FFB" w:rsidRPr="00A27507" w:rsidRDefault="00043CC8" w:rsidP="00043CC8">
            <w:pPr>
              <w:ind w:left="0"/>
              <w:rPr>
                <w:sz w:val="22"/>
                <w:szCs w:val="22"/>
              </w:rPr>
            </w:pPr>
            <w:r>
              <w:rPr>
                <w:sz w:val="22"/>
                <w:szCs w:val="22"/>
              </w:rPr>
              <w:t>Civilian Response to Active Shooter T</w:t>
            </w:r>
            <w:r w:rsidR="00E62F7E">
              <w:rPr>
                <w:sz w:val="22"/>
                <w:szCs w:val="22"/>
              </w:rPr>
              <w:t>TT</w:t>
            </w:r>
          </w:p>
        </w:tc>
        <w:tc>
          <w:tcPr>
            <w:tcW w:w="1440" w:type="dxa"/>
          </w:tcPr>
          <w:p w14:paraId="516C596D" w14:textId="0A633352" w:rsidR="004C4FFB" w:rsidRPr="00A27507" w:rsidRDefault="00043CC8" w:rsidP="003E4D46">
            <w:pPr>
              <w:rPr>
                <w:sz w:val="22"/>
                <w:szCs w:val="22"/>
              </w:rPr>
            </w:pPr>
            <w:r>
              <w:rPr>
                <w:sz w:val="22"/>
                <w:szCs w:val="22"/>
              </w:rPr>
              <w:t xml:space="preserve">         1</w:t>
            </w:r>
          </w:p>
        </w:tc>
        <w:tc>
          <w:tcPr>
            <w:tcW w:w="2070" w:type="dxa"/>
          </w:tcPr>
          <w:p w14:paraId="44AF87CF" w14:textId="1A08FFFD" w:rsidR="004C4FFB" w:rsidRPr="00A27507" w:rsidRDefault="00043CC8" w:rsidP="003E4D46">
            <w:pPr>
              <w:rPr>
                <w:sz w:val="22"/>
                <w:szCs w:val="22"/>
              </w:rPr>
            </w:pPr>
            <w:r>
              <w:rPr>
                <w:sz w:val="22"/>
                <w:szCs w:val="22"/>
              </w:rPr>
              <w:t xml:space="preserve">              2</w:t>
            </w:r>
          </w:p>
        </w:tc>
        <w:tc>
          <w:tcPr>
            <w:tcW w:w="1381" w:type="dxa"/>
          </w:tcPr>
          <w:p w14:paraId="1CF9E88B" w14:textId="3BC4574B" w:rsidR="004C4FFB" w:rsidRPr="00A27507" w:rsidRDefault="00043CC8" w:rsidP="003E4D46">
            <w:pPr>
              <w:rPr>
                <w:sz w:val="22"/>
                <w:szCs w:val="22"/>
              </w:rPr>
            </w:pPr>
            <w:r>
              <w:rPr>
                <w:sz w:val="22"/>
                <w:szCs w:val="22"/>
              </w:rPr>
              <w:t xml:space="preserve">         2</w:t>
            </w:r>
          </w:p>
        </w:tc>
      </w:tr>
      <w:tr w:rsidR="004C4FFB" w14:paraId="0438D2D2" w14:textId="77777777" w:rsidTr="006B109D">
        <w:tc>
          <w:tcPr>
            <w:tcW w:w="5035" w:type="dxa"/>
          </w:tcPr>
          <w:p w14:paraId="7FF60021" w14:textId="7E0AC045" w:rsidR="004C4FFB" w:rsidRPr="00A27507" w:rsidRDefault="008435A8" w:rsidP="008435A8">
            <w:pPr>
              <w:ind w:left="0"/>
              <w:rPr>
                <w:sz w:val="22"/>
                <w:szCs w:val="22"/>
              </w:rPr>
            </w:pPr>
            <w:r>
              <w:rPr>
                <w:sz w:val="22"/>
                <w:szCs w:val="22"/>
              </w:rPr>
              <w:t>Tint Meter Operation Course</w:t>
            </w:r>
          </w:p>
        </w:tc>
        <w:tc>
          <w:tcPr>
            <w:tcW w:w="1440" w:type="dxa"/>
          </w:tcPr>
          <w:p w14:paraId="1B6FF3C4" w14:textId="2D12538F" w:rsidR="004C4FFB" w:rsidRPr="00A27507" w:rsidRDefault="008435A8" w:rsidP="003E4D46">
            <w:pPr>
              <w:rPr>
                <w:sz w:val="22"/>
                <w:szCs w:val="22"/>
              </w:rPr>
            </w:pPr>
            <w:r>
              <w:rPr>
                <w:sz w:val="22"/>
                <w:szCs w:val="22"/>
              </w:rPr>
              <w:t xml:space="preserve">         2</w:t>
            </w:r>
          </w:p>
        </w:tc>
        <w:tc>
          <w:tcPr>
            <w:tcW w:w="2070" w:type="dxa"/>
          </w:tcPr>
          <w:p w14:paraId="30E770C2" w14:textId="5E1AF726" w:rsidR="004C4FFB" w:rsidRPr="00A27507" w:rsidRDefault="008435A8" w:rsidP="003E4D46">
            <w:pPr>
              <w:rPr>
                <w:sz w:val="22"/>
                <w:szCs w:val="22"/>
              </w:rPr>
            </w:pPr>
            <w:r>
              <w:rPr>
                <w:sz w:val="22"/>
                <w:szCs w:val="22"/>
              </w:rPr>
              <w:t xml:space="preserve">              1</w:t>
            </w:r>
          </w:p>
        </w:tc>
        <w:tc>
          <w:tcPr>
            <w:tcW w:w="1381" w:type="dxa"/>
          </w:tcPr>
          <w:p w14:paraId="39DD920D" w14:textId="6EBCC99E" w:rsidR="004C4FFB" w:rsidRPr="00A27507" w:rsidRDefault="008435A8" w:rsidP="003E4D46">
            <w:pPr>
              <w:rPr>
                <w:sz w:val="22"/>
                <w:szCs w:val="22"/>
              </w:rPr>
            </w:pPr>
            <w:r>
              <w:rPr>
                <w:sz w:val="22"/>
                <w:szCs w:val="22"/>
              </w:rPr>
              <w:t xml:space="preserve">         2</w:t>
            </w:r>
          </w:p>
        </w:tc>
      </w:tr>
      <w:tr w:rsidR="008435A8" w14:paraId="739E44B8" w14:textId="77777777" w:rsidTr="006B109D">
        <w:tc>
          <w:tcPr>
            <w:tcW w:w="5035" w:type="dxa"/>
          </w:tcPr>
          <w:p w14:paraId="0E437C12" w14:textId="465CE807" w:rsidR="008435A8" w:rsidRDefault="008435A8" w:rsidP="008435A8">
            <w:pPr>
              <w:ind w:left="0"/>
              <w:rPr>
                <w:sz w:val="22"/>
                <w:szCs w:val="22"/>
              </w:rPr>
            </w:pPr>
            <w:r>
              <w:rPr>
                <w:sz w:val="22"/>
                <w:szCs w:val="22"/>
              </w:rPr>
              <w:t>Drug Introduction/Conducting the Traffic Stop</w:t>
            </w:r>
          </w:p>
        </w:tc>
        <w:tc>
          <w:tcPr>
            <w:tcW w:w="1440" w:type="dxa"/>
          </w:tcPr>
          <w:p w14:paraId="4DFB8366" w14:textId="2F3C8015" w:rsidR="008435A8" w:rsidRDefault="008435A8" w:rsidP="003E4D46">
            <w:pPr>
              <w:rPr>
                <w:sz w:val="22"/>
                <w:szCs w:val="22"/>
              </w:rPr>
            </w:pPr>
            <w:r>
              <w:rPr>
                <w:sz w:val="22"/>
                <w:szCs w:val="22"/>
              </w:rPr>
              <w:t xml:space="preserve">         2</w:t>
            </w:r>
          </w:p>
        </w:tc>
        <w:tc>
          <w:tcPr>
            <w:tcW w:w="2070" w:type="dxa"/>
          </w:tcPr>
          <w:p w14:paraId="44ECB71F" w14:textId="0CF284EF" w:rsidR="008435A8" w:rsidRDefault="008435A8" w:rsidP="003E4D46">
            <w:pPr>
              <w:rPr>
                <w:sz w:val="22"/>
                <w:szCs w:val="22"/>
              </w:rPr>
            </w:pPr>
            <w:r>
              <w:rPr>
                <w:sz w:val="22"/>
                <w:szCs w:val="22"/>
              </w:rPr>
              <w:t xml:space="preserve">             16</w:t>
            </w:r>
          </w:p>
        </w:tc>
        <w:tc>
          <w:tcPr>
            <w:tcW w:w="1381" w:type="dxa"/>
          </w:tcPr>
          <w:p w14:paraId="4839FCA6" w14:textId="439EFC2D" w:rsidR="008435A8" w:rsidRDefault="008435A8" w:rsidP="003E4D46">
            <w:pPr>
              <w:rPr>
                <w:sz w:val="22"/>
                <w:szCs w:val="22"/>
              </w:rPr>
            </w:pPr>
            <w:r>
              <w:rPr>
                <w:sz w:val="22"/>
                <w:szCs w:val="22"/>
              </w:rPr>
              <w:t xml:space="preserve">        32</w:t>
            </w:r>
          </w:p>
        </w:tc>
      </w:tr>
      <w:tr w:rsidR="008435A8" w14:paraId="1A230CA3" w14:textId="77777777" w:rsidTr="006B109D">
        <w:tc>
          <w:tcPr>
            <w:tcW w:w="5035" w:type="dxa"/>
          </w:tcPr>
          <w:p w14:paraId="58416A3D" w14:textId="0A0C18EE" w:rsidR="008435A8" w:rsidRDefault="008435A8" w:rsidP="008435A8">
            <w:pPr>
              <w:ind w:left="0"/>
              <w:rPr>
                <w:sz w:val="22"/>
                <w:szCs w:val="22"/>
              </w:rPr>
            </w:pPr>
            <w:r>
              <w:rPr>
                <w:sz w:val="22"/>
                <w:szCs w:val="22"/>
              </w:rPr>
              <w:t>Enforcement of PA Vehicle Inspection Regulations</w:t>
            </w:r>
          </w:p>
        </w:tc>
        <w:tc>
          <w:tcPr>
            <w:tcW w:w="1440" w:type="dxa"/>
          </w:tcPr>
          <w:p w14:paraId="6095864B" w14:textId="74CDE81C" w:rsidR="008435A8" w:rsidRDefault="008435A8" w:rsidP="003E4D46">
            <w:pPr>
              <w:rPr>
                <w:sz w:val="22"/>
                <w:szCs w:val="22"/>
              </w:rPr>
            </w:pPr>
            <w:r>
              <w:rPr>
                <w:sz w:val="22"/>
                <w:szCs w:val="22"/>
              </w:rPr>
              <w:t xml:space="preserve">         5</w:t>
            </w:r>
          </w:p>
        </w:tc>
        <w:tc>
          <w:tcPr>
            <w:tcW w:w="2070" w:type="dxa"/>
          </w:tcPr>
          <w:p w14:paraId="634DC6CE" w14:textId="41E410C9" w:rsidR="008435A8" w:rsidRDefault="008435A8" w:rsidP="003E4D46">
            <w:pPr>
              <w:rPr>
                <w:sz w:val="22"/>
                <w:szCs w:val="22"/>
              </w:rPr>
            </w:pPr>
            <w:r>
              <w:rPr>
                <w:sz w:val="22"/>
                <w:szCs w:val="22"/>
              </w:rPr>
              <w:t xml:space="preserve">             16</w:t>
            </w:r>
          </w:p>
        </w:tc>
        <w:tc>
          <w:tcPr>
            <w:tcW w:w="1381" w:type="dxa"/>
          </w:tcPr>
          <w:p w14:paraId="39D0CBB1" w14:textId="4A81FFFC" w:rsidR="008435A8" w:rsidRDefault="008435A8" w:rsidP="003E4D46">
            <w:pPr>
              <w:rPr>
                <w:sz w:val="22"/>
                <w:szCs w:val="22"/>
              </w:rPr>
            </w:pPr>
            <w:r>
              <w:rPr>
                <w:sz w:val="22"/>
                <w:szCs w:val="22"/>
              </w:rPr>
              <w:t xml:space="preserve">        80</w:t>
            </w:r>
          </w:p>
        </w:tc>
      </w:tr>
      <w:tr w:rsidR="008435A8" w14:paraId="683B9FD3" w14:textId="77777777" w:rsidTr="006B109D">
        <w:tc>
          <w:tcPr>
            <w:tcW w:w="5035" w:type="dxa"/>
          </w:tcPr>
          <w:p w14:paraId="4E8BAB71" w14:textId="368061C3" w:rsidR="008435A8" w:rsidRDefault="008435A8" w:rsidP="008435A8">
            <w:pPr>
              <w:ind w:left="0"/>
              <w:rPr>
                <w:sz w:val="22"/>
                <w:szCs w:val="22"/>
              </w:rPr>
            </w:pPr>
            <w:r>
              <w:rPr>
                <w:sz w:val="22"/>
                <w:szCs w:val="22"/>
              </w:rPr>
              <w:t>Traffic Patrol Drug Introduction</w:t>
            </w:r>
          </w:p>
        </w:tc>
        <w:tc>
          <w:tcPr>
            <w:tcW w:w="1440" w:type="dxa"/>
          </w:tcPr>
          <w:p w14:paraId="5F3CEC9C" w14:textId="6658D2E8" w:rsidR="008435A8" w:rsidRDefault="008435A8" w:rsidP="003E4D46">
            <w:pPr>
              <w:rPr>
                <w:sz w:val="22"/>
                <w:szCs w:val="22"/>
              </w:rPr>
            </w:pPr>
            <w:r>
              <w:rPr>
                <w:sz w:val="22"/>
                <w:szCs w:val="22"/>
              </w:rPr>
              <w:t xml:space="preserve">         2</w:t>
            </w:r>
          </w:p>
        </w:tc>
        <w:tc>
          <w:tcPr>
            <w:tcW w:w="2070" w:type="dxa"/>
          </w:tcPr>
          <w:p w14:paraId="3F4DFF5A" w14:textId="28B27BEF" w:rsidR="008435A8" w:rsidRDefault="008435A8" w:rsidP="003E4D46">
            <w:pPr>
              <w:rPr>
                <w:sz w:val="22"/>
                <w:szCs w:val="22"/>
              </w:rPr>
            </w:pPr>
            <w:r>
              <w:rPr>
                <w:sz w:val="22"/>
                <w:szCs w:val="22"/>
              </w:rPr>
              <w:t xml:space="preserve">             16</w:t>
            </w:r>
          </w:p>
        </w:tc>
        <w:tc>
          <w:tcPr>
            <w:tcW w:w="1381" w:type="dxa"/>
          </w:tcPr>
          <w:p w14:paraId="2E4A0201" w14:textId="02BBEFE2" w:rsidR="008435A8" w:rsidRDefault="008435A8" w:rsidP="003E4D46">
            <w:pPr>
              <w:rPr>
                <w:sz w:val="22"/>
                <w:szCs w:val="22"/>
              </w:rPr>
            </w:pPr>
            <w:r>
              <w:rPr>
                <w:sz w:val="22"/>
                <w:szCs w:val="22"/>
              </w:rPr>
              <w:t xml:space="preserve">        32</w:t>
            </w:r>
          </w:p>
        </w:tc>
      </w:tr>
    </w:tbl>
    <w:p w14:paraId="6B0173EC" w14:textId="77777777" w:rsidR="003E4D46" w:rsidRDefault="003E4D46" w:rsidP="003E4D46"/>
    <w:p w14:paraId="242F733E" w14:textId="77777777" w:rsidR="00A81C8B" w:rsidRDefault="00A81C8B" w:rsidP="00621D89"/>
    <w:p w14:paraId="4F4286B2" w14:textId="77777777" w:rsidR="00F41350" w:rsidRDefault="00F41350" w:rsidP="00621D89"/>
    <w:p w14:paraId="09F54D25" w14:textId="77777777" w:rsidR="000E120A" w:rsidRDefault="000E120A" w:rsidP="00621D89"/>
    <w:p w14:paraId="0423A7CC" w14:textId="77777777" w:rsidR="000E120A" w:rsidRDefault="000E120A" w:rsidP="00621D89"/>
    <w:p w14:paraId="11FAD550" w14:textId="77777777" w:rsidR="000E120A" w:rsidRDefault="000E120A" w:rsidP="00621D89"/>
    <w:p w14:paraId="571DB946" w14:textId="77777777" w:rsidR="000E120A" w:rsidRDefault="000E120A" w:rsidP="00621D89"/>
    <w:p w14:paraId="4CD0B1EA" w14:textId="77777777" w:rsidR="000E120A" w:rsidRDefault="000E120A" w:rsidP="00621D89"/>
    <w:tbl>
      <w:tblPr>
        <w:tblStyle w:val="TableGrid"/>
        <w:tblW w:w="0" w:type="auto"/>
        <w:tblLook w:val="04A0" w:firstRow="1" w:lastRow="0" w:firstColumn="1" w:lastColumn="0" w:noHBand="0" w:noVBand="1"/>
      </w:tblPr>
      <w:tblGrid>
        <w:gridCol w:w="5035"/>
        <w:gridCol w:w="1440"/>
        <w:gridCol w:w="2070"/>
        <w:gridCol w:w="1381"/>
      </w:tblGrid>
      <w:tr w:rsidR="003E0783" w:rsidRPr="003E0783" w14:paraId="3FFCB997" w14:textId="77777777" w:rsidTr="003E0783">
        <w:trPr>
          <w:cnfStyle w:val="100000000000" w:firstRow="1" w:lastRow="0" w:firstColumn="0" w:lastColumn="0" w:oddVBand="0" w:evenVBand="0" w:oddHBand="0" w:evenHBand="0" w:firstRowFirstColumn="0" w:firstRowLastColumn="0" w:lastRowFirstColumn="0" w:lastRowLastColumn="0"/>
        </w:trPr>
        <w:tc>
          <w:tcPr>
            <w:tcW w:w="5035" w:type="dxa"/>
            <w:shd w:val="clear" w:color="auto" w:fill="7A70B5" w:themeFill="text2" w:themeFillTint="99"/>
          </w:tcPr>
          <w:p w14:paraId="7ED4D115" w14:textId="77777777" w:rsidR="00F41350" w:rsidRPr="00A27507" w:rsidRDefault="00F41350" w:rsidP="00B83A93">
            <w:pPr>
              <w:ind w:left="0"/>
              <w:jc w:val="left"/>
              <w:rPr>
                <w:sz w:val="22"/>
                <w:szCs w:val="22"/>
              </w:rPr>
            </w:pPr>
            <w:r w:rsidRPr="003E0783">
              <w:rPr>
                <w:color w:val="FFFFFF" w:themeColor="background1"/>
                <w:sz w:val="22"/>
                <w:szCs w:val="22"/>
              </w:rPr>
              <w:t>Course</w:t>
            </w:r>
          </w:p>
        </w:tc>
        <w:tc>
          <w:tcPr>
            <w:tcW w:w="1440" w:type="dxa"/>
            <w:shd w:val="clear" w:color="auto" w:fill="7A70B5" w:themeFill="text2" w:themeFillTint="99"/>
          </w:tcPr>
          <w:p w14:paraId="456617ED" w14:textId="77777777" w:rsidR="00F41350" w:rsidRPr="00A27507" w:rsidRDefault="00F41350" w:rsidP="00B83A93">
            <w:pPr>
              <w:rPr>
                <w:sz w:val="22"/>
                <w:szCs w:val="22"/>
              </w:rPr>
            </w:pPr>
            <w:r w:rsidRPr="003E0783">
              <w:rPr>
                <w:color w:val="FFFFFF" w:themeColor="background1"/>
                <w:sz w:val="22"/>
                <w:szCs w:val="22"/>
              </w:rPr>
              <w:t>Participants</w:t>
            </w:r>
          </w:p>
        </w:tc>
        <w:tc>
          <w:tcPr>
            <w:tcW w:w="2070" w:type="dxa"/>
            <w:shd w:val="clear" w:color="auto" w:fill="7A70B5" w:themeFill="text2" w:themeFillTint="99"/>
          </w:tcPr>
          <w:p w14:paraId="78B0BE54" w14:textId="77777777" w:rsidR="00F41350" w:rsidRPr="00A27507" w:rsidRDefault="00F41350" w:rsidP="00B83A93">
            <w:pPr>
              <w:rPr>
                <w:sz w:val="22"/>
                <w:szCs w:val="22"/>
              </w:rPr>
            </w:pPr>
            <w:r w:rsidRPr="003E0783">
              <w:rPr>
                <w:color w:val="FFFFFF" w:themeColor="background1"/>
                <w:sz w:val="22"/>
                <w:szCs w:val="22"/>
              </w:rPr>
              <w:t>Number of Hours</w:t>
            </w:r>
          </w:p>
        </w:tc>
        <w:tc>
          <w:tcPr>
            <w:tcW w:w="1381" w:type="dxa"/>
            <w:shd w:val="clear" w:color="auto" w:fill="7A70B5" w:themeFill="text2" w:themeFillTint="99"/>
          </w:tcPr>
          <w:p w14:paraId="2F82978D" w14:textId="77777777" w:rsidR="00F41350" w:rsidRPr="003E0783" w:rsidRDefault="00F41350" w:rsidP="00B83A93">
            <w:pPr>
              <w:rPr>
                <w:color w:val="FFFFFF" w:themeColor="background1"/>
                <w:sz w:val="22"/>
                <w:szCs w:val="22"/>
              </w:rPr>
            </w:pPr>
            <w:r w:rsidRPr="003E0783">
              <w:rPr>
                <w:color w:val="FFFFFF" w:themeColor="background1"/>
                <w:sz w:val="22"/>
                <w:szCs w:val="22"/>
              </w:rPr>
              <w:t>Total Hours</w:t>
            </w:r>
          </w:p>
        </w:tc>
      </w:tr>
      <w:tr w:rsidR="000E120A" w14:paraId="79019668" w14:textId="77777777" w:rsidTr="00B83A93">
        <w:tc>
          <w:tcPr>
            <w:tcW w:w="5035" w:type="dxa"/>
          </w:tcPr>
          <w:p w14:paraId="08609C9E" w14:textId="04A5FF4F" w:rsidR="000E120A" w:rsidRPr="00A27507" w:rsidRDefault="000E120A" w:rsidP="000E120A">
            <w:pPr>
              <w:ind w:left="0"/>
              <w:rPr>
                <w:sz w:val="22"/>
                <w:szCs w:val="22"/>
              </w:rPr>
            </w:pPr>
            <w:r>
              <w:rPr>
                <w:sz w:val="22"/>
                <w:szCs w:val="22"/>
              </w:rPr>
              <w:t>Taser Recertification</w:t>
            </w:r>
          </w:p>
        </w:tc>
        <w:tc>
          <w:tcPr>
            <w:tcW w:w="1440" w:type="dxa"/>
          </w:tcPr>
          <w:p w14:paraId="7D64FF15" w14:textId="7F9B7E3C" w:rsidR="000E120A" w:rsidRPr="00A27507" w:rsidRDefault="000E120A" w:rsidP="00B83A93">
            <w:pPr>
              <w:rPr>
                <w:sz w:val="22"/>
                <w:szCs w:val="22"/>
              </w:rPr>
            </w:pPr>
            <w:r>
              <w:rPr>
                <w:sz w:val="22"/>
                <w:szCs w:val="22"/>
              </w:rPr>
              <w:t xml:space="preserve">        11</w:t>
            </w:r>
          </w:p>
        </w:tc>
        <w:tc>
          <w:tcPr>
            <w:tcW w:w="2070" w:type="dxa"/>
          </w:tcPr>
          <w:p w14:paraId="269AD6D8" w14:textId="7CDF21A9" w:rsidR="000E120A" w:rsidRPr="00A27507" w:rsidRDefault="000E120A" w:rsidP="00B83A93">
            <w:pPr>
              <w:rPr>
                <w:sz w:val="22"/>
                <w:szCs w:val="22"/>
              </w:rPr>
            </w:pPr>
            <w:r>
              <w:rPr>
                <w:sz w:val="22"/>
                <w:szCs w:val="22"/>
              </w:rPr>
              <w:t xml:space="preserve">             8</w:t>
            </w:r>
          </w:p>
        </w:tc>
        <w:tc>
          <w:tcPr>
            <w:tcW w:w="1381" w:type="dxa"/>
          </w:tcPr>
          <w:p w14:paraId="1D30ED05" w14:textId="68F00301" w:rsidR="000E120A" w:rsidRPr="00A27507" w:rsidRDefault="000E120A" w:rsidP="00B83A93">
            <w:pPr>
              <w:rPr>
                <w:sz w:val="22"/>
                <w:szCs w:val="22"/>
              </w:rPr>
            </w:pPr>
            <w:r>
              <w:rPr>
                <w:sz w:val="22"/>
                <w:szCs w:val="22"/>
              </w:rPr>
              <w:t xml:space="preserve">       96</w:t>
            </w:r>
          </w:p>
        </w:tc>
      </w:tr>
      <w:tr w:rsidR="000E120A" w14:paraId="61F9D945" w14:textId="77777777" w:rsidTr="00B83A93">
        <w:tc>
          <w:tcPr>
            <w:tcW w:w="5035" w:type="dxa"/>
          </w:tcPr>
          <w:p w14:paraId="3231B3C3" w14:textId="6A5D731D" w:rsidR="000E120A" w:rsidRDefault="000E120A" w:rsidP="000E120A">
            <w:pPr>
              <w:ind w:left="0"/>
              <w:rPr>
                <w:sz w:val="22"/>
                <w:szCs w:val="22"/>
              </w:rPr>
            </w:pPr>
            <w:r>
              <w:rPr>
                <w:sz w:val="22"/>
                <w:szCs w:val="22"/>
              </w:rPr>
              <w:t>Hazardous Material Awareness</w:t>
            </w:r>
          </w:p>
        </w:tc>
        <w:tc>
          <w:tcPr>
            <w:tcW w:w="1440" w:type="dxa"/>
          </w:tcPr>
          <w:p w14:paraId="37C9FB1C" w14:textId="38CFF321" w:rsidR="000E120A" w:rsidRDefault="000E120A" w:rsidP="00B83A93">
            <w:pPr>
              <w:rPr>
                <w:sz w:val="22"/>
                <w:szCs w:val="22"/>
              </w:rPr>
            </w:pPr>
            <w:r>
              <w:rPr>
                <w:sz w:val="22"/>
                <w:szCs w:val="22"/>
              </w:rPr>
              <w:t xml:space="preserve">         1</w:t>
            </w:r>
          </w:p>
        </w:tc>
        <w:tc>
          <w:tcPr>
            <w:tcW w:w="2070" w:type="dxa"/>
          </w:tcPr>
          <w:p w14:paraId="5AB32EA5" w14:textId="142587EE" w:rsidR="000E120A" w:rsidRDefault="000E120A" w:rsidP="00B83A93">
            <w:pPr>
              <w:rPr>
                <w:sz w:val="22"/>
                <w:szCs w:val="22"/>
              </w:rPr>
            </w:pPr>
            <w:r>
              <w:rPr>
                <w:sz w:val="22"/>
                <w:szCs w:val="22"/>
              </w:rPr>
              <w:t xml:space="preserve">             2</w:t>
            </w:r>
          </w:p>
        </w:tc>
        <w:tc>
          <w:tcPr>
            <w:tcW w:w="1381" w:type="dxa"/>
          </w:tcPr>
          <w:p w14:paraId="2711691A" w14:textId="36248104" w:rsidR="000E120A" w:rsidRDefault="000E120A" w:rsidP="00B83A93">
            <w:pPr>
              <w:rPr>
                <w:sz w:val="22"/>
                <w:szCs w:val="22"/>
              </w:rPr>
            </w:pPr>
            <w:r>
              <w:rPr>
                <w:sz w:val="22"/>
                <w:szCs w:val="22"/>
              </w:rPr>
              <w:t xml:space="preserve">        2</w:t>
            </w:r>
          </w:p>
        </w:tc>
      </w:tr>
      <w:tr w:rsidR="000E120A" w14:paraId="57397B51" w14:textId="77777777" w:rsidTr="00B83A93">
        <w:tc>
          <w:tcPr>
            <w:tcW w:w="5035" w:type="dxa"/>
          </w:tcPr>
          <w:p w14:paraId="52A93D87" w14:textId="2A10099B" w:rsidR="000E120A" w:rsidRDefault="000E120A" w:rsidP="000E120A">
            <w:pPr>
              <w:ind w:left="0"/>
              <w:rPr>
                <w:sz w:val="22"/>
                <w:szCs w:val="22"/>
              </w:rPr>
            </w:pPr>
            <w:r>
              <w:rPr>
                <w:sz w:val="22"/>
                <w:szCs w:val="22"/>
              </w:rPr>
              <w:t>Toxic Gas Forming Reaction Awareness</w:t>
            </w:r>
          </w:p>
        </w:tc>
        <w:tc>
          <w:tcPr>
            <w:tcW w:w="1440" w:type="dxa"/>
          </w:tcPr>
          <w:p w14:paraId="41AA35DD" w14:textId="4DBA44E3" w:rsidR="000E120A" w:rsidRDefault="000E120A" w:rsidP="00B83A93">
            <w:pPr>
              <w:rPr>
                <w:sz w:val="22"/>
                <w:szCs w:val="22"/>
              </w:rPr>
            </w:pPr>
            <w:r>
              <w:rPr>
                <w:sz w:val="22"/>
                <w:szCs w:val="22"/>
              </w:rPr>
              <w:t xml:space="preserve">         1</w:t>
            </w:r>
          </w:p>
        </w:tc>
        <w:tc>
          <w:tcPr>
            <w:tcW w:w="2070" w:type="dxa"/>
          </w:tcPr>
          <w:p w14:paraId="39E1469D" w14:textId="3CF44CED" w:rsidR="000E120A" w:rsidRDefault="000E120A" w:rsidP="00B83A93">
            <w:pPr>
              <w:rPr>
                <w:sz w:val="22"/>
                <w:szCs w:val="22"/>
              </w:rPr>
            </w:pPr>
            <w:r>
              <w:rPr>
                <w:sz w:val="22"/>
                <w:szCs w:val="22"/>
              </w:rPr>
              <w:t xml:space="preserve">             1</w:t>
            </w:r>
          </w:p>
        </w:tc>
        <w:tc>
          <w:tcPr>
            <w:tcW w:w="1381" w:type="dxa"/>
          </w:tcPr>
          <w:p w14:paraId="125EBB05" w14:textId="06280BFD" w:rsidR="000E120A" w:rsidRDefault="000E120A" w:rsidP="00B83A93">
            <w:pPr>
              <w:rPr>
                <w:sz w:val="22"/>
                <w:szCs w:val="22"/>
              </w:rPr>
            </w:pPr>
            <w:r>
              <w:rPr>
                <w:sz w:val="22"/>
                <w:szCs w:val="22"/>
              </w:rPr>
              <w:t xml:space="preserve">        1</w:t>
            </w:r>
          </w:p>
        </w:tc>
      </w:tr>
      <w:tr w:rsidR="000E120A" w14:paraId="5829950A" w14:textId="77777777" w:rsidTr="00B83A93">
        <w:tc>
          <w:tcPr>
            <w:tcW w:w="5035" w:type="dxa"/>
          </w:tcPr>
          <w:p w14:paraId="34BAA465" w14:textId="6A17DDAC" w:rsidR="000E120A" w:rsidRDefault="000E120A" w:rsidP="000E120A">
            <w:pPr>
              <w:ind w:left="0"/>
              <w:rPr>
                <w:sz w:val="22"/>
                <w:szCs w:val="22"/>
              </w:rPr>
            </w:pPr>
            <w:r>
              <w:rPr>
                <w:sz w:val="22"/>
                <w:szCs w:val="22"/>
              </w:rPr>
              <w:t>Introduction to Criminal Intention</w:t>
            </w:r>
          </w:p>
        </w:tc>
        <w:tc>
          <w:tcPr>
            <w:tcW w:w="1440" w:type="dxa"/>
          </w:tcPr>
          <w:p w14:paraId="774198FF" w14:textId="2AAE4C08" w:rsidR="000E120A" w:rsidRDefault="000E120A" w:rsidP="00B83A93">
            <w:pPr>
              <w:rPr>
                <w:sz w:val="22"/>
                <w:szCs w:val="22"/>
              </w:rPr>
            </w:pPr>
            <w:r>
              <w:rPr>
                <w:sz w:val="22"/>
                <w:szCs w:val="22"/>
              </w:rPr>
              <w:t xml:space="preserve">         1</w:t>
            </w:r>
          </w:p>
        </w:tc>
        <w:tc>
          <w:tcPr>
            <w:tcW w:w="2070" w:type="dxa"/>
          </w:tcPr>
          <w:p w14:paraId="2A975477" w14:textId="0B435CDB" w:rsidR="000E120A" w:rsidRDefault="000E120A" w:rsidP="00B83A93">
            <w:pPr>
              <w:rPr>
                <w:sz w:val="22"/>
                <w:szCs w:val="22"/>
              </w:rPr>
            </w:pPr>
            <w:r>
              <w:rPr>
                <w:sz w:val="22"/>
                <w:szCs w:val="22"/>
              </w:rPr>
              <w:t xml:space="preserve">            16</w:t>
            </w:r>
          </w:p>
        </w:tc>
        <w:tc>
          <w:tcPr>
            <w:tcW w:w="1381" w:type="dxa"/>
          </w:tcPr>
          <w:p w14:paraId="0A902D61" w14:textId="5AB032B3" w:rsidR="000E120A" w:rsidRDefault="000E120A" w:rsidP="00B83A93">
            <w:pPr>
              <w:rPr>
                <w:sz w:val="22"/>
                <w:szCs w:val="22"/>
              </w:rPr>
            </w:pPr>
            <w:r>
              <w:rPr>
                <w:sz w:val="22"/>
                <w:szCs w:val="22"/>
              </w:rPr>
              <w:t xml:space="preserve">       16</w:t>
            </w:r>
          </w:p>
        </w:tc>
      </w:tr>
      <w:tr w:rsidR="00F41350" w14:paraId="5EB6915E" w14:textId="77777777" w:rsidTr="00B83A93">
        <w:tc>
          <w:tcPr>
            <w:tcW w:w="5035" w:type="dxa"/>
          </w:tcPr>
          <w:p w14:paraId="5D68A6A0" w14:textId="3D479765" w:rsidR="00F41350" w:rsidRPr="00A27507" w:rsidRDefault="00F41350" w:rsidP="00B83A93">
            <w:pPr>
              <w:ind w:left="0"/>
              <w:rPr>
                <w:sz w:val="22"/>
                <w:szCs w:val="22"/>
              </w:rPr>
            </w:pPr>
            <w:r>
              <w:rPr>
                <w:sz w:val="22"/>
                <w:szCs w:val="22"/>
              </w:rPr>
              <w:t>DWI Detection and SFST Instruction</w:t>
            </w:r>
          </w:p>
        </w:tc>
        <w:tc>
          <w:tcPr>
            <w:tcW w:w="1440" w:type="dxa"/>
          </w:tcPr>
          <w:p w14:paraId="12CD40FD" w14:textId="3A59259E" w:rsidR="00F41350" w:rsidRPr="00A27507" w:rsidRDefault="00F41350" w:rsidP="00B83A93">
            <w:pPr>
              <w:rPr>
                <w:sz w:val="22"/>
                <w:szCs w:val="22"/>
              </w:rPr>
            </w:pPr>
            <w:r>
              <w:rPr>
                <w:sz w:val="22"/>
                <w:szCs w:val="22"/>
              </w:rPr>
              <w:t xml:space="preserve">         1</w:t>
            </w:r>
          </w:p>
        </w:tc>
        <w:tc>
          <w:tcPr>
            <w:tcW w:w="2070" w:type="dxa"/>
          </w:tcPr>
          <w:p w14:paraId="6742DCDC" w14:textId="5122CCF0" w:rsidR="00F41350" w:rsidRPr="00A27507" w:rsidRDefault="00F41350" w:rsidP="00B83A93">
            <w:pPr>
              <w:rPr>
                <w:sz w:val="22"/>
                <w:szCs w:val="22"/>
              </w:rPr>
            </w:pPr>
            <w:r>
              <w:rPr>
                <w:sz w:val="22"/>
                <w:szCs w:val="22"/>
              </w:rPr>
              <w:t xml:space="preserve">            32</w:t>
            </w:r>
          </w:p>
        </w:tc>
        <w:tc>
          <w:tcPr>
            <w:tcW w:w="1381" w:type="dxa"/>
          </w:tcPr>
          <w:p w14:paraId="0B1FD18C" w14:textId="3495E81A" w:rsidR="00F41350" w:rsidRPr="00A27507" w:rsidRDefault="00F41350" w:rsidP="00B83A93">
            <w:pPr>
              <w:rPr>
                <w:sz w:val="22"/>
                <w:szCs w:val="22"/>
              </w:rPr>
            </w:pPr>
            <w:r>
              <w:rPr>
                <w:sz w:val="22"/>
                <w:szCs w:val="22"/>
              </w:rPr>
              <w:t xml:space="preserve">       32</w:t>
            </w:r>
          </w:p>
        </w:tc>
      </w:tr>
      <w:tr w:rsidR="00F41350" w14:paraId="73D02910" w14:textId="77777777" w:rsidTr="00B83A93">
        <w:tc>
          <w:tcPr>
            <w:tcW w:w="5035" w:type="dxa"/>
          </w:tcPr>
          <w:p w14:paraId="1CF3B51E" w14:textId="3A69B245" w:rsidR="00F41350" w:rsidRPr="00A27507" w:rsidRDefault="00F41350" w:rsidP="00B83A93">
            <w:pPr>
              <w:ind w:left="0"/>
              <w:rPr>
                <w:sz w:val="22"/>
                <w:szCs w:val="22"/>
              </w:rPr>
            </w:pPr>
            <w:r>
              <w:rPr>
                <w:sz w:val="22"/>
                <w:szCs w:val="22"/>
              </w:rPr>
              <w:t>Law Enforcement High Visibility PPE</w:t>
            </w:r>
          </w:p>
        </w:tc>
        <w:tc>
          <w:tcPr>
            <w:tcW w:w="1440" w:type="dxa"/>
          </w:tcPr>
          <w:p w14:paraId="4C77FDF0" w14:textId="1F75E281" w:rsidR="00F41350" w:rsidRPr="00A27507" w:rsidRDefault="00F41350" w:rsidP="00B83A93">
            <w:pPr>
              <w:rPr>
                <w:sz w:val="22"/>
                <w:szCs w:val="22"/>
              </w:rPr>
            </w:pPr>
            <w:r>
              <w:rPr>
                <w:sz w:val="22"/>
                <w:szCs w:val="22"/>
              </w:rPr>
              <w:t xml:space="preserve">         1  </w:t>
            </w:r>
          </w:p>
        </w:tc>
        <w:tc>
          <w:tcPr>
            <w:tcW w:w="2070" w:type="dxa"/>
          </w:tcPr>
          <w:p w14:paraId="3255C950" w14:textId="10103862" w:rsidR="00F41350" w:rsidRPr="00A27507" w:rsidRDefault="00F41350" w:rsidP="00B83A93">
            <w:pPr>
              <w:rPr>
                <w:sz w:val="22"/>
                <w:szCs w:val="22"/>
              </w:rPr>
            </w:pPr>
            <w:r>
              <w:rPr>
                <w:sz w:val="22"/>
                <w:szCs w:val="22"/>
              </w:rPr>
              <w:t xml:space="preserve">              2</w:t>
            </w:r>
          </w:p>
        </w:tc>
        <w:tc>
          <w:tcPr>
            <w:tcW w:w="1381" w:type="dxa"/>
          </w:tcPr>
          <w:p w14:paraId="2018D5D6" w14:textId="3CD25DCB" w:rsidR="00F41350" w:rsidRPr="00A27507" w:rsidRDefault="00F41350" w:rsidP="00B83A93">
            <w:pPr>
              <w:rPr>
                <w:sz w:val="22"/>
                <w:szCs w:val="22"/>
              </w:rPr>
            </w:pPr>
            <w:r>
              <w:rPr>
                <w:sz w:val="22"/>
                <w:szCs w:val="22"/>
              </w:rPr>
              <w:t xml:space="preserve">         2</w:t>
            </w:r>
          </w:p>
        </w:tc>
      </w:tr>
      <w:tr w:rsidR="00F41350" w14:paraId="625E654B" w14:textId="77777777" w:rsidTr="00B83A93">
        <w:tc>
          <w:tcPr>
            <w:tcW w:w="5035" w:type="dxa"/>
          </w:tcPr>
          <w:p w14:paraId="13C43F1B" w14:textId="6BA71D88" w:rsidR="00F41350" w:rsidRPr="00A27507" w:rsidRDefault="00F41350" w:rsidP="00B83A93">
            <w:pPr>
              <w:ind w:left="0"/>
              <w:rPr>
                <w:sz w:val="22"/>
                <w:szCs w:val="22"/>
              </w:rPr>
            </w:pPr>
            <w:r>
              <w:rPr>
                <w:sz w:val="22"/>
                <w:szCs w:val="22"/>
              </w:rPr>
              <w:t>Fire As a Weapon</w:t>
            </w:r>
          </w:p>
        </w:tc>
        <w:tc>
          <w:tcPr>
            <w:tcW w:w="1440" w:type="dxa"/>
          </w:tcPr>
          <w:p w14:paraId="6AB59EAF" w14:textId="19F1CAEF" w:rsidR="00F41350" w:rsidRPr="00A27507" w:rsidRDefault="00F41350" w:rsidP="00B83A93">
            <w:pPr>
              <w:rPr>
                <w:sz w:val="22"/>
                <w:szCs w:val="22"/>
              </w:rPr>
            </w:pPr>
            <w:r>
              <w:rPr>
                <w:sz w:val="22"/>
                <w:szCs w:val="22"/>
              </w:rPr>
              <w:t xml:space="preserve">         1</w:t>
            </w:r>
          </w:p>
        </w:tc>
        <w:tc>
          <w:tcPr>
            <w:tcW w:w="2070" w:type="dxa"/>
          </w:tcPr>
          <w:p w14:paraId="5495A266" w14:textId="49C7E16D" w:rsidR="00F41350" w:rsidRPr="00A27507" w:rsidRDefault="00F41350" w:rsidP="00B83A93">
            <w:pPr>
              <w:rPr>
                <w:sz w:val="22"/>
                <w:szCs w:val="22"/>
              </w:rPr>
            </w:pPr>
            <w:r>
              <w:rPr>
                <w:sz w:val="22"/>
                <w:szCs w:val="22"/>
              </w:rPr>
              <w:t xml:space="preserve">              8</w:t>
            </w:r>
          </w:p>
        </w:tc>
        <w:tc>
          <w:tcPr>
            <w:tcW w:w="1381" w:type="dxa"/>
          </w:tcPr>
          <w:p w14:paraId="0B840271" w14:textId="0A094E66" w:rsidR="00F41350" w:rsidRPr="00A27507" w:rsidRDefault="00F41350" w:rsidP="00B83A93">
            <w:pPr>
              <w:rPr>
                <w:sz w:val="22"/>
                <w:szCs w:val="22"/>
              </w:rPr>
            </w:pPr>
            <w:r>
              <w:rPr>
                <w:sz w:val="22"/>
                <w:szCs w:val="22"/>
              </w:rPr>
              <w:t xml:space="preserve">         8</w:t>
            </w:r>
          </w:p>
        </w:tc>
      </w:tr>
      <w:tr w:rsidR="00F41350" w14:paraId="7C295609" w14:textId="77777777" w:rsidTr="00B83A93">
        <w:tc>
          <w:tcPr>
            <w:tcW w:w="5035" w:type="dxa"/>
          </w:tcPr>
          <w:p w14:paraId="5A60C995" w14:textId="1DC4B6CA" w:rsidR="00F41350" w:rsidRPr="00A27507" w:rsidRDefault="000E120A" w:rsidP="00B83A93">
            <w:pPr>
              <w:ind w:left="0"/>
              <w:rPr>
                <w:sz w:val="22"/>
                <w:szCs w:val="22"/>
              </w:rPr>
            </w:pPr>
            <w:r>
              <w:rPr>
                <w:sz w:val="22"/>
                <w:szCs w:val="22"/>
              </w:rPr>
              <w:t>Glock Armorer</w:t>
            </w:r>
          </w:p>
        </w:tc>
        <w:tc>
          <w:tcPr>
            <w:tcW w:w="1440" w:type="dxa"/>
          </w:tcPr>
          <w:p w14:paraId="4E224314" w14:textId="39A25CE8" w:rsidR="00F41350" w:rsidRPr="00A27507" w:rsidRDefault="00F41350" w:rsidP="00B83A93">
            <w:pPr>
              <w:rPr>
                <w:sz w:val="22"/>
                <w:szCs w:val="22"/>
              </w:rPr>
            </w:pPr>
            <w:r>
              <w:rPr>
                <w:sz w:val="22"/>
                <w:szCs w:val="22"/>
              </w:rPr>
              <w:t xml:space="preserve">        </w:t>
            </w:r>
            <w:r w:rsidR="000E120A">
              <w:rPr>
                <w:sz w:val="22"/>
                <w:szCs w:val="22"/>
              </w:rPr>
              <w:t xml:space="preserve"> 1</w:t>
            </w:r>
          </w:p>
        </w:tc>
        <w:tc>
          <w:tcPr>
            <w:tcW w:w="2070" w:type="dxa"/>
          </w:tcPr>
          <w:p w14:paraId="137429F7" w14:textId="4CDF53F6" w:rsidR="00F41350" w:rsidRPr="00A27507" w:rsidRDefault="00F41350" w:rsidP="00B83A93">
            <w:pPr>
              <w:rPr>
                <w:sz w:val="22"/>
                <w:szCs w:val="22"/>
              </w:rPr>
            </w:pPr>
            <w:r>
              <w:rPr>
                <w:sz w:val="22"/>
                <w:szCs w:val="22"/>
              </w:rPr>
              <w:t xml:space="preserve">              </w:t>
            </w:r>
            <w:r w:rsidR="000E120A">
              <w:rPr>
                <w:sz w:val="22"/>
                <w:szCs w:val="22"/>
              </w:rPr>
              <w:t>8</w:t>
            </w:r>
          </w:p>
        </w:tc>
        <w:tc>
          <w:tcPr>
            <w:tcW w:w="1381" w:type="dxa"/>
          </w:tcPr>
          <w:p w14:paraId="6A7A9815" w14:textId="14C07843" w:rsidR="00F41350" w:rsidRPr="00A27507" w:rsidRDefault="00F41350" w:rsidP="00B83A93">
            <w:pPr>
              <w:rPr>
                <w:sz w:val="22"/>
                <w:szCs w:val="22"/>
              </w:rPr>
            </w:pPr>
            <w:r>
              <w:rPr>
                <w:sz w:val="22"/>
                <w:szCs w:val="22"/>
              </w:rPr>
              <w:t xml:space="preserve">        </w:t>
            </w:r>
            <w:r w:rsidR="000E120A">
              <w:rPr>
                <w:sz w:val="22"/>
                <w:szCs w:val="22"/>
              </w:rPr>
              <w:t xml:space="preserve"> 8</w:t>
            </w:r>
          </w:p>
        </w:tc>
      </w:tr>
      <w:tr w:rsidR="00F41350" w14:paraId="2963B155" w14:textId="77777777" w:rsidTr="00B83A93">
        <w:tc>
          <w:tcPr>
            <w:tcW w:w="5035" w:type="dxa"/>
          </w:tcPr>
          <w:p w14:paraId="58D69380" w14:textId="4957EEF2" w:rsidR="00F41350" w:rsidRPr="00A27507" w:rsidRDefault="00F41350" w:rsidP="00B83A93">
            <w:pPr>
              <w:ind w:left="0"/>
              <w:rPr>
                <w:sz w:val="22"/>
                <w:szCs w:val="22"/>
              </w:rPr>
            </w:pPr>
            <w:r>
              <w:rPr>
                <w:sz w:val="22"/>
                <w:szCs w:val="22"/>
              </w:rPr>
              <w:t>M</w:t>
            </w:r>
            <w:r w:rsidR="000E120A">
              <w:rPr>
                <w:sz w:val="22"/>
                <w:szCs w:val="22"/>
              </w:rPr>
              <w:t>ossberg Armorer</w:t>
            </w:r>
          </w:p>
        </w:tc>
        <w:tc>
          <w:tcPr>
            <w:tcW w:w="1440" w:type="dxa"/>
          </w:tcPr>
          <w:p w14:paraId="3AE575A2" w14:textId="1E46C384" w:rsidR="00F41350" w:rsidRPr="00A27507" w:rsidRDefault="00F41350" w:rsidP="00B83A93">
            <w:pPr>
              <w:rPr>
                <w:sz w:val="22"/>
                <w:szCs w:val="22"/>
              </w:rPr>
            </w:pPr>
            <w:r>
              <w:rPr>
                <w:sz w:val="22"/>
                <w:szCs w:val="22"/>
              </w:rPr>
              <w:t xml:space="preserve">        </w:t>
            </w:r>
            <w:r w:rsidR="000E120A">
              <w:rPr>
                <w:sz w:val="22"/>
                <w:szCs w:val="22"/>
              </w:rPr>
              <w:t xml:space="preserve"> 1</w:t>
            </w:r>
          </w:p>
        </w:tc>
        <w:tc>
          <w:tcPr>
            <w:tcW w:w="2070" w:type="dxa"/>
          </w:tcPr>
          <w:p w14:paraId="0FDEA36B" w14:textId="7E59F6F0" w:rsidR="00F41350" w:rsidRPr="00A27507" w:rsidRDefault="00F41350" w:rsidP="00B83A93">
            <w:pPr>
              <w:rPr>
                <w:sz w:val="22"/>
                <w:szCs w:val="22"/>
              </w:rPr>
            </w:pPr>
            <w:r>
              <w:rPr>
                <w:sz w:val="22"/>
                <w:szCs w:val="22"/>
              </w:rPr>
              <w:t xml:space="preserve">             </w:t>
            </w:r>
            <w:r w:rsidR="000E120A">
              <w:rPr>
                <w:sz w:val="22"/>
                <w:szCs w:val="22"/>
              </w:rPr>
              <w:t>16</w:t>
            </w:r>
          </w:p>
        </w:tc>
        <w:tc>
          <w:tcPr>
            <w:tcW w:w="1381" w:type="dxa"/>
          </w:tcPr>
          <w:p w14:paraId="6B2FF1FF" w14:textId="465F80AA" w:rsidR="00F41350" w:rsidRPr="00A27507" w:rsidRDefault="00F41350" w:rsidP="00B83A93">
            <w:pPr>
              <w:rPr>
                <w:sz w:val="22"/>
                <w:szCs w:val="22"/>
              </w:rPr>
            </w:pPr>
            <w:r>
              <w:rPr>
                <w:sz w:val="22"/>
                <w:szCs w:val="22"/>
              </w:rPr>
              <w:t xml:space="preserve">        </w:t>
            </w:r>
            <w:r w:rsidR="000E120A">
              <w:rPr>
                <w:sz w:val="22"/>
                <w:szCs w:val="22"/>
              </w:rPr>
              <w:t>16</w:t>
            </w:r>
          </w:p>
        </w:tc>
      </w:tr>
      <w:tr w:rsidR="00F41350" w14:paraId="278E6CF1" w14:textId="77777777" w:rsidTr="00B83A93">
        <w:tc>
          <w:tcPr>
            <w:tcW w:w="5035" w:type="dxa"/>
          </w:tcPr>
          <w:p w14:paraId="7096E0B8" w14:textId="534B6245" w:rsidR="00F41350" w:rsidRPr="00A27507" w:rsidRDefault="000E120A" w:rsidP="00B83A93">
            <w:pPr>
              <w:ind w:left="0"/>
              <w:rPr>
                <w:sz w:val="22"/>
                <w:szCs w:val="22"/>
              </w:rPr>
            </w:pPr>
            <w:r>
              <w:rPr>
                <w:sz w:val="22"/>
                <w:szCs w:val="22"/>
              </w:rPr>
              <w:t>Drug Recognition Expert</w:t>
            </w:r>
          </w:p>
        </w:tc>
        <w:tc>
          <w:tcPr>
            <w:tcW w:w="1440" w:type="dxa"/>
          </w:tcPr>
          <w:p w14:paraId="6737E0B0" w14:textId="48558199" w:rsidR="00F41350" w:rsidRPr="00A27507" w:rsidRDefault="00F41350" w:rsidP="00B83A93">
            <w:pPr>
              <w:rPr>
                <w:sz w:val="22"/>
                <w:szCs w:val="22"/>
              </w:rPr>
            </w:pPr>
            <w:r>
              <w:rPr>
                <w:sz w:val="22"/>
                <w:szCs w:val="22"/>
              </w:rPr>
              <w:t xml:space="preserve">        </w:t>
            </w:r>
            <w:r w:rsidR="000E120A">
              <w:rPr>
                <w:sz w:val="22"/>
                <w:szCs w:val="22"/>
              </w:rPr>
              <w:t xml:space="preserve"> 1</w:t>
            </w:r>
          </w:p>
        </w:tc>
        <w:tc>
          <w:tcPr>
            <w:tcW w:w="2070" w:type="dxa"/>
          </w:tcPr>
          <w:p w14:paraId="65B3A4DD" w14:textId="73E5D2D1" w:rsidR="00F41350" w:rsidRPr="00A27507" w:rsidRDefault="00F41350" w:rsidP="00B83A93">
            <w:pPr>
              <w:rPr>
                <w:sz w:val="22"/>
                <w:szCs w:val="22"/>
              </w:rPr>
            </w:pPr>
            <w:r>
              <w:rPr>
                <w:sz w:val="22"/>
                <w:szCs w:val="22"/>
              </w:rPr>
              <w:t xml:space="preserve">            </w:t>
            </w:r>
            <w:r w:rsidR="000E120A">
              <w:rPr>
                <w:sz w:val="22"/>
                <w:szCs w:val="22"/>
              </w:rPr>
              <w:t>104</w:t>
            </w:r>
          </w:p>
        </w:tc>
        <w:tc>
          <w:tcPr>
            <w:tcW w:w="1381" w:type="dxa"/>
          </w:tcPr>
          <w:p w14:paraId="37C8A5D3" w14:textId="52D5A38C" w:rsidR="00F41350" w:rsidRPr="00A27507" w:rsidRDefault="00F41350" w:rsidP="00B83A93">
            <w:pPr>
              <w:rPr>
                <w:sz w:val="22"/>
                <w:szCs w:val="22"/>
              </w:rPr>
            </w:pPr>
            <w:r>
              <w:rPr>
                <w:sz w:val="22"/>
                <w:szCs w:val="22"/>
              </w:rPr>
              <w:t xml:space="preserve">       </w:t>
            </w:r>
            <w:r w:rsidR="000E120A">
              <w:rPr>
                <w:sz w:val="22"/>
                <w:szCs w:val="22"/>
              </w:rPr>
              <w:t>104</w:t>
            </w:r>
          </w:p>
        </w:tc>
      </w:tr>
    </w:tbl>
    <w:p w14:paraId="2A2F9787" w14:textId="77777777" w:rsidR="00F41350" w:rsidRDefault="00F41350" w:rsidP="00621D89"/>
    <w:p w14:paraId="36D6DD25" w14:textId="77777777" w:rsidR="0056690D" w:rsidRDefault="0056690D" w:rsidP="00621D89"/>
    <w:p w14:paraId="3DDD5A9F" w14:textId="77777777" w:rsidR="0056690D" w:rsidRDefault="0056690D" w:rsidP="00621D89"/>
    <w:p w14:paraId="0F1754F7" w14:textId="77777777" w:rsidR="0056690D" w:rsidRDefault="0056690D" w:rsidP="00621D89"/>
    <w:p w14:paraId="19B4C82C" w14:textId="77777777" w:rsidR="0056690D" w:rsidRDefault="0056690D" w:rsidP="00621D89"/>
    <w:p w14:paraId="2F87E8C3" w14:textId="77777777" w:rsidR="0056690D" w:rsidRDefault="0056690D" w:rsidP="00621D89"/>
    <w:p w14:paraId="74C5BD29" w14:textId="77777777" w:rsidR="0056690D" w:rsidRDefault="0056690D" w:rsidP="00621D89"/>
    <w:p w14:paraId="7611350D" w14:textId="77777777" w:rsidR="0056690D" w:rsidRDefault="0056690D" w:rsidP="00621D89"/>
    <w:p w14:paraId="46A76604" w14:textId="77777777" w:rsidR="00F41350" w:rsidRDefault="00F41350" w:rsidP="00F41350">
      <w:pPr>
        <w:pStyle w:val="Heading1"/>
      </w:pPr>
      <w:r>
        <w:lastRenderedPageBreak/>
        <w:t>pennsylvania law enforcement accreditation program</w:t>
      </w:r>
    </w:p>
    <w:p w14:paraId="1F018318" w14:textId="77777777" w:rsidR="00F41350" w:rsidRDefault="00F41350" w:rsidP="00F41350"/>
    <w:p w14:paraId="180EE8D1" w14:textId="32E8F6DA" w:rsidR="00F41350" w:rsidRDefault="00F41350" w:rsidP="00F41350">
      <w:r>
        <w:t>The Weatherly Borough Police Department is currently in the process of obtaining accreditation status in the Commonwealth. The Pennsylvania Chiefs of Police Association introduced the program back in 2001 and since then</w:t>
      </w:r>
      <w:r w:rsidR="00586569">
        <w:t>,</w:t>
      </w:r>
      <w:r>
        <w:t xml:space="preserve"> over 375 agencies have enrolled.</w:t>
      </w:r>
    </w:p>
    <w:p w14:paraId="0F065D24" w14:textId="77777777" w:rsidR="00F41350" w:rsidRDefault="00F41350" w:rsidP="00F41350"/>
    <w:p w14:paraId="022FDEEF" w14:textId="6E7A9896" w:rsidR="00F41350" w:rsidRDefault="00F41350" w:rsidP="00F41350">
      <w:r>
        <w:t>Accreditation helps Police Departments evaluate and improve their overall performance. The Weatherly Police Department began the process in September</w:t>
      </w:r>
      <w:r w:rsidR="00F93A99">
        <w:t xml:space="preserve"> of 2023</w:t>
      </w:r>
      <w:r>
        <w:t xml:space="preserve"> and plans to be accredited by mid-2024. The process is long and complex and involves countless hours of self-assessment. The Accreditation Manager compares how the Department’s current policies comply with the programs 139 standards. To assist with this process, the Weatherly Police Department is using </w:t>
      </w:r>
      <w:proofErr w:type="spellStart"/>
      <w:r>
        <w:t>PowerDMS</w:t>
      </w:r>
      <w:proofErr w:type="spellEnd"/>
      <w:r>
        <w:t xml:space="preserve"> software for not only policy management, but as a training tool for all Department members.</w:t>
      </w:r>
    </w:p>
    <w:p w14:paraId="01883ACA" w14:textId="77777777" w:rsidR="00F41350" w:rsidRDefault="00F41350" w:rsidP="00F41350"/>
    <w:p w14:paraId="62440132" w14:textId="77777777" w:rsidR="00F41350" w:rsidRDefault="00F41350" w:rsidP="00F41350">
      <w:r>
        <w:t>The benefits of the PLEAC accreditation extends the agency’s accountability to the public and elected officials, develops improved methods for providing services to the community and improves law enforcement and community relations.</w:t>
      </w:r>
    </w:p>
    <w:p w14:paraId="65EEB346" w14:textId="77777777" w:rsidR="00F41350" w:rsidRDefault="00F41350" w:rsidP="00F41350"/>
    <w:p w14:paraId="1160628B" w14:textId="6481ECA5" w:rsidR="00F41350" w:rsidRDefault="00F41350" w:rsidP="00F41350">
      <w:r>
        <w:t xml:space="preserve">When the process is completed, the Weatherly Borough Police Department will be one </w:t>
      </w:r>
      <w:r w:rsidR="000E6AD4">
        <w:t>of 160</w:t>
      </w:r>
      <w:r>
        <w:t xml:space="preserve"> accredited agencies throughout the entire state of Pennsylvania. </w:t>
      </w:r>
    </w:p>
    <w:p w14:paraId="39E135CF" w14:textId="77777777" w:rsidR="0056690D" w:rsidRDefault="0056690D" w:rsidP="00621D89"/>
    <w:p w14:paraId="3FA13F12" w14:textId="77777777" w:rsidR="0056690D" w:rsidRDefault="0056690D" w:rsidP="00621D89"/>
    <w:p w14:paraId="3FBDD863" w14:textId="77777777" w:rsidR="0056690D" w:rsidRDefault="0056690D" w:rsidP="00621D89"/>
    <w:p w14:paraId="6AF1D011" w14:textId="77777777" w:rsidR="0056690D" w:rsidRDefault="0056690D" w:rsidP="00621D89"/>
    <w:p w14:paraId="1A9BDA55" w14:textId="77777777" w:rsidR="007E49E7" w:rsidRDefault="007E49E7" w:rsidP="00621D89"/>
    <w:p w14:paraId="37F79923" w14:textId="77777777" w:rsidR="007E49E7" w:rsidRDefault="007E49E7" w:rsidP="00621D89"/>
    <w:p w14:paraId="02609E88" w14:textId="77777777" w:rsidR="00621D89" w:rsidRPr="00621D89" w:rsidRDefault="00621D89" w:rsidP="00621D89"/>
    <w:p w14:paraId="4CE8B265" w14:textId="77777777" w:rsidR="00700DCD" w:rsidRDefault="00700DCD" w:rsidP="00D55CBC"/>
    <w:p w14:paraId="1A27662E" w14:textId="77777777" w:rsidR="00700DCD" w:rsidRDefault="00700DCD" w:rsidP="00D55CBC"/>
    <w:p w14:paraId="16B3E66F" w14:textId="77777777" w:rsidR="00700DCD" w:rsidRDefault="00700DCD" w:rsidP="00D55CBC"/>
    <w:p w14:paraId="10985D74" w14:textId="77777777" w:rsidR="00700DCD" w:rsidRDefault="00700DCD" w:rsidP="00D55CBC"/>
    <w:p w14:paraId="5060537D" w14:textId="77777777" w:rsidR="0080019C" w:rsidRDefault="0080019C" w:rsidP="0080019C">
      <w:pPr>
        <w:pStyle w:val="Heading1"/>
      </w:pPr>
      <w:r>
        <w:lastRenderedPageBreak/>
        <w:t>community outreach</w:t>
      </w:r>
    </w:p>
    <w:p w14:paraId="1A6FBEB9" w14:textId="77777777" w:rsidR="0080019C" w:rsidRDefault="0080019C" w:rsidP="0080019C"/>
    <w:p w14:paraId="4BF490A7" w14:textId="77777777" w:rsidR="0080019C" w:rsidRDefault="0080019C" w:rsidP="0080019C">
      <w:r>
        <w:t>The Weatherly Borough Police Department is committed to serving the community through its mission of practicing the core values of integrity, professionalism and respect. The Officers are committed to fair and impartial enforcement of the laws, crime prevention, furthering and employing the principles of community while keeping the streets safe for both residents and visitors of the Borough. The Police Department has forged strong relationships with numerous community groups to promote healthy activities for people of all ages throughout the community. Some of the events in 2023 included:</w:t>
      </w:r>
    </w:p>
    <w:p w14:paraId="01E430E4" w14:textId="77777777" w:rsidR="00C756EF" w:rsidRDefault="00C756EF" w:rsidP="00C756EF">
      <w:pPr>
        <w:pStyle w:val="ListParagraph"/>
      </w:pPr>
    </w:p>
    <w:p w14:paraId="24ABF6DA" w14:textId="7429C7D5" w:rsidR="00C756EF" w:rsidRDefault="00C756EF" w:rsidP="00C756EF">
      <w:pPr>
        <w:pStyle w:val="ListParagraph"/>
        <w:numPr>
          <w:ilvl w:val="0"/>
          <w:numId w:val="28"/>
        </w:numPr>
      </w:pPr>
      <w:r>
        <w:t>Weatherly Police Officers’ Association Golf Tournament</w:t>
      </w:r>
    </w:p>
    <w:p w14:paraId="3B043F8B" w14:textId="26584DC3" w:rsidR="0080019C" w:rsidRDefault="0080019C" w:rsidP="00C756EF">
      <w:pPr>
        <w:pStyle w:val="ListParagraph"/>
        <w:numPr>
          <w:ilvl w:val="0"/>
          <w:numId w:val="28"/>
        </w:numPr>
      </w:pPr>
      <w:r>
        <w:t>National Night Out</w:t>
      </w:r>
    </w:p>
    <w:p w14:paraId="2D068221" w14:textId="77777777" w:rsidR="0080019C" w:rsidRDefault="0080019C" w:rsidP="0080019C">
      <w:pPr>
        <w:pStyle w:val="ListParagraph"/>
        <w:numPr>
          <w:ilvl w:val="0"/>
          <w:numId w:val="28"/>
        </w:numPr>
      </w:pPr>
      <w:r>
        <w:t>Trunk or Treat</w:t>
      </w:r>
    </w:p>
    <w:p w14:paraId="6DBAEA8D" w14:textId="77777777" w:rsidR="0080019C" w:rsidRDefault="0080019C" w:rsidP="0080019C">
      <w:pPr>
        <w:pStyle w:val="ListParagraph"/>
        <w:numPr>
          <w:ilvl w:val="0"/>
          <w:numId w:val="28"/>
        </w:numPr>
      </w:pPr>
      <w:r>
        <w:t>Halloween Parade</w:t>
      </w:r>
    </w:p>
    <w:p w14:paraId="36C516C3" w14:textId="77777777" w:rsidR="0080019C" w:rsidRDefault="0080019C" w:rsidP="0080019C">
      <w:pPr>
        <w:pStyle w:val="ListParagraph"/>
        <w:numPr>
          <w:ilvl w:val="0"/>
          <w:numId w:val="28"/>
        </w:numPr>
      </w:pPr>
      <w:r>
        <w:t>Weatherly Summer Festival</w:t>
      </w:r>
    </w:p>
    <w:p w14:paraId="24A1AEAD" w14:textId="77777777" w:rsidR="0080019C" w:rsidRDefault="0080019C" w:rsidP="0080019C">
      <w:pPr>
        <w:pStyle w:val="ListParagraph"/>
        <w:numPr>
          <w:ilvl w:val="0"/>
          <w:numId w:val="28"/>
        </w:numPr>
      </w:pPr>
      <w:r>
        <w:t>Weatherly Hill Climb</w:t>
      </w:r>
    </w:p>
    <w:p w14:paraId="69B6F63E" w14:textId="77777777" w:rsidR="0080019C" w:rsidRDefault="0080019C" w:rsidP="0080019C">
      <w:pPr>
        <w:pStyle w:val="ListParagraph"/>
        <w:numPr>
          <w:ilvl w:val="0"/>
          <w:numId w:val="28"/>
        </w:numPr>
      </w:pPr>
      <w:r>
        <w:t>Coffee With a Cop at Forest Hills</w:t>
      </w:r>
    </w:p>
    <w:p w14:paraId="2B1188BC" w14:textId="77777777" w:rsidR="0080019C" w:rsidRDefault="0080019C" w:rsidP="0080019C">
      <w:pPr>
        <w:pStyle w:val="ListParagraph"/>
        <w:numPr>
          <w:ilvl w:val="0"/>
          <w:numId w:val="28"/>
        </w:numPr>
      </w:pPr>
      <w:r>
        <w:t>Shop With a Cop</w:t>
      </w:r>
    </w:p>
    <w:p w14:paraId="5AB75077" w14:textId="77777777" w:rsidR="0080019C" w:rsidRDefault="0080019C" w:rsidP="0080019C">
      <w:pPr>
        <w:pStyle w:val="ListParagraph"/>
        <w:numPr>
          <w:ilvl w:val="0"/>
          <w:numId w:val="28"/>
        </w:numPr>
      </w:pPr>
      <w:r>
        <w:t>Pumpkins &amp; Pancakes with the American Legion</w:t>
      </w:r>
    </w:p>
    <w:p w14:paraId="4596B99A" w14:textId="77777777" w:rsidR="0080019C" w:rsidRDefault="0080019C" w:rsidP="0080019C">
      <w:pPr>
        <w:pStyle w:val="ListParagraph"/>
        <w:numPr>
          <w:ilvl w:val="0"/>
          <w:numId w:val="28"/>
        </w:numPr>
      </w:pPr>
      <w:r>
        <w:t>Borough Council Meetings</w:t>
      </w:r>
    </w:p>
    <w:p w14:paraId="425B10A7" w14:textId="77777777" w:rsidR="0080019C" w:rsidRDefault="0080019C" w:rsidP="0080019C">
      <w:pPr>
        <w:pStyle w:val="ListParagraph"/>
        <w:numPr>
          <w:ilvl w:val="0"/>
          <w:numId w:val="28"/>
        </w:numPr>
      </w:pPr>
      <w:r>
        <w:t>Roving DUI Patrols</w:t>
      </w:r>
    </w:p>
    <w:p w14:paraId="3A9AA9FD" w14:textId="77777777" w:rsidR="0080019C" w:rsidRDefault="0080019C" w:rsidP="0080019C">
      <w:pPr>
        <w:pStyle w:val="ListParagraph"/>
        <w:numPr>
          <w:ilvl w:val="0"/>
          <w:numId w:val="28"/>
        </w:numPr>
      </w:pPr>
      <w:r>
        <w:t>WASD Command Center Meet and Greet</w:t>
      </w:r>
    </w:p>
    <w:p w14:paraId="5A782826" w14:textId="77777777" w:rsidR="0080019C" w:rsidRDefault="0080019C" w:rsidP="0080019C">
      <w:pPr>
        <w:pStyle w:val="ListParagraph"/>
        <w:numPr>
          <w:ilvl w:val="0"/>
          <w:numId w:val="28"/>
        </w:numPr>
      </w:pPr>
      <w:r>
        <w:t>Carbon County Drug &amp; Alcohol Awareness Expo</w:t>
      </w:r>
    </w:p>
    <w:p w14:paraId="4EA92075" w14:textId="77777777" w:rsidR="0080019C" w:rsidRDefault="0080019C" w:rsidP="0080019C">
      <w:pPr>
        <w:pStyle w:val="ListParagraph"/>
        <w:numPr>
          <w:ilvl w:val="0"/>
          <w:numId w:val="28"/>
        </w:numPr>
      </w:pPr>
      <w:r>
        <w:t>WASD Sporting Events and Student Activities</w:t>
      </w:r>
    </w:p>
    <w:p w14:paraId="556E4E91" w14:textId="77777777" w:rsidR="00700DCD" w:rsidRDefault="00700DCD" w:rsidP="00D55CBC"/>
    <w:p w14:paraId="4F8E87F8" w14:textId="77777777" w:rsidR="00700DCD" w:rsidRDefault="00700DCD" w:rsidP="00D55CBC"/>
    <w:p w14:paraId="211E924A" w14:textId="77777777" w:rsidR="00700DCD" w:rsidRDefault="00700DCD" w:rsidP="00D55CBC"/>
    <w:p w14:paraId="7E3D3FCB" w14:textId="77777777" w:rsidR="00700DCD" w:rsidRDefault="00700DCD" w:rsidP="00D55CBC"/>
    <w:p w14:paraId="4267128B" w14:textId="77777777" w:rsidR="00700DCD" w:rsidRDefault="00700DCD" w:rsidP="00D55CBC"/>
    <w:p w14:paraId="1D13C76E" w14:textId="77777777" w:rsidR="00700DCD" w:rsidRDefault="00700DCD" w:rsidP="00D55CBC"/>
    <w:p w14:paraId="31324BB7" w14:textId="77777777" w:rsidR="00700DCD" w:rsidRDefault="00700DCD" w:rsidP="00D55CBC"/>
    <w:p w14:paraId="280A836A" w14:textId="77777777" w:rsidR="00DC6269" w:rsidRDefault="00DC6269" w:rsidP="00700DCD"/>
    <w:p w14:paraId="763985BA" w14:textId="77777777" w:rsidR="0080019C" w:rsidRDefault="0080019C" w:rsidP="0080019C">
      <w:pPr>
        <w:pStyle w:val="Heading1"/>
      </w:pPr>
      <w:r>
        <w:lastRenderedPageBreak/>
        <w:t>in our community…</w:t>
      </w:r>
    </w:p>
    <w:p w14:paraId="56D4E7CA" w14:textId="19026618" w:rsidR="003823C6" w:rsidRDefault="00620B67" w:rsidP="00700DCD">
      <w:r>
        <w:rPr>
          <w:noProof/>
        </w:rPr>
        <w:drawing>
          <wp:anchor distT="0" distB="0" distL="114300" distR="114300" simplePos="0" relativeHeight="251716608" behindDoc="0" locked="0" layoutInCell="1" allowOverlap="1" wp14:anchorId="0F3DDED2" wp14:editId="6F6AD897">
            <wp:simplePos x="0" y="0"/>
            <wp:positionH relativeFrom="column">
              <wp:posOffset>68580</wp:posOffset>
            </wp:positionH>
            <wp:positionV relativeFrom="page">
              <wp:posOffset>1466850</wp:posOffset>
            </wp:positionV>
            <wp:extent cx="6309360" cy="7886700"/>
            <wp:effectExtent l="0" t="0" r="0" b="0"/>
            <wp:wrapNone/>
            <wp:docPr id="1034692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9252" name="Picture 103469252"/>
                    <pic:cNvPicPr/>
                  </pic:nvPicPr>
                  <pic:blipFill>
                    <a:blip r:embed="rId37"/>
                    <a:stretch>
                      <a:fillRect/>
                    </a:stretch>
                  </pic:blipFill>
                  <pic:spPr>
                    <a:xfrm>
                      <a:off x="0" y="0"/>
                      <a:ext cx="6309360" cy="7886700"/>
                    </a:xfrm>
                    <a:prstGeom prst="rect">
                      <a:avLst/>
                    </a:prstGeom>
                  </pic:spPr>
                </pic:pic>
              </a:graphicData>
            </a:graphic>
          </wp:anchor>
        </w:drawing>
      </w:r>
    </w:p>
    <w:p w14:paraId="1CC1EF70" w14:textId="5AAC4758" w:rsidR="0080019C" w:rsidRDefault="0080019C" w:rsidP="00700DCD"/>
    <w:p w14:paraId="15C3163C" w14:textId="77777777" w:rsidR="003823C6" w:rsidRDefault="003823C6" w:rsidP="00700DCD"/>
    <w:p w14:paraId="236E086D" w14:textId="2CD57E81" w:rsidR="00DC6269" w:rsidRPr="00700DCD" w:rsidRDefault="00DC6269" w:rsidP="00700DCD"/>
    <w:p w14:paraId="26D2B0CE" w14:textId="49F998C7" w:rsidR="00700DCD" w:rsidRDefault="00700DCD" w:rsidP="00D55CBC"/>
    <w:p w14:paraId="6273CB2A" w14:textId="734D17DA" w:rsidR="00CE5C80" w:rsidRDefault="00CE5C80" w:rsidP="00D55CBC"/>
    <w:p w14:paraId="0BCD10E6" w14:textId="053285A1" w:rsidR="00CE5C80" w:rsidRDefault="00CE5C80" w:rsidP="00D55CBC"/>
    <w:p w14:paraId="7ED225D8" w14:textId="1C6D8864" w:rsidR="00CE5C80" w:rsidRDefault="00CE5C80" w:rsidP="00D55CBC"/>
    <w:p w14:paraId="0AFC9E9D" w14:textId="2DF0A3F5" w:rsidR="00CE5C80" w:rsidRDefault="00CE5C80" w:rsidP="00D55CBC"/>
    <w:p w14:paraId="5E280DA0" w14:textId="77777777" w:rsidR="00CE5C80" w:rsidRDefault="00CE5C80" w:rsidP="00D55CBC"/>
    <w:p w14:paraId="251FE12A" w14:textId="0C27393D" w:rsidR="00CE5C80" w:rsidRDefault="00CE5C80" w:rsidP="00D55CBC"/>
    <w:p w14:paraId="5631D00E" w14:textId="77777777" w:rsidR="00CE5C80" w:rsidRDefault="00CE5C80" w:rsidP="00D55CBC"/>
    <w:p w14:paraId="4D7855C6" w14:textId="77777777" w:rsidR="00CE5C80" w:rsidRDefault="00CE5C80" w:rsidP="00D55CBC"/>
    <w:p w14:paraId="60DDEAFC" w14:textId="77777777" w:rsidR="00CE5C80" w:rsidRDefault="00CE5C80" w:rsidP="00D55CBC"/>
    <w:p w14:paraId="7AD6BE9B" w14:textId="59F9617D" w:rsidR="00CE5C80" w:rsidRDefault="00CE5C80" w:rsidP="00D55CBC">
      <w:r>
        <w:t xml:space="preserve">                              </w:t>
      </w:r>
    </w:p>
    <w:p w14:paraId="131896EC" w14:textId="404CB646" w:rsidR="00F034BD" w:rsidRDefault="00F034BD" w:rsidP="00F034BD">
      <w:pPr>
        <w:jc w:val="center"/>
        <w:rPr>
          <w:sz w:val="20"/>
        </w:rPr>
      </w:pPr>
      <w:r>
        <w:rPr>
          <w:sz w:val="20"/>
        </w:rPr>
        <w:t xml:space="preserve">     </w:t>
      </w:r>
    </w:p>
    <w:p w14:paraId="38794E5A" w14:textId="77777777" w:rsidR="00F034BD" w:rsidRDefault="00F034BD" w:rsidP="00F034BD">
      <w:pPr>
        <w:jc w:val="center"/>
        <w:rPr>
          <w:sz w:val="20"/>
        </w:rPr>
      </w:pPr>
    </w:p>
    <w:p w14:paraId="646E790F" w14:textId="77777777" w:rsidR="00F034BD" w:rsidRDefault="00F034BD" w:rsidP="00F034BD">
      <w:pPr>
        <w:jc w:val="center"/>
        <w:rPr>
          <w:sz w:val="20"/>
        </w:rPr>
      </w:pPr>
    </w:p>
    <w:p w14:paraId="62E54A4E" w14:textId="3E8CA4B4" w:rsidR="00F034BD" w:rsidRDefault="00F034BD" w:rsidP="00F034BD">
      <w:pPr>
        <w:jc w:val="center"/>
        <w:rPr>
          <w:sz w:val="20"/>
        </w:rPr>
      </w:pPr>
      <w:r>
        <w:rPr>
          <w:noProof/>
          <w:sz w:val="20"/>
        </w:rPr>
        <w:drawing>
          <wp:inline distT="0" distB="0" distL="0" distR="0" wp14:anchorId="349773F8" wp14:editId="61E4C5D8">
            <wp:extent cx="4362450" cy="3271838"/>
            <wp:effectExtent l="0" t="0" r="0" b="5080"/>
            <wp:docPr id="10979464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46452" name="Picture 1097946452"/>
                    <pic:cNvPicPr/>
                  </pic:nvPicPr>
                  <pic:blipFill>
                    <a:blip r:embed="rId38"/>
                    <a:stretch>
                      <a:fillRect/>
                    </a:stretch>
                  </pic:blipFill>
                  <pic:spPr>
                    <a:xfrm>
                      <a:off x="0" y="0"/>
                      <a:ext cx="4366905" cy="3275179"/>
                    </a:xfrm>
                    <a:prstGeom prst="rect">
                      <a:avLst/>
                    </a:prstGeom>
                  </pic:spPr>
                </pic:pic>
              </a:graphicData>
            </a:graphic>
          </wp:inline>
        </w:drawing>
      </w:r>
    </w:p>
    <w:p w14:paraId="1C63570E" w14:textId="4F1DCBE1" w:rsidR="00F034BD" w:rsidRDefault="00F034BD" w:rsidP="00F034BD">
      <w:pPr>
        <w:jc w:val="center"/>
        <w:rPr>
          <w:sz w:val="20"/>
        </w:rPr>
      </w:pPr>
    </w:p>
    <w:p w14:paraId="2E40D740" w14:textId="6181101E" w:rsidR="00F034BD" w:rsidRDefault="00F034BD" w:rsidP="00F034BD">
      <w:pPr>
        <w:jc w:val="center"/>
        <w:rPr>
          <w:sz w:val="20"/>
        </w:rPr>
      </w:pPr>
    </w:p>
    <w:p w14:paraId="5D6519C3" w14:textId="777C5948" w:rsidR="00F034BD" w:rsidRDefault="00F034BD" w:rsidP="00F034BD">
      <w:pPr>
        <w:jc w:val="center"/>
        <w:rPr>
          <w:sz w:val="20"/>
        </w:rPr>
      </w:pPr>
    </w:p>
    <w:p w14:paraId="590A97B3" w14:textId="030944D1" w:rsidR="00F034BD" w:rsidRDefault="00F034BD" w:rsidP="00F034BD">
      <w:pPr>
        <w:jc w:val="center"/>
        <w:rPr>
          <w:sz w:val="20"/>
        </w:rPr>
      </w:pPr>
    </w:p>
    <w:p w14:paraId="3F5887EB" w14:textId="040CE8F3" w:rsidR="00F034BD" w:rsidRDefault="00F034BD" w:rsidP="00F034BD">
      <w:pPr>
        <w:jc w:val="center"/>
        <w:rPr>
          <w:sz w:val="20"/>
        </w:rPr>
      </w:pPr>
    </w:p>
    <w:p w14:paraId="6C2D5898" w14:textId="4AB84FBC" w:rsidR="00F034BD" w:rsidRPr="00F034BD" w:rsidRDefault="00F034BD" w:rsidP="00F034BD">
      <w:pPr>
        <w:rPr>
          <w:sz w:val="20"/>
        </w:rPr>
      </w:pPr>
    </w:p>
    <w:p w14:paraId="529559BD" w14:textId="1EC5C278" w:rsidR="00CE5C80" w:rsidRDefault="00CE5C80" w:rsidP="00D55CBC"/>
    <w:p w14:paraId="151F2DFD" w14:textId="23C23B47" w:rsidR="00CE5C80" w:rsidRDefault="0060160D" w:rsidP="00D55CBC">
      <w:r>
        <w:rPr>
          <w:noProof/>
        </w:rPr>
        <w:drawing>
          <wp:anchor distT="0" distB="0" distL="114300" distR="114300" simplePos="0" relativeHeight="251717632" behindDoc="0" locked="0" layoutInCell="1" allowOverlap="1" wp14:anchorId="1EADBB74" wp14:editId="60873770">
            <wp:simplePos x="0" y="0"/>
            <wp:positionH relativeFrom="column">
              <wp:posOffset>1221105</wp:posOffset>
            </wp:positionH>
            <wp:positionV relativeFrom="page">
              <wp:posOffset>2028825</wp:posOffset>
            </wp:positionV>
            <wp:extent cx="4014470" cy="5353050"/>
            <wp:effectExtent l="0" t="0" r="5080" b="0"/>
            <wp:wrapNone/>
            <wp:docPr id="18833981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98157" name="Picture 1883398157"/>
                    <pic:cNvPicPr/>
                  </pic:nvPicPr>
                  <pic:blipFill>
                    <a:blip r:embed="rId39"/>
                    <a:stretch>
                      <a:fillRect/>
                    </a:stretch>
                  </pic:blipFill>
                  <pic:spPr>
                    <a:xfrm>
                      <a:off x="0" y="0"/>
                      <a:ext cx="4014470" cy="5353050"/>
                    </a:xfrm>
                    <a:prstGeom prst="rect">
                      <a:avLst/>
                    </a:prstGeom>
                  </pic:spPr>
                </pic:pic>
              </a:graphicData>
            </a:graphic>
            <wp14:sizeRelH relativeFrom="margin">
              <wp14:pctWidth>0</wp14:pctWidth>
            </wp14:sizeRelH>
            <wp14:sizeRelV relativeFrom="margin">
              <wp14:pctHeight>0</wp14:pctHeight>
            </wp14:sizeRelV>
          </wp:anchor>
        </w:drawing>
      </w:r>
      <w:r w:rsidR="004942C7">
        <w:rPr>
          <w:noProof/>
        </w:rPr>
        <w:drawing>
          <wp:anchor distT="0" distB="0" distL="114300" distR="114300" simplePos="0" relativeHeight="251717119" behindDoc="0" locked="0" layoutInCell="1" allowOverlap="1" wp14:anchorId="5DA00916" wp14:editId="5201F041">
            <wp:simplePos x="0" y="0"/>
            <wp:positionH relativeFrom="margin">
              <wp:align>right</wp:align>
            </wp:positionH>
            <wp:positionV relativeFrom="margin">
              <wp:align>center</wp:align>
            </wp:positionV>
            <wp:extent cx="6309360" cy="7886700"/>
            <wp:effectExtent l="0" t="0" r="0" b="0"/>
            <wp:wrapNone/>
            <wp:docPr id="11595724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72413" name="Picture 1159572413"/>
                    <pic:cNvPicPr/>
                  </pic:nvPicPr>
                  <pic:blipFill>
                    <a:blip r:embed="rId40"/>
                    <a:stretch>
                      <a:fillRect/>
                    </a:stretch>
                  </pic:blipFill>
                  <pic:spPr>
                    <a:xfrm>
                      <a:off x="0" y="0"/>
                      <a:ext cx="6309360" cy="7886700"/>
                    </a:xfrm>
                    <a:prstGeom prst="rect">
                      <a:avLst/>
                    </a:prstGeom>
                  </pic:spPr>
                </pic:pic>
              </a:graphicData>
            </a:graphic>
          </wp:anchor>
        </w:drawing>
      </w:r>
    </w:p>
    <w:p w14:paraId="7E7C436D" w14:textId="114A877B" w:rsidR="00D901A4" w:rsidRDefault="00D901A4" w:rsidP="00D55CBC"/>
    <w:p w14:paraId="5A47FCE8" w14:textId="686B483E" w:rsidR="00D901A4" w:rsidRDefault="00D901A4" w:rsidP="00D55CBC"/>
    <w:p w14:paraId="1AE3CA7C" w14:textId="16A6FF15" w:rsidR="00D901A4" w:rsidRDefault="00D901A4" w:rsidP="00D55CBC"/>
    <w:p w14:paraId="32114359" w14:textId="6930E440" w:rsidR="00BD5EBE" w:rsidRDefault="00BD5EBE" w:rsidP="00D55CBC"/>
    <w:p w14:paraId="4394D880" w14:textId="63949ADF" w:rsidR="00BD5EBE" w:rsidRDefault="00BD5EBE" w:rsidP="00D55CBC"/>
    <w:p w14:paraId="1F40F275" w14:textId="0614C70E" w:rsidR="00D901A4" w:rsidRDefault="00D901A4" w:rsidP="00D55CBC"/>
    <w:p w14:paraId="01B3D085" w14:textId="07D181C2" w:rsidR="00D901A4" w:rsidRDefault="00D901A4" w:rsidP="00D55CBC"/>
    <w:p w14:paraId="728AF2BD" w14:textId="39E53201" w:rsidR="00624580" w:rsidRDefault="00624580" w:rsidP="00D55CBC"/>
    <w:p w14:paraId="11C01BFC" w14:textId="3CAD49C5" w:rsidR="00D901A4" w:rsidRDefault="00D901A4" w:rsidP="00D55CBC"/>
    <w:p w14:paraId="629A884F" w14:textId="1145EBCE" w:rsidR="00D901A4" w:rsidRDefault="00D901A4" w:rsidP="00D55CBC"/>
    <w:p w14:paraId="172155DE" w14:textId="2F24EF03" w:rsidR="00D901A4" w:rsidRDefault="00D901A4" w:rsidP="00D55CBC"/>
    <w:p w14:paraId="7FAC3955" w14:textId="03FE80C9" w:rsidR="00D901A4" w:rsidRDefault="00D901A4" w:rsidP="00D55CBC"/>
    <w:p w14:paraId="3240D04E" w14:textId="5B1BE2F8" w:rsidR="00D901A4" w:rsidRDefault="00D901A4" w:rsidP="00D55CBC"/>
    <w:p w14:paraId="15DEA2AB" w14:textId="65D3BA56" w:rsidR="00D901A4" w:rsidRDefault="00D901A4" w:rsidP="00D55CBC"/>
    <w:p w14:paraId="12D13557" w14:textId="126AC8B9" w:rsidR="00D901A4" w:rsidRDefault="00D901A4" w:rsidP="00D55CBC"/>
    <w:p w14:paraId="0AC43E57" w14:textId="77777777" w:rsidR="00D901A4" w:rsidRDefault="00D901A4" w:rsidP="00D55CBC"/>
    <w:p w14:paraId="5C77D821" w14:textId="77777777" w:rsidR="00D901A4" w:rsidRDefault="00D901A4" w:rsidP="00D55CBC"/>
    <w:p w14:paraId="52362399" w14:textId="77777777" w:rsidR="00D901A4" w:rsidRDefault="00D901A4" w:rsidP="00D55CBC"/>
    <w:p w14:paraId="7A763345" w14:textId="77777777" w:rsidR="00CB16C5" w:rsidRDefault="00CB16C5" w:rsidP="00D55CBC"/>
    <w:p w14:paraId="5DE8B1BB" w14:textId="77777777" w:rsidR="00CB16C5" w:rsidRDefault="00CB16C5" w:rsidP="00D55CBC"/>
    <w:p w14:paraId="207D4E18" w14:textId="77777777" w:rsidR="00CB16C5" w:rsidRDefault="00CB16C5" w:rsidP="00D55CBC"/>
    <w:p w14:paraId="14B5AD84" w14:textId="77777777" w:rsidR="00CB16C5" w:rsidRDefault="00CB16C5" w:rsidP="00D55CBC"/>
    <w:p w14:paraId="413329FC" w14:textId="77777777" w:rsidR="00CB16C5" w:rsidRDefault="00CB16C5" w:rsidP="00D55CBC"/>
    <w:p w14:paraId="0EEC0E3E" w14:textId="77777777" w:rsidR="00CB16C5" w:rsidRDefault="00CB16C5" w:rsidP="00D55CBC"/>
    <w:p w14:paraId="24B31DF3" w14:textId="77777777" w:rsidR="00CB16C5" w:rsidRDefault="00CB16C5" w:rsidP="00D55CBC"/>
    <w:p w14:paraId="7B50929F" w14:textId="77777777" w:rsidR="00CB16C5" w:rsidRDefault="00CB16C5" w:rsidP="00D55CBC"/>
    <w:p w14:paraId="281CBF12" w14:textId="77777777" w:rsidR="00CB16C5" w:rsidRDefault="00CB16C5" w:rsidP="00D55CBC"/>
    <w:p w14:paraId="72C00037" w14:textId="77777777" w:rsidR="00CB16C5" w:rsidRDefault="00CB16C5" w:rsidP="00D55CBC"/>
    <w:p w14:paraId="7077B190" w14:textId="77777777" w:rsidR="00CB16C5" w:rsidRDefault="00CB16C5" w:rsidP="00D55CBC"/>
    <w:p w14:paraId="4FF3DD4B" w14:textId="77777777" w:rsidR="00CB16C5" w:rsidRDefault="00CB16C5" w:rsidP="00D55CBC"/>
    <w:p w14:paraId="6D959ACB" w14:textId="345A6F0C" w:rsidR="00620B67" w:rsidRDefault="00620B67" w:rsidP="00D55CBC">
      <w:r>
        <w:rPr>
          <w:noProof/>
        </w:rPr>
        <w:drawing>
          <wp:inline distT="0" distB="0" distL="0" distR="0" wp14:anchorId="0C62FB73" wp14:editId="1F0DF5E2">
            <wp:extent cx="6309360" cy="7886700"/>
            <wp:effectExtent l="0" t="0" r="0" b="0"/>
            <wp:docPr id="1008335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52627" name="Picture 2104852627"/>
                    <pic:cNvPicPr/>
                  </pic:nvPicPr>
                  <pic:blipFill>
                    <a:blip r:embed="rId41"/>
                    <a:stretch>
                      <a:fillRect/>
                    </a:stretch>
                  </pic:blipFill>
                  <pic:spPr>
                    <a:xfrm>
                      <a:off x="0" y="0"/>
                      <a:ext cx="6309360" cy="7886700"/>
                    </a:xfrm>
                    <a:prstGeom prst="rect">
                      <a:avLst/>
                    </a:prstGeom>
                  </pic:spPr>
                </pic:pic>
              </a:graphicData>
            </a:graphic>
          </wp:inline>
        </w:drawing>
      </w:r>
    </w:p>
    <w:p w14:paraId="3A7A168D" w14:textId="77777777" w:rsidR="00CB16C5" w:rsidRDefault="00CB16C5" w:rsidP="00D55CBC"/>
    <w:p w14:paraId="7838872E" w14:textId="77777777" w:rsidR="00CB16C5" w:rsidRDefault="00CB16C5" w:rsidP="00D55CBC"/>
    <w:p w14:paraId="3BED512C" w14:textId="77777777" w:rsidR="00CB16C5" w:rsidRDefault="00CB16C5" w:rsidP="00D55CBC"/>
    <w:p w14:paraId="1898E72E" w14:textId="791B1488" w:rsidR="00620B67" w:rsidRDefault="00620B67" w:rsidP="00D55CBC">
      <w:r>
        <w:rPr>
          <w:noProof/>
        </w:rPr>
        <w:drawing>
          <wp:inline distT="0" distB="0" distL="0" distR="0" wp14:anchorId="1EEF95BA" wp14:editId="68CC1A1E">
            <wp:extent cx="6309360" cy="7886700"/>
            <wp:effectExtent l="0" t="0" r="0" b="0"/>
            <wp:docPr id="1340923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704" name="Picture 10361704"/>
                    <pic:cNvPicPr/>
                  </pic:nvPicPr>
                  <pic:blipFill>
                    <a:blip r:embed="rId42"/>
                    <a:stretch>
                      <a:fillRect/>
                    </a:stretch>
                  </pic:blipFill>
                  <pic:spPr>
                    <a:xfrm>
                      <a:off x="0" y="0"/>
                      <a:ext cx="6309360" cy="7886700"/>
                    </a:xfrm>
                    <a:prstGeom prst="rect">
                      <a:avLst/>
                    </a:prstGeom>
                  </pic:spPr>
                </pic:pic>
              </a:graphicData>
            </a:graphic>
          </wp:inline>
        </w:drawing>
      </w:r>
    </w:p>
    <w:p w14:paraId="04D0BA14" w14:textId="77777777" w:rsidR="00CB16C5" w:rsidRDefault="00CB16C5" w:rsidP="00D55CBC"/>
    <w:p w14:paraId="6C1557D7" w14:textId="759E9785" w:rsidR="00CB16C5" w:rsidRDefault="00CB16C5" w:rsidP="00D55CBC"/>
    <w:p w14:paraId="6B7F9E8E" w14:textId="77777777" w:rsidR="00D901A4" w:rsidRDefault="00D901A4" w:rsidP="00D55CBC"/>
    <w:p w14:paraId="1189796A" w14:textId="3C457F3D" w:rsidR="005F5020" w:rsidRDefault="005F5020" w:rsidP="00D55CBC">
      <w:r>
        <w:rPr>
          <w:noProof/>
        </w:rPr>
        <w:drawing>
          <wp:inline distT="0" distB="0" distL="0" distR="0" wp14:anchorId="512F1383" wp14:editId="1F387C1B">
            <wp:extent cx="6309360" cy="7886700"/>
            <wp:effectExtent l="0" t="0" r="0" b="0"/>
            <wp:docPr id="1019838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38518" name="Picture 1019838518"/>
                    <pic:cNvPicPr/>
                  </pic:nvPicPr>
                  <pic:blipFill>
                    <a:blip r:embed="rId43"/>
                    <a:stretch>
                      <a:fillRect/>
                    </a:stretch>
                  </pic:blipFill>
                  <pic:spPr>
                    <a:xfrm>
                      <a:off x="0" y="0"/>
                      <a:ext cx="6309360" cy="7886700"/>
                    </a:xfrm>
                    <a:prstGeom prst="rect">
                      <a:avLst/>
                    </a:prstGeom>
                  </pic:spPr>
                </pic:pic>
              </a:graphicData>
            </a:graphic>
          </wp:inline>
        </w:drawing>
      </w:r>
    </w:p>
    <w:p w14:paraId="2E688AF5" w14:textId="77777777" w:rsidR="00CB16C5" w:rsidRDefault="00CB16C5" w:rsidP="00D55CBC"/>
    <w:p w14:paraId="6862DE38" w14:textId="77777777" w:rsidR="00CB16C5" w:rsidRDefault="00CB16C5" w:rsidP="00D55CBC"/>
    <w:p w14:paraId="00EF0172" w14:textId="77777777" w:rsidR="00EC5CA1" w:rsidRDefault="00EC5CA1" w:rsidP="00D55CBC"/>
    <w:p w14:paraId="03B98F41" w14:textId="6394F446" w:rsidR="006934BB" w:rsidRDefault="006934BB" w:rsidP="00D55CBC">
      <w:r>
        <w:rPr>
          <w:noProof/>
        </w:rPr>
        <w:drawing>
          <wp:inline distT="0" distB="0" distL="0" distR="0" wp14:anchorId="646C1CC3" wp14:editId="28CB5FDC">
            <wp:extent cx="6309360" cy="7886700"/>
            <wp:effectExtent l="0" t="0" r="0" b="0"/>
            <wp:docPr id="56992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2189" name="Picture 56992189"/>
                    <pic:cNvPicPr/>
                  </pic:nvPicPr>
                  <pic:blipFill>
                    <a:blip r:embed="rId44"/>
                    <a:stretch>
                      <a:fillRect/>
                    </a:stretch>
                  </pic:blipFill>
                  <pic:spPr>
                    <a:xfrm>
                      <a:off x="0" y="0"/>
                      <a:ext cx="6309360" cy="7886700"/>
                    </a:xfrm>
                    <a:prstGeom prst="rect">
                      <a:avLst/>
                    </a:prstGeom>
                  </pic:spPr>
                </pic:pic>
              </a:graphicData>
            </a:graphic>
          </wp:inline>
        </w:drawing>
      </w:r>
    </w:p>
    <w:p w14:paraId="4CFEC58E" w14:textId="77777777" w:rsidR="00EC5CA1" w:rsidRDefault="00EC5CA1" w:rsidP="00D55CBC"/>
    <w:p w14:paraId="340BF11E" w14:textId="77777777" w:rsidR="00CB16C5" w:rsidRDefault="00CB16C5" w:rsidP="00D55CBC"/>
    <w:p w14:paraId="3D334E7D" w14:textId="7912D9F2" w:rsidR="00CB16C5" w:rsidRDefault="00CB16C5" w:rsidP="00D55CBC"/>
    <w:p w14:paraId="0AF9E9FB" w14:textId="77777777" w:rsidR="00D901A4" w:rsidRPr="00D55CBC" w:rsidRDefault="00D901A4" w:rsidP="00D55CBC"/>
    <w:sectPr w:rsidR="00D901A4" w:rsidRPr="00D55CBC" w:rsidSect="001505D4">
      <w:headerReference w:type="default" r:id="rId45"/>
      <w:pgSz w:w="12240" w:h="15840" w:code="1"/>
      <w:pgMar w:top="720" w:right="1152" w:bottom="720" w:left="1152" w:header="288"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DFA400" w14:textId="77777777" w:rsidR="001505D4" w:rsidRDefault="001505D4" w:rsidP="00A91D75">
      <w:r>
        <w:separator/>
      </w:r>
    </w:p>
  </w:endnote>
  <w:endnote w:type="continuationSeparator" w:id="0">
    <w:p w14:paraId="2D4EF08B" w14:textId="77777777" w:rsidR="001505D4" w:rsidRDefault="001505D4"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4CD6F" w14:textId="77777777" w:rsidR="001505D4" w:rsidRDefault="001505D4" w:rsidP="00A91D75">
      <w:r>
        <w:separator/>
      </w:r>
    </w:p>
  </w:footnote>
  <w:footnote w:type="continuationSeparator" w:id="0">
    <w:p w14:paraId="1AEAFED6" w14:textId="77777777" w:rsidR="001505D4" w:rsidRDefault="001505D4"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077C13EC" w14:textId="77777777" w:rsidTr="00A7217A">
      <w:trPr>
        <w:trHeight w:val="1060"/>
      </w:trPr>
      <w:tc>
        <w:tcPr>
          <w:tcW w:w="5861" w:type="dxa"/>
        </w:tcPr>
        <w:p w14:paraId="40F4EEA9" w14:textId="77777777" w:rsidR="008759A8" w:rsidRDefault="008759A8" w:rsidP="00A7217A">
          <w:pPr>
            <w:pStyle w:val="Header"/>
            <w:spacing w:after="0"/>
          </w:pPr>
          <w:r w:rsidRPr="008759A8">
            <w:rPr>
              <w:noProof/>
            </w:rPr>
            <mc:AlternateContent>
              <mc:Choice Requires="wps">
                <w:drawing>
                  <wp:inline distT="0" distB="0" distL="0" distR="0" wp14:anchorId="2063384F" wp14:editId="1973F549">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1D70883"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" strokecolor="#262140 [3213]" strokeweight="4.5pt">
                    <w10:anchorlock/>
                  </v:line>
                </w:pict>
              </mc:Fallback>
            </mc:AlternateContent>
          </w:r>
        </w:p>
      </w:tc>
      <w:tc>
        <w:tcPr>
          <w:tcW w:w="6420" w:type="dxa"/>
        </w:tcPr>
        <w:p w14:paraId="0F749B72" w14:textId="77777777"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1095A90B" wp14:editId="5882D553">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DFD3B"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95A90B"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1A8DFD3B"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r w:rsidR="00C6323A" w:rsidRPr="00C6323A">
            <w:rPr>
              <w:noProof/>
            </w:rPr>
            <mc:AlternateContent>
              <mc:Choice Requires="wps">
                <w:drawing>
                  <wp:inline distT="0" distB="0" distL="0" distR="0" wp14:anchorId="2E3EB230" wp14:editId="36469788">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15A6991A"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E3EB230" id="Rectangle: Single Corner Snipped 15" o:spid="_x0000_s1031"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15A6991A"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BCF2C01"/>
    <w:multiLevelType w:val="hybridMultilevel"/>
    <w:tmpl w:val="53D0D6B0"/>
    <w:lvl w:ilvl="0" w:tplc="A97447B4">
      <w:numFmt w:val="decimalZero"/>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A57A6E"/>
    <w:multiLevelType w:val="hybridMultilevel"/>
    <w:tmpl w:val="E62A83BC"/>
    <w:lvl w:ilvl="0" w:tplc="C67ACE0A">
      <w:numFmt w:val="decimalZero"/>
      <w:lvlText w:val="%1."/>
      <w:lvlJc w:val="left"/>
      <w:pPr>
        <w:ind w:left="1020" w:hanging="6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9067C49"/>
    <w:multiLevelType w:val="hybridMultilevel"/>
    <w:tmpl w:val="923CA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60A25F1B"/>
    <w:multiLevelType w:val="hybridMultilevel"/>
    <w:tmpl w:val="B16E7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4"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74D0E27"/>
    <w:multiLevelType w:val="hybridMultilevel"/>
    <w:tmpl w:val="FB5EC760"/>
    <w:lvl w:ilvl="0" w:tplc="0076EEA0">
      <w:numFmt w:val="decimalZero"/>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24027337">
    <w:abstractNumId w:val="2"/>
  </w:num>
  <w:num w:numId="2" w16cid:durableId="1112020133">
    <w:abstractNumId w:val="2"/>
    <w:lvlOverride w:ilvl="0">
      <w:startOverride w:val="1"/>
    </w:lvlOverride>
  </w:num>
  <w:num w:numId="3" w16cid:durableId="549149330">
    <w:abstractNumId w:val="7"/>
  </w:num>
  <w:num w:numId="4" w16cid:durableId="624845245">
    <w:abstractNumId w:val="2"/>
    <w:lvlOverride w:ilvl="0">
      <w:startOverride w:val="1"/>
    </w:lvlOverride>
  </w:num>
  <w:num w:numId="5" w16cid:durableId="2077822732">
    <w:abstractNumId w:val="2"/>
    <w:lvlOverride w:ilvl="0">
      <w:startOverride w:val="1"/>
    </w:lvlOverride>
  </w:num>
  <w:num w:numId="6" w16cid:durableId="1543520947">
    <w:abstractNumId w:val="2"/>
    <w:lvlOverride w:ilvl="0">
      <w:startOverride w:val="1"/>
    </w:lvlOverride>
  </w:num>
  <w:num w:numId="7" w16cid:durableId="219828983">
    <w:abstractNumId w:val="2"/>
    <w:lvlOverride w:ilvl="0">
      <w:startOverride w:val="1"/>
    </w:lvlOverride>
  </w:num>
  <w:num w:numId="8" w16cid:durableId="1760565128">
    <w:abstractNumId w:val="0"/>
  </w:num>
  <w:num w:numId="9" w16cid:durableId="436213850">
    <w:abstractNumId w:val="16"/>
  </w:num>
  <w:num w:numId="10" w16cid:durableId="2120178429">
    <w:abstractNumId w:val="13"/>
  </w:num>
  <w:num w:numId="11" w16cid:durableId="237983113">
    <w:abstractNumId w:val="13"/>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1874226082">
    <w:abstractNumId w:val="13"/>
  </w:num>
  <w:num w:numId="13" w16cid:durableId="1441143167">
    <w:abstractNumId w:val="13"/>
  </w:num>
  <w:num w:numId="14" w16cid:durableId="309361603">
    <w:abstractNumId w:val="13"/>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1579173263">
    <w:abstractNumId w:val="13"/>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5747086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829292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168010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545429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39612270">
    <w:abstractNumId w:val="9"/>
  </w:num>
  <w:num w:numId="21" w16cid:durableId="1403408970">
    <w:abstractNumId w:val="11"/>
  </w:num>
  <w:num w:numId="22" w16cid:durableId="1293367856">
    <w:abstractNumId w:val="8"/>
  </w:num>
  <w:num w:numId="23" w16cid:durableId="1035469915">
    <w:abstractNumId w:val="5"/>
  </w:num>
  <w:num w:numId="24" w16cid:durableId="1240335186">
    <w:abstractNumId w:val="1"/>
  </w:num>
  <w:num w:numId="25" w16cid:durableId="1969120445">
    <w:abstractNumId w:val="10"/>
  </w:num>
  <w:num w:numId="26" w16cid:durableId="1135103942">
    <w:abstractNumId w:val="14"/>
  </w:num>
  <w:num w:numId="27" w16cid:durableId="737173818">
    <w:abstractNumId w:val="6"/>
  </w:num>
  <w:num w:numId="28" w16cid:durableId="2086409916">
    <w:abstractNumId w:val="12"/>
  </w:num>
  <w:num w:numId="29" w16cid:durableId="2005425995">
    <w:abstractNumId w:val="15"/>
  </w:num>
  <w:num w:numId="30" w16cid:durableId="1382628090">
    <w:abstractNumId w:val="3"/>
  </w:num>
  <w:num w:numId="31" w16cid:durableId="5642181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6B9B"/>
    <w:rsid w:val="00004B7C"/>
    <w:rsid w:val="000133EB"/>
    <w:rsid w:val="0002111D"/>
    <w:rsid w:val="00036037"/>
    <w:rsid w:val="000379F4"/>
    <w:rsid w:val="00043CC8"/>
    <w:rsid w:val="00062F5E"/>
    <w:rsid w:val="000669CD"/>
    <w:rsid w:val="00084988"/>
    <w:rsid w:val="00085E76"/>
    <w:rsid w:val="0008732E"/>
    <w:rsid w:val="00095C95"/>
    <w:rsid w:val="000A11BF"/>
    <w:rsid w:val="000A2797"/>
    <w:rsid w:val="000B69CB"/>
    <w:rsid w:val="000C0240"/>
    <w:rsid w:val="000C3CDE"/>
    <w:rsid w:val="000E0214"/>
    <w:rsid w:val="000E120A"/>
    <w:rsid w:val="000E6AD4"/>
    <w:rsid w:val="00107DAB"/>
    <w:rsid w:val="001449CF"/>
    <w:rsid w:val="00146E9D"/>
    <w:rsid w:val="00150321"/>
    <w:rsid w:val="001505D4"/>
    <w:rsid w:val="00151981"/>
    <w:rsid w:val="00154F20"/>
    <w:rsid w:val="00162C99"/>
    <w:rsid w:val="00184B35"/>
    <w:rsid w:val="001865F2"/>
    <w:rsid w:val="001943FA"/>
    <w:rsid w:val="001A526D"/>
    <w:rsid w:val="001B4712"/>
    <w:rsid w:val="001D5B08"/>
    <w:rsid w:val="001E59F3"/>
    <w:rsid w:val="00204935"/>
    <w:rsid w:val="002063EE"/>
    <w:rsid w:val="002111F1"/>
    <w:rsid w:val="00226FF2"/>
    <w:rsid w:val="00246FFF"/>
    <w:rsid w:val="002738B1"/>
    <w:rsid w:val="00274E6C"/>
    <w:rsid w:val="00291D3B"/>
    <w:rsid w:val="002A0D8C"/>
    <w:rsid w:val="002A26EE"/>
    <w:rsid w:val="002B1282"/>
    <w:rsid w:val="002B4F17"/>
    <w:rsid w:val="002B6E04"/>
    <w:rsid w:val="002E0253"/>
    <w:rsid w:val="002E086F"/>
    <w:rsid w:val="002E461B"/>
    <w:rsid w:val="002E550E"/>
    <w:rsid w:val="002F19FD"/>
    <w:rsid w:val="00303C28"/>
    <w:rsid w:val="00314343"/>
    <w:rsid w:val="00315FF9"/>
    <w:rsid w:val="00342438"/>
    <w:rsid w:val="003514C3"/>
    <w:rsid w:val="003623A2"/>
    <w:rsid w:val="00365221"/>
    <w:rsid w:val="003823C6"/>
    <w:rsid w:val="00387FD2"/>
    <w:rsid w:val="0039666D"/>
    <w:rsid w:val="003B5715"/>
    <w:rsid w:val="003C2554"/>
    <w:rsid w:val="003C5C5A"/>
    <w:rsid w:val="003E0783"/>
    <w:rsid w:val="003E0F2B"/>
    <w:rsid w:val="003E1325"/>
    <w:rsid w:val="003E4D46"/>
    <w:rsid w:val="003E5FFF"/>
    <w:rsid w:val="003F2730"/>
    <w:rsid w:val="003F429C"/>
    <w:rsid w:val="003F4C64"/>
    <w:rsid w:val="004075A8"/>
    <w:rsid w:val="00424819"/>
    <w:rsid w:val="00435A6C"/>
    <w:rsid w:val="0044793B"/>
    <w:rsid w:val="0045630A"/>
    <w:rsid w:val="00457D0E"/>
    <w:rsid w:val="00461B4A"/>
    <w:rsid w:val="00470BB0"/>
    <w:rsid w:val="004775A1"/>
    <w:rsid w:val="00487A16"/>
    <w:rsid w:val="004942C7"/>
    <w:rsid w:val="0049498A"/>
    <w:rsid w:val="00495BC2"/>
    <w:rsid w:val="004A22AD"/>
    <w:rsid w:val="004A5A30"/>
    <w:rsid w:val="004C133F"/>
    <w:rsid w:val="004C4FFB"/>
    <w:rsid w:val="004C7483"/>
    <w:rsid w:val="004D193E"/>
    <w:rsid w:val="004D37FC"/>
    <w:rsid w:val="004E7BA4"/>
    <w:rsid w:val="004F1034"/>
    <w:rsid w:val="005054D0"/>
    <w:rsid w:val="00515FFD"/>
    <w:rsid w:val="00516303"/>
    <w:rsid w:val="00520658"/>
    <w:rsid w:val="0052270D"/>
    <w:rsid w:val="00534193"/>
    <w:rsid w:val="0056259E"/>
    <w:rsid w:val="0056690D"/>
    <w:rsid w:val="005700B0"/>
    <w:rsid w:val="00571B72"/>
    <w:rsid w:val="00572226"/>
    <w:rsid w:val="00577305"/>
    <w:rsid w:val="00583BBB"/>
    <w:rsid w:val="00586569"/>
    <w:rsid w:val="00597A0F"/>
    <w:rsid w:val="005A4AF9"/>
    <w:rsid w:val="005C1FCD"/>
    <w:rsid w:val="005C2E0B"/>
    <w:rsid w:val="005E02EC"/>
    <w:rsid w:val="005E21AF"/>
    <w:rsid w:val="005F1BDA"/>
    <w:rsid w:val="005F4D52"/>
    <w:rsid w:val="005F5020"/>
    <w:rsid w:val="005F50F3"/>
    <w:rsid w:val="0060160D"/>
    <w:rsid w:val="00601FF6"/>
    <w:rsid w:val="0061719D"/>
    <w:rsid w:val="00620B67"/>
    <w:rsid w:val="00621D89"/>
    <w:rsid w:val="00621F61"/>
    <w:rsid w:val="00624580"/>
    <w:rsid w:val="00640076"/>
    <w:rsid w:val="006518C1"/>
    <w:rsid w:val="00654631"/>
    <w:rsid w:val="00655410"/>
    <w:rsid w:val="00672FAF"/>
    <w:rsid w:val="006764CD"/>
    <w:rsid w:val="00677F0B"/>
    <w:rsid w:val="00681661"/>
    <w:rsid w:val="006901DC"/>
    <w:rsid w:val="006934BB"/>
    <w:rsid w:val="006A64CC"/>
    <w:rsid w:val="006B109D"/>
    <w:rsid w:val="006B6A05"/>
    <w:rsid w:val="006B79E8"/>
    <w:rsid w:val="006E50B5"/>
    <w:rsid w:val="006F06AA"/>
    <w:rsid w:val="00700C64"/>
    <w:rsid w:val="00700DCD"/>
    <w:rsid w:val="00710F42"/>
    <w:rsid w:val="007133E5"/>
    <w:rsid w:val="00715BCB"/>
    <w:rsid w:val="007329A5"/>
    <w:rsid w:val="00756088"/>
    <w:rsid w:val="00760843"/>
    <w:rsid w:val="00764021"/>
    <w:rsid w:val="007650B9"/>
    <w:rsid w:val="00771867"/>
    <w:rsid w:val="00781D0A"/>
    <w:rsid w:val="00792554"/>
    <w:rsid w:val="00795B8D"/>
    <w:rsid w:val="007A7B33"/>
    <w:rsid w:val="007B0DFA"/>
    <w:rsid w:val="007B20BA"/>
    <w:rsid w:val="007B2118"/>
    <w:rsid w:val="007C6C60"/>
    <w:rsid w:val="007D602F"/>
    <w:rsid w:val="007D63E5"/>
    <w:rsid w:val="007E49E7"/>
    <w:rsid w:val="007E5E59"/>
    <w:rsid w:val="007F0992"/>
    <w:rsid w:val="007F0DAB"/>
    <w:rsid w:val="007F2C6D"/>
    <w:rsid w:val="007F3E45"/>
    <w:rsid w:val="007F4BDD"/>
    <w:rsid w:val="0080019C"/>
    <w:rsid w:val="00823D33"/>
    <w:rsid w:val="008435A8"/>
    <w:rsid w:val="0085481C"/>
    <w:rsid w:val="00865AC2"/>
    <w:rsid w:val="008759A8"/>
    <w:rsid w:val="00883381"/>
    <w:rsid w:val="0089616C"/>
    <w:rsid w:val="008A426E"/>
    <w:rsid w:val="008B46AB"/>
    <w:rsid w:val="008C5709"/>
    <w:rsid w:val="008E707B"/>
    <w:rsid w:val="008F26C9"/>
    <w:rsid w:val="008F53C2"/>
    <w:rsid w:val="009210A6"/>
    <w:rsid w:val="00924378"/>
    <w:rsid w:val="00930E99"/>
    <w:rsid w:val="00935601"/>
    <w:rsid w:val="0093680B"/>
    <w:rsid w:val="00944D7A"/>
    <w:rsid w:val="00947931"/>
    <w:rsid w:val="00953378"/>
    <w:rsid w:val="0098620C"/>
    <w:rsid w:val="009A0F76"/>
    <w:rsid w:val="009B40BE"/>
    <w:rsid w:val="009E490E"/>
    <w:rsid w:val="009F7ADE"/>
    <w:rsid w:val="00A01BF5"/>
    <w:rsid w:val="00A03BCD"/>
    <w:rsid w:val="00A13793"/>
    <w:rsid w:val="00A16DDC"/>
    <w:rsid w:val="00A24DC7"/>
    <w:rsid w:val="00A26544"/>
    <w:rsid w:val="00A27507"/>
    <w:rsid w:val="00A35A73"/>
    <w:rsid w:val="00A514DF"/>
    <w:rsid w:val="00A7217A"/>
    <w:rsid w:val="00A81C8B"/>
    <w:rsid w:val="00A8387B"/>
    <w:rsid w:val="00A86068"/>
    <w:rsid w:val="00A86D46"/>
    <w:rsid w:val="00A91D75"/>
    <w:rsid w:val="00AA1B58"/>
    <w:rsid w:val="00AA52E8"/>
    <w:rsid w:val="00AB3299"/>
    <w:rsid w:val="00AB4937"/>
    <w:rsid w:val="00AC11D6"/>
    <w:rsid w:val="00AC343A"/>
    <w:rsid w:val="00AD0D55"/>
    <w:rsid w:val="00AE291D"/>
    <w:rsid w:val="00AF0CFC"/>
    <w:rsid w:val="00AF145A"/>
    <w:rsid w:val="00AF506B"/>
    <w:rsid w:val="00AF73DD"/>
    <w:rsid w:val="00B10177"/>
    <w:rsid w:val="00B21274"/>
    <w:rsid w:val="00B22564"/>
    <w:rsid w:val="00B270A1"/>
    <w:rsid w:val="00B31A3B"/>
    <w:rsid w:val="00B31A7B"/>
    <w:rsid w:val="00B45451"/>
    <w:rsid w:val="00B542CF"/>
    <w:rsid w:val="00B564C6"/>
    <w:rsid w:val="00B575E1"/>
    <w:rsid w:val="00B622CA"/>
    <w:rsid w:val="00B62BD5"/>
    <w:rsid w:val="00B731EE"/>
    <w:rsid w:val="00B7559C"/>
    <w:rsid w:val="00B86B5A"/>
    <w:rsid w:val="00B97B87"/>
    <w:rsid w:val="00BA0550"/>
    <w:rsid w:val="00BB4D5F"/>
    <w:rsid w:val="00BB5FEF"/>
    <w:rsid w:val="00BC504A"/>
    <w:rsid w:val="00BD5EBE"/>
    <w:rsid w:val="00BE5A5C"/>
    <w:rsid w:val="00BF03D2"/>
    <w:rsid w:val="00BF3DAC"/>
    <w:rsid w:val="00C0167F"/>
    <w:rsid w:val="00C10775"/>
    <w:rsid w:val="00C11403"/>
    <w:rsid w:val="00C140FE"/>
    <w:rsid w:val="00C15C0B"/>
    <w:rsid w:val="00C21611"/>
    <w:rsid w:val="00C222E1"/>
    <w:rsid w:val="00C261EC"/>
    <w:rsid w:val="00C26828"/>
    <w:rsid w:val="00C50FEA"/>
    <w:rsid w:val="00C6323A"/>
    <w:rsid w:val="00C67C6F"/>
    <w:rsid w:val="00C756EF"/>
    <w:rsid w:val="00C840FC"/>
    <w:rsid w:val="00C87193"/>
    <w:rsid w:val="00C92472"/>
    <w:rsid w:val="00C96324"/>
    <w:rsid w:val="00CB0B43"/>
    <w:rsid w:val="00CB16C5"/>
    <w:rsid w:val="00CB265A"/>
    <w:rsid w:val="00CB27A1"/>
    <w:rsid w:val="00CC41C6"/>
    <w:rsid w:val="00CD4EB4"/>
    <w:rsid w:val="00CE5C80"/>
    <w:rsid w:val="00CF1587"/>
    <w:rsid w:val="00D1211B"/>
    <w:rsid w:val="00D215F2"/>
    <w:rsid w:val="00D225A5"/>
    <w:rsid w:val="00D30A3F"/>
    <w:rsid w:val="00D34CA5"/>
    <w:rsid w:val="00D41820"/>
    <w:rsid w:val="00D41CBF"/>
    <w:rsid w:val="00D43D70"/>
    <w:rsid w:val="00D476F7"/>
    <w:rsid w:val="00D5015B"/>
    <w:rsid w:val="00D525F5"/>
    <w:rsid w:val="00D54377"/>
    <w:rsid w:val="00D55CBC"/>
    <w:rsid w:val="00D564DE"/>
    <w:rsid w:val="00D63CD0"/>
    <w:rsid w:val="00D80D47"/>
    <w:rsid w:val="00D83873"/>
    <w:rsid w:val="00D8631A"/>
    <w:rsid w:val="00D87CD8"/>
    <w:rsid w:val="00D901A4"/>
    <w:rsid w:val="00D90F34"/>
    <w:rsid w:val="00D94388"/>
    <w:rsid w:val="00DB1965"/>
    <w:rsid w:val="00DC6269"/>
    <w:rsid w:val="00DE7910"/>
    <w:rsid w:val="00DF1CFA"/>
    <w:rsid w:val="00E13E4A"/>
    <w:rsid w:val="00E523C3"/>
    <w:rsid w:val="00E5388E"/>
    <w:rsid w:val="00E6016B"/>
    <w:rsid w:val="00E61E83"/>
    <w:rsid w:val="00E62F7E"/>
    <w:rsid w:val="00E7046D"/>
    <w:rsid w:val="00E94B95"/>
    <w:rsid w:val="00EA051F"/>
    <w:rsid w:val="00EA1BD6"/>
    <w:rsid w:val="00EB093F"/>
    <w:rsid w:val="00EB31C6"/>
    <w:rsid w:val="00EC5CA1"/>
    <w:rsid w:val="00ED2E51"/>
    <w:rsid w:val="00ED6905"/>
    <w:rsid w:val="00EE0EDF"/>
    <w:rsid w:val="00EE28D3"/>
    <w:rsid w:val="00EF5E8F"/>
    <w:rsid w:val="00EF64C7"/>
    <w:rsid w:val="00F01F0D"/>
    <w:rsid w:val="00F034BD"/>
    <w:rsid w:val="00F051CC"/>
    <w:rsid w:val="00F33FF4"/>
    <w:rsid w:val="00F41350"/>
    <w:rsid w:val="00F449F3"/>
    <w:rsid w:val="00F51E45"/>
    <w:rsid w:val="00F54E7A"/>
    <w:rsid w:val="00F66D73"/>
    <w:rsid w:val="00F85A15"/>
    <w:rsid w:val="00F93A99"/>
    <w:rsid w:val="00FC7A9F"/>
    <w:rsid w:val="00FD4B4D"/>
    <w:rsid w:val="00FE0D74"/>
    <w:rsid w:val="00FE13D6"/>
    <w:rsid w:val="00FE3D2C"/>
    <w:rsid w:val="00FE6B9B"/>
    <w:rsid w:val="00FF2A10"/>
    <w:rsid w:val="00FF598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AB0553"/>
  <w15:docId w15:val="{ECDB4F8E-A0D8-4C89-BDE6-8CCB9BFD0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0550"/>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customStyle="1" w:styleId="5DACCFE469F34775B53E17BD13A04E21">
    <w:name w:val="5DACCFE469F34775B53E17BD13A04E21"/>
    <w:rsid w:val="00314343"/>
    <w:pPr>
      <w:spacing w:after="160" w:line="259" w:lineRule="auto"/>
    </w:pPr>
    <w:rPr>
      <w:rFonts w:eastAsiaTheme="minorEastAsia"/>
      <w:color w:val="auto"/>
      <w:kern w:val="2"/>
      <w:sz w:val="22"/>
      <w:szCs w:val="22"/>
      <w:lang w:eastAsia="en-US"/>
      <w14:ligatures w14:val="standardContextual"/>
    </w:rPr>
  </w:style>
  <w:style w:type="paragraph" w:customStyle="1" w:styleId="Content">
    <w:name w:val="Content"/>
    <w:basedOn w:val="Normal"/>
    <w:link w:val="ContentChar"/>
    <w:qFormat/>
    <w:rsid w:val="0056259E"/>
    <w:pPr>
      <w:spacing w:line="276" w:lineRule="auto"/>
      <w:contextualSpacing w:val="0"/>
    </w:pPr>
    <w:rPr>
      <w:rFonts w:eastAsiaTheme="minorEastAsia"/>
      <w:color w:val="3A3363" w:themeColor="text2"/>
      <w:sz w:val="28"/>
      <w:szCs w:val="22"/>
      <w:lang w:eastAsia="en-US"/>
    </w:rPr>
  </w:style>
  <w:style w:type="character" w:customStyle="1" w:styleId="ContentChar">
    <w:name w:val="Content Char"/>
    <w:basedOn w:val="DefaultParagraphFont"/>
    <w:link w:val="Content"/>
    <w:rsid w:val="0056259E"/>
    <w:rPr>
      <w:rFonts w:eastAsiaTheme="minorEastAsia"/>
      <w:color w:val="3A3363" w:themeColor="text2"/>
      <w:sz w:val="28"/>
      <w:szCs w:val="22"/>
      <w:lang w:eastAsia="en-US"/>
    </w:rPr>
  </w:style>
  <w:style w:type="paragraph" w:styleId="ListParagraph">
    <w:name w:val="List Paragraph"/>
    <w:basedOn w:val="Normal"/>
    <w:uiPriority w:val="34"/>
    <w:semiHidden/>
    <w:qFormat/>
    <w:rsid w:val="007E49E7"/>
    <w:pPr>
      <w:ind w:left="720"/>
    </w:pPr>
  </w:style>
  <w:style w:type="character" w:styleId="UnresolvedMention">
    <w:name w:val="Unresolved Mention"/>
    <w:basedOn w:val="DefaultParagraphFont"/>
    <w:uiPriority w:val="99"/>
    <w:semiHidden/>
    <w:unhideWhenUsed/>
    <w:rsid w:val="00BF03D2"/>
    <w:rPr>
      <w:color w:val="605E5C"/>
      <w:shd w:val="clear" w:color="auto" w:fill="E1DFDD"/>
    </w:rPr>
  </w:style>
  <w:style w:type="character" w:styleId="FollowedHyperlink">
    <w:name w:val="FollowedHyperlink"/>
    <w:basedOn w:val="DefaultParagraphFont"/>
    <w:uiPriority w:val="99"/>
    <w:semiHidden/>
    <w:unhideWhenUsed/>
    <w:rsid w:val="00036037"/>
    <w:rPr>
      <w:color w:val="ECBE18"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chart" Target="charts/chart1.xml"/><Relationship Id="rId39" Type="http://schemas.openxmlformats.org/officeDocument/2006/relationships/image" Target="media/image19.jpg"/><Relationship Id="rId21" Type="http://schemas.openxmlformats.org/officeDocument/2006/relationships/image" Target="media/image13.jpg"/><Relationship Id="rId34" Type="http://schemas.openxmlformats.org/officeDocument/2006/relationships/chart" Target="charts/chart9.xml"/><Relationship Id="rId42" Type="http://schemas.openxmlformats.org/officeDocument/2006/relationships/image" Target="media/image22.jp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chart" Target="charts/chart7.xml"/><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chart" Target="charts/chart3.xml"/><Relationship Id="rId36" Type="http://schemas.openxmlformats.org/officeDocument/2006/relationships/chart" Target="charts/chart11.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chart" Target="charts/chart6.xml"/><Relationship Id="rId44" Type="http://schemas.openxmlformats.org/officeDocument/2006/relationships/image" Target="media/image24.jp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image" Target="media/image23.jp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yperlink" Target="http://www.weatherlypd.com" TargetMode="External"/><Relationship Id="rId33" Type="http://schemas.openxmlformats.org/officeDocument/2006/relationships/chart" Target="charts/chart8.xml"/><Relationship Id="rId38" Type="http://schemas.openxmlformats.org/officeDocument/2006/relationships/image" Target="media/image18.jpg"/><Relationship Id="rId46"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2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WEATHERLYPD\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2000"/>
              <a:t>Assisting Other Law Enforcement Agencies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Police Assist</c:v>
                </c:pt>
              </c:strCache>
            </c:strRef>
          </c:tx>
          <c:spPr>
            <a:gradFill rotWithShape="1">
              <a:gsLst>
                <a:gs pos="0">
                  <a:schemeClr val="accent1">
                    <a:tint val="100000"/>
                    <a:shade val="75000"/>
                    <a:satMod val="160000"/>
                  </a:schemeClr>
                </a:gs>
                <a:gs pos="62000">
                  <a:schemeClr val="accent1">
                    <a:tint val="100000"/>
                    <a:shade val="100000"/>
                    <a:satMod val="125000"/>
                  </a:schemeClr>
                </a:gs>
                <a:gs pos="100000">
                  <a:schemeClr val="accent1">
                    <a:tint val="80000"/>
                    <a:shade val="100000"/>
                    <a:satMod val="140000"/>
                  </a:schemeClr>
                </a:gs>
              </a:gsLst>
              <a:lin ang="16200000" scaled="1"/>
            </a:gradFill>
            <a:ln>
              <a:noFill/>
            </a:ln>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January</c:v>
                </c:pt>
                <c:pt idx="1">
                  <c:v>February</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8</c:v>
                </c:pt>
                <c:pt idx="1">
                  <c:v>10</c:v>
                </c:pt>
                <c:pt idx="2">
                  <c:v>8</c:v>
                </c:pt>
                <c:pt idx="3">
                  <c:v>11</c:v>
                </c:pt>
                <c:pt idx="4">
                  <c:v>3</c:v>
                </c:pt>
                <c:pt idx="5">
                  <c:v>6</c:v>
                </c:pt>
                <c:pt idx="6">
                  <c:v>3</c:v>
                </c:pt>
                <c:pt idx="7">
                  <c:v>5</c:v>
                </c:pt>
                <c:pt idx="8">
                  <c:v>4</c:v>
                </c:pt>
                <c:pt idx="9">
                  <c:v>11</c:v>
                </c:pt>
                <c:pt idx="10">
                  <c:v>15</c:v>
                </c:pt>
                <c:pt idx="11">
                  <c:v>9</c:v>
                </c:pt>
              </c:numCache>
            </c:numRef>
          </c:val>
          <c:extLst>
            <c:ext xmlns:c16="http://schemas.microsoft.com/office/drawing/2014/chart" uri="{C3380CC4-5D6E-409C-BE32-E72D297353CC}">
              <c16:uniqueId val="{00000000-9683-44B1-A1F7-3910887A2DF5}"/>
            </c:ext>
          </c:extLst>
        </c:ser>
        <c:dLbls>
          <c:dLblPos val="outEnd"/>
          <c:showLegendKey val="0"/>
          <c:showVal val="1"/>
          <c:showCatName val="0"/>
          <c:showSerName val="0"/>
          <c:showPercent val="0"/>
          <c:showBubbleSize val="0"/>
        </c:dLbls>
        <c:gapWidth val="150"/>
        <c:axId val="864514463"/>
        <c:axId val="864517791"/>
      </c:barChart>
      <c:catAx>
        <c:axId val="864514463"/>
        <c:scaling>
          <c:orientation val="minMax"/>
        </c:scaling>
        <c:delete val="0"/>
        <c:axPos val="b"/>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64517791"/>
        <c:crosses val="autoZero"/>
        <c:auto val="1"/>
        <c:lblAlgn val="ctr"/>
        <c:lblOffset val="100"/>
        <c:noMultiLvlLbl val="0"/>
      </c:catAx>
      <c:valAx>
        <c:axId val="864517791"/>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out"/>
        <c:minorTickMark val="none"/>
        <c:tickLblPos val="nextTo"/>
        <c:crossAx val="864514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2700000" algn="tl" rotWithShape="0">
        <a:prstClr val="black">
          <a:alpha val="40000"/>
        </a:prstClr>
      </a:outerShdw>
    </a:effectLst>
    <a:scene3d>
      <a:camera prst="orthographicFront"/>
      <a:lightRig rig="threePt" dir="t"/>
    </a:scene3d>
    <a:sp3d/>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2023 Criminal Charges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2023 Criminal Charges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0</c:v>
                </c:pt>
                <c:pt idx="1">
                  <c:v>40</c:v>
                </c:pt>
                <c:pt idx="2">
                  <c:v>6</c:v>
                </c:pt>
                <c:pt idx="3">
                  <c:v>4</c:v>
                </c:pt>
                <c:pt idx="4">
                  <c:v>9</c:v>
                </c:pt>
                <c:pt idx="5">
                  <c:v>36</c:v>
                </c:pt>
                <c:pt idx="6">
                  <c:v>35</c:v>
                </c:pt>
                <c:pt idx="7">
                  <c:v>8</c:v>
                </c:pt>
                <c:pt idx="8">
                  <c:v>6</c:v>
                </c:pt>
                <c:pt idx="9">
                  <c:v>0</c:v>
                </c:pt>
                <c:pt idx="10">
                  <c:v>6</c:v>
                </c:pt>
                <c:pt idx="11">
                  <c:v>11</c:v>
                </c:pt>
              </c:numCache>
            </c:numRef>
          </c:val>
          <c:extLst>
            <c:ext xmlns:c16="http://schemas.microsoft.com/office/drawing/2014/chart" uri="{C3380CC4-5D6E-409C-BE32-E72D297353CC}">
              <c16:uniqueId val="{00000000-75C9-4FB9-B1FC-62EFA876D3F8}"/>
            </c:ext>
          </c:extLst>
        </c:ser>
        <c:dLbls>
          <c:dLblPos val="inEnd"/>
          <c:showLegendKey val="0"/>
          <c:showVal val="1"/>
          <c:showCatName val="0"/>
          <c:showSerName val="0"/>
          <c:showPercent val="0"/>
          <c:showBubbleSize val="0"/>
        </c:dLbls>
        <c:gapWidth val="100"/>
        <c:overlap val="-24"/>
        <c:axId val="800093312"/>
        <c:axId val="800115360"/>
      </c:barChart>
      <c:catAx>
        <c:axId val="8000933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00115360"/>
        <c:crosses val="autoZero"/>
        <c:auto val="1"/>
        <c:lblAlgn val="ctr"/>
        <c:lblOffset val="100"/>
        <c:noMultiLvlLbl val="0"/>
      </c:catAx>
      <c:valAx>
        <c:axId val="8001153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0009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2023 Criminal Arrest</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2023 Criminal Arrest</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0</c:v>
                </c:pt>
                <c:pt idx="1">
                  <c:v>7</c:v>
                </c:pt>
                <c:pt idx="2">
                  <c:v>2</c:v>
                </c:pt>
                <c:pt idx="3">
                  <c:v>3</c:v>
                </c:pt>
                <c:pt idx="4">
                  <c:v>3</c:v>
                </c:pt>
                <c:pt idx="5">
                  <c:v>10</c:v>
                </c:pt>
                <c:pt idx="6">
                  <c:v>12</c:v>
                </c:pt>
                <c:pt idx="7">
                  <c:v>2</c:v>
                </c:pt>
                <c:pt idx="8">
                  <c:v>1</c:v>
                </c:pt>
                <c:pt idx="9">
                  <c:v>0</c:v>
                </c:pt>
                <c:pt idx="10">
                  <c:v>3</c:v>
                </c:pt>
                <c:pt idx="11">
                  <c:v>3</c:v>
                </c:pt>
              </c:numCache>
            </c:numRef>
          </c:val>
          <c:extLst>
            <c:ext xmlns:c16="http://schemas.microsoft.com/office/drawing/2014/chart" uri="{C3380CC4-5D6E-409C-BE32-E72D297353CC}">
              <c16:uniqueId val="{00000000-E27F-4F2A-96EC-3601F11933E7}"/>
            </c:ext>
          </c:extLst>
        </c:ser>
        <c:dLbls>
          <c:dLblPos val="inEnd"/>
          <c:showLegendKey val="0"/>
          <c:showVal val="1"/>
          <c:showCatName val="0"/>
          <c:showSerName val="0"/>
          <c:showPercent val="0"/>
          <c:showBubbleSize val="0"/>
        </c:dLbls>
        <c:gapWidth val="100"/>
        <c:overlap val="-24"/>
        <c:axId val="800093312"/>
        <c:axId val="800115360"/>
      </c:barChart>
      <c:catAx>
        <c:axId val="8000933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00115360"/>
        <c:crosses val="autoZero"/>
        <c:auto val="1"/>
        <c:lblAlgn val="ctr"/>
        <c:lblOffset val="100"/>
        <c:noMultiLvlLbl val="0"/>
      </c:catAx>
      <c:valAx>
        <c:axId val="8001153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0009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2400" b="1"/>
              <a:t>2023 Calls For Service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Calls For Service</c:v>
                </c:pt>
              </c:strCache>
            </c:strRef>
          </c:tx>
          <c:spPr>
            <a:gradFill rotWithShape="1">
              <a:gsLst>
                <a:gs pos="0">
                  <a:schemeClr val="accent1">
                    <a:tint val="100000"/>
                    <a:shade val="75000"/>
                    <a:satMod val="160000"/>
                  </a:schemeClr>
                </a:gs>
                <a:gs pos="62000">
                  <a:schemeClr val="accent1">
                    <a:tint val="100000"/>
                    <a:shade val="100000"/>
                    <a:satMod val="125000"/>
                  </a:schemeClr>
                </a:gs>
                <a:gs pos="100000">
                  <a:schemeClr val="accent1">
                    <a:tint val="80000"/>
                    <a:shade val="100000"/>
                    <a:satMod val="140000"/>
                  </a:schemeClr>
                </a:gs>
              </a:gsLst>
              <a:lin ang="16200000" scaled="1"/>
            </a:gradFill>
            <a:ln>
              <a:noFill/>
            </a:ln>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January</c:v>
                </c:pt>
                <c:pt idx="1">
                  <c:v>February</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311</c:v>
                </c:pt>
                <c:pt idx="1">
                  <c:v>275</c:v>
                </c:pt>
                <c:pt idx="2">
                  <c:v>313</c:v>
                </c:pt>
                <c:pt idx="3">
                  <c:v>249</c:v>
                </c:pt>
                <c:pt idx="4">
                  <c:v>282</c:v>
                </c:pt>
                <c:pt idx="5">
                  <c:v>347</c:v>
                </c:pt>
                <c:pt idx="6">
                  <c:v>338</c:v>
                </c:pt>
                <c:pt idx="7">
                  <c:v>254</c:v>
                </c:pt>
                <c:pt idx="8">
                  <c:v>288</c:v>
                </c:pt>
                <c:pt idx="9">
                  <c:v>294</c:v>
                </c:pt>
                <c:pt idx="10">
                  <c:v>273</c:v>
                </c:pt>
                <c:pt idx="11">
                  <c:v>353</c:v>
                </c:pt>
              </c:numCache>
            </c:numRef>
          </c:val>
          <c:extLst>
            <c:ext xmlns:c16="http://schemas.microsoft.com/office/drawing/2014/chart" uri="{C3380CC4-5D6E-409C-BE32-E72D297353CC}">
              <c16:uniqueId val="{00000000-8657-419C-AA80-4A0C6E5CA3F7}"/>
            </c:ext>
          </c:extLst>
        </c:ser>
        <c:dLbls>
          <c:showLegendKey val="0"/>
          <c:showVal val="0"/>
          <c:showCatName val="0"/>
          <c:showSerName val="0"/>
          <c:showPercent val="0"/>
          <c:showBubbleSize val="0"/>
        </c:dLbls>
        <c:gapWidth val="100"/>
        <c:overlap val="-24"/>
        <c:axId val="1832892831"/>
        <c:axId val="1832893247"/>
      </c:barChart>
      <c:catAx>
        <c:axId val="1832892831"/>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32893247"/>
        <c:crosses val="autoZero"/>
        <c:auto val="1"/>
        <c:lblAlgn val="ctr"/>
        <c:lblOffset val="100"/>
        <c:noMultiLvlLbl val="0"/>
      </c:catAx>
      <c:valAx>
        <c:axId val="1832893247"/>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1832892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2400"/>
              <a:t>Part I Offenses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Rape</c:v>
                </c:pt>
              </c:strCache>
            </c:strRef>
          </c:tx>
          <c:spPr>
            <a:solidFill>
              <a:schemeClr val="accent5">
                <a:tint val="54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3A2C-4831-A213-4DB7E0D3A15D}"/>
            </c:ext>
          </c:extLst>
        </c:ser>
        <c:ser>
          <c:idx val="1"/>
          <c:order val="1"/>
          <c:tx>
            <c:strRef>
              <c:f>Sheet1!$C$1</c:f>
              <c:strCache>
                <c:ptCount val="1"/>
                <c:pt idx="0">
                  <c:v>Assault</c:v>
                </c:pt>
              </c:strCache>
            </c:strRef>
          </c:tx>
          <c:spPr>
            <a:solidFill>
              <a:schemeClr val="accent5">
                <a:tint val="77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Sheet1!$C$2:$C$13</c:f>
              <c:numCache>
                <c:formatCode>General</c:formatCode>
                <c:ptCount val="12"/>
                <c:pt idx="0">
                  <c:v>0</c:v>
                </c:pt>
                <c:pt idx="1">
                  <c:v>2</c:v>
                </c:pt>
                <c:pt idx="2">
                  <c:v>1</c:v>
                </c:pt>
                <c:pt idx="3">
                  <c:v>4</c:v>
                </c:pt>
                <c:pt idx="4">
                  <c:v>0</c:v>
                </c:pt>
                <c:pt idx="5">
                  <c:v>2</c:v>
                </c:pt>
                <c:pt idx="6">
                  <c:v>2</c:v>
                </c:pt>
                <c:pt idx="7">
                  <c:v>4</c:v>
                </c:pt>
                <c:pt idx="8">
                  <c:v>2</c:v>
                </c:pt>
                <c:pt idx="9">
                  <c:v>8</c:v>
                </c:pt>
                <c:pt idx="10">
                  <c:v>3</c:v>
                </c:pt>
                <c:pt idx="11">
                  <c:v>3</c:v>
                </c:pt>
              </c:numCache>
            </c:numRef>
          </c:val>
          <c:extLst>
            <c:ext xmlns:c16="http://schemas.microsoft.com/office/drawing/2014/chart" uri="{C3380CC4-5D6E-409C-BE32-E72D297353CC}">
              <c16:uniqueId val="{00000001-3A2C-4831-A213-4DB7E0D3A15D}"/>
            </c:ext>
          </c:extLst>
        </c:ser>
        <c:ser>
          <c:idx val="2"/>
          <c:order val="2"/>
          <c:tx>
            <c:strRef>
              <c:f>Sheet1!$D$1</c:f>
              <c:strCache>
                <c:ptCount val="1"/>
                <c:pt idx="0">
                  <c:v>Burglary</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Sheet1!$D$2:$D$13</c:f>
              <c:numCache>
                <c:formatCode>General</c:formatCode>
                <c:ptCount val="12"/>
                <c:pt idx="0">
                  <c:v>6</c:v>
                </c:pt>
                <c:pt idx="1">
                  <c:v>3</c:v>
                </c:pt>
                <c:pt idx="2">
                  <c:v>6</c:v>
                </c:pt>
                <c:pt idx="3">
                  <c:v>10</c:v>
                </c:pt>
                <c:pt idx="4">
                  <c:v>13</c:v>
                </c:pt>
                <c:pt idx="5">
                  <c:v>20</c:v>
                </c:pt>
                <c:pt idx="6">
                  <c:v>23</c:v>
                </c:pt>
                <c:pt idx="7">
                  <c:v>1</c:v>
                </c:pt>
                <c:pt idx="8">
                  <c:v>1</c:v>
                </c:pt>
                <c:pt idx="9">
                  <c:v>3</c:v>
                </c:pt>
                <c:pt idx="10">
                  <c:v>1</c:v>
                </c:pt>
                <c:pt idx="11">
                  <c:v>2</c:v>
                </c:pt>
              </c:numCache>
            </c:numRef>
          </c:val>
          <c:extLst>
            <c:ext xmlns:c16="http://schemas.microsoft.com/office/drawing/2014/chart" uri="{C3380CC4-5D6E-409C-BE32-E72D297353CC}">
              <c16:uniqueId val="{00000002-3A2C-4831-A213-4DB7E0D3A15D}"/>
            </c:ext>
          </c:extLst>
        </c:ser>
        <c:ser>
          <c:idx val="3"/>
          <c:order val="3"/>
          <c:tx>
            <c:strRef>
              <c:f>Sheet1!$E$1</c:f>
              <c:strCache>
                <c:ptCount val="1"/>
                <c:pt idx="0">
                  <c:v>MV Theft</c:v>
                </c:pt>
              </c:strCache>
            </c:strRef>
          </c:tx>
          <c:spPr>
            <a:solidFill>
              <a:schemeClr val="accent5">
                <a:shade val="76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Sheet1!$E$2:$E$13</c:f>
              <c:numCache>
                <c:formatCode>General</c:formatCode>
                <c:ptCount val="12"/>
                <c:pt idx="0">
                  <c:v>0</c:v>
                </c:pt>
                <c:pt idx="1">
                  <c:v>0</c:v>
                </c:pt>
                <c:pt idx="2">
                  <c:v>0</c:v>
                </c:pt>
                <c:pt idx="3">
                  <c:v>0</c:v>
                </c:pt>
                <c:pt idx="4">
                  <c:v>2</c:v>
                </c:pt>
                <c:pt idx="5">
                  <c:v>1</c:v>
                </c:pt>
                <c:pt idx="6">
                  <c:v>0</c:v>
                </c:pt>
                <c:pt idx="7">
                  <c:v>1</c:v>
                </c:pt>
                <c:pt idx="8">
                  <c:v>0</c:v>
                </c:pt>
                <c:pt idx="9">
                  <c:v>0</c:v>
                </c:pt>
                <c:pt idx="10">
                  <c:v>1</c:v>
                </c:pt>
                <c:pt idx="11">
                  <c:v>0</c:v>
                </c:pt>
              </c:numCache>
            </c:numRef>
          </c:val>
          <c:extLst>
            <c:ext xmlns:c16="http://schemas.microsoft.com/office/drawing/2014/chart" uri="{C3380CC4-5D6E-409C-BE32-E72D297353CC}">
              <c16:uniqueId val="{00000003-3A2C-4831-A213-4DB7E0D3A15D}"/>
            </c:ext>
          </c:extLst>
        </c:ser>
        <c:ser>
          <c:idx val="4"/>
          <c:order val="4"/>
          <c:tx>
            <c:strRef>
              <c:f>Sheet1!$F$1</c:f>
              <c:strCache>
                <c:ptCount val="1"/>
                <c:pt idx="0">
                  <c:v>Homicide</c:v>
                </c:pt>
              </c:strCache>
            </c:strRef>
          </c:tx>
          <c:spPr>
            <a:solidFill>
              <a:schemeClr val="accent5">
                <a:shade val="53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Sheet1!$F$2:$F$13</c:f>
              <c:numCache>
                <c:formatCode>General</c:formatCode>
                <c:ptCount val="12"/>
                <c:pt idx="0">
                  <c:v>0</c:v>
                </c:pt>
                <c:pt idx="1">
                  <c:v>0</c:v>
                </c:pt>
                <c:pt idx="2">
                  <c:v>0</c:v>
                </c:pt>
                <c:pt idx="3">
                  <c:v>0</c:v>
                </c:pt>
                <c:pt idx="4">
                  <c:v>1</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4-3A2C-4831-A213-4DB7E0D3A15D}"/>
            </c:ext>
          </c:extLst>
        </c:ser>
        <c:dLbls>
          <c:dLblPos val="inEnd"/>
          <c:showLegendKey val="0"/>
          <c:showVal val="1"/>
          <c:showCatName val="0"/>
          <c:showSerName val="0"/>
          <c:showPercent val="0"/>
          <c:showBubbleSize val="0"/>
        </c:dLbls>
        <c:gapWidth val="65"/>
        <c:axId val="664607439"/>
        <c:axId val="664610351"/>
      </c:barChart>
      <c:catAx>
        <c:axId val="66460743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664610351"/>
        <c:crosses val="autoZero"/>
        <c:auto val="1"/>
        <c:lblAlgn val="ctr"/>
        <c:lblOffset val="100"/>
        <c:noMultiLvlLbl val="0"/>
      </c:catAx>
      <c:valAx>
        <c:axId val="66461035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64607439"/>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2400"/>
              <a:t>Part II Offenses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Forgery</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76FF-4C3A-99D6-A3C565948567}"/>
            </c:ext>
          </c:extLst>
        </c:ser>
        <c:ser>
          <c:idx val="1"/>
          <c:order val="1"/>
          <c:tx>
            <c:strRef>
              <c:f>Sheet1!$C$1</c:f>
              <c:strCache>
                <c:ptCount val="1"/>
                <c:pt idx="0">
                  <c:v>Fraud</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Sheet1!$C$2:$C$13</c:f>
              <c:numCache>
                <c:formatCode>General</c:formatCode>
                <c:ptCount val="12"/>
                <c:pt idx="0">
                  <c:v>2</c:v>
                </c:pt>
                <c:pt idx="1">
                  <c:v>3</c:v>
                </c:pt>
                <c:pt idx="2">
                  <c:v>3</c:v>
                </c:pt>
                <c:pt idx="3">
                  <c:v>5</c:v>
                </c:pt>
                <c:pt idx="4">
                  <c:v>2</c:v>
                </c:pt>
                <c:pt idx="5">
                  <c:v>2</c:v>
                </c:pt>
                <c:pt idx="6">
                  <c:v>2</c:v>
                </c:pt>
                <c:pt idx="7">
                  <c:v>3</c:v>
                </c:pt>
                <c:pt idx="8">
                  <c:v>1</c:v>
                </c:pt>
                <c:pt idx="9">
                  <c:v>1</c:v>
                </c:pt>
                <c:pt idx="10">
                  <c:v>0</c:v>
                </c:pt>
                <c:pt idx="11">
                  <c:v>1</c:v>
                </c:pt>
              </c:numCache>
            </c:numRef>
          </c:val>
          <c:extLst>
            <c:ext xmlns:c16="http://schemas.microsoft.com/office/drawing/2014/chart" uri="{C3380CC4-5D6E-409C-BE32-E72D297353CC}">
              <c16:uniqueId val="{00000001-76FF-4C3A-99D6-A3C565948567}"/>
            </c:ext>
          </c:extLst>
        </c:ser>
        <c:ser>
          <c:idx val="2"/>
          <c:order val="2"/>
          <c:tx>
            <c:strRef>
              <c:f>Sheet1!$D$1</c:f>
              <c:strCache>
                <c:ptCount val="1"/>
                <c:pt idx="0">
                  <c:v>Stolen Prop</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Sheet1!$D$2:$D$13</c:f>
              <c:numCache>
                <c:formatCode>General</c:formatCode>
                <c:ptCount val="12"/>
                <c:pt idx="0">
                  <c:v>0</c:v>
                </c:pt>
                <c:pt idx="1">
                  <c:v>0</c:v>
                </c:pt>
                <c:pt idx="2">
                  <c:v>0</c:v>
                </c:pt>
                <c:pt idx="3">
                  <c:v>0</c:v>
                </c:pt>
                <c:pt idx="4">
                  <c:v>0</c:v>
                </c:pt>
                <c:pt idx="5">
                  <c:v>0</c:v>
                </c:pt>
                <c:pt idx="6">
                  <c:v>0</c:v>
                </c:pt>
                <c:pt idx="7">
                  <c:v>0</c:v>
                </c:pt>
                <c:pt idx="8">
                  <c:v>0</c:v>
                </c:pt>
                <c:pt idx="9">
                  <c:v>0</c:v>
                </c:pt>
                <c:pt idx="10">
                  <c:v>2</c:v>
                </c:pt>
                <c:pt idx="11">
                  <c:v>0</c:v>
                </c:pt>
              </c:numCache>
            </c:numRef>
          </c:val>
          <c:extLst>
            <c:ext xmlns:c16="http://schemas.microsoft.com/office/drawing/2014/chart" uri="{C3380CC4-5D6E-409C-BE32-E72D297353CC}">
              <c16:uniqueId val="{00000002-76FF-4C3A-99D6-A3C565948567}"/>
            </c:ext>
          </c:extLst>
        </c:ser>
        <c:ser>
          <c:idx val="3"/>
          <c:order val="3"/>
          <c:tx>
            <c:strRef>
              <c:f>Sheet1!$E$1</c:f>
              <c:strCache>
                <c:ptCount val="1"/>
                <c:pt idx="0">
                  <c:v>Weapons</c:v>
                </c:pt>
              </c:strCache>
            </c:strRef>
          </c:tx>
          <c:spPr>
            <a:solidFill>
              <a:schemeClr val="accent6">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Sheet1!$E$2:$E$13</c:f>
              <c:numCache>
                <c:formatCode>General</c:formatCode>
                <c:ptCount val="12"/>
                <c:pt idx="0">
                  <c:v>3</c:v>
                </c:pt>
                <c:pt idx="1">
                  <c:v>1</c:v>
                </c:pt>
                <c:pt idx="2">
                  <c:v>2</c:v>
                </c:pt>
                <c:pt idx="3">
                  <c:v>3</c:v>
                </c:pt>
                <c:pt idx="4">
                  <c:v>4</c:v>
                </c:pt>
                <c:pt idx="5">
                  <c:v>3</c:v>
                </c:pt>
                <c:pt idx="6">
                  <c:v>3</c:v>
                </c:pt>
                <c:pt idx="7">
                  <c:v>2</c:v>
                </c:pt>
                <c:pt idx="8">
                  <c:v>1</c:v>
                </c:pt>
                <c:pt idx="9">
                  <c:v>1</c:v>
                </c:pt>
                <c:pt idx="10">
                  <c:v>1</c:v>
                </c:pt>
                <c:pt idx="11">
                  <c:v>0</c:v>
                </c:pt>
              </c:numCache>
            </c:numRef>
          </c:val>
          <c:extLst>
            <c:ext xmlns:c16="http://schemas.microsoft.com/office/drawing/2014/chart" uri="{C3380CC4-5D6E-409C-BE32-E72D297353CC}">
              <c16:uniqueId val="{00000003-76FF-4C3A-99D6-A3C565948567}"/>
            </c:ext>
          </c:extLst>
        </c:ser>
        <c:ser>
          <c:idx val="4"/>
          <c:order val="4"/>
          <c:tx>
            <c:strRef>
              <c:f>Sheet1!$F$1</c:f>
              <c:strCache>
                <c:ptCount val="1"/>
                <c:pt idx="0">
                  <c:v>Sex Offenses</c:v>
                </c:pt>
              </c:strCache>
            </c:strRef>
          </c:tx>
          <c:spPr>
            <a:solidFill>
              <a:schemeClr val="accent5">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Sheet1!$F$2:$F$13</c:f>
              <c:numCache>
                <c:formatCode>General</c:formatCode>
                <c:ptCount val="12"/>
                <c:pt idx="0">
                  <c:v>0</c:v>
                </c:pt>
                <c:pt idx="1">
                  <c:v>2</c:v>
                </c:pt>
                <c:pt idx="2">
                  <c:v>1</c:v>
                </c:pt>
                <c:pt idx="3">
                  <c:v>1</c:v>
                </c:pt>
                <c:pt idx="4">
                  <c:v>0</c:v>
                </c:pt>
                <c:pt idx="5">
                  <c:v>0</c:v>
                </c:pt>
                <c:pt idx="6">
                  <c:v>1</c:v>
                </c:pt>
                <c:pt idx="7">
                  <c:v>1</c:v>
                </c:pt>
                <c:pt idx="8">
                  <c:v>2</c:v>
                </c:pt>
                <c:pt idx="9">
                  <c:v>0</c:v>
                </c:pt>
                <c:pt idx="10">
                  <c:v>2</c:v>
                </c:pt>
                <c:pt idx="11">
                  <c:v>1</c:v>
                </c:pt>
              </c:numCache>
            </c:numRef>
          </c:val>
          <c:extLst>
            <c:ext xmlns:c16="http://schemas.microsoft.com/office/drawing/2014/chart" uri="{C3380CC4-5D6E-409C-BE32-E72D297353CC}">
              <c16:uniqueId val="{00000004-76FF-4C3A-99D6-A3C565948567}"/>
            </c:ext>
          </c:extLst>
        </c:ser>
        <c:ser>
          <c:idx val="5"/>
          <c:order val="5"/>
          <c:tx>
            <c:strRef>
              <c:f>Sheet1!$G$1</c:f>
              <c:strCache>
                <c:ptCount val="1"/>
                <c:pt idx="0">
                  <c:v>Narcotics</c:v>
                </c:pt>
              </c:strCache>
            </c:strRef>
          </c:tx>
          <c:spPr>
            <a:solidFill>
              <a:schemeClr val="accent4">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Sheet1!$G$2:$G$13</c:f>
              <c:numCache>
                <c:formatCode>General</c:formatCode>
                <c:ptCount val="12"/>
                <c:pt idx="0">
                  <c:v>7</c:v>
                </c:pt>
                <c:pt idx="1">
                  <c:v>13</c:v>
                </c:pt>
                <c:pt idx="2">
                  <c:v>0</c:v>
                </c:pt>
                <c:pt idx="3">
                  <c:v>1</c:v>
                </c:pt>
                <c:pt idx="4">
                  <c:v>2</c:v>
                </c:pt>
                <c:pt idx="5">
                  <c:v>10</c:v>
                </c:pt>
                <c:pt idx="6">
                  <c:v>7</c:v>
                </c:pt>
                <c:pt idx="7">
                  <c:v>3</c:v>
                </c:pt>
                <c:pt idx="8">
                  <c:v>9</c:v>
                </c:pt>
                <c:pt idx="9">
                  <c:v>4</c:v>
                </c:pt>
                <c:pt idx="10">
                  <c:v>2</c:v>
                </c:pt>
                <c:pt idx="11">
                  <c:v>3</c:v>
                </c:pt>
              </c:numCache>
            </c:numRef>
          </c:val>
          <c:extLst>
            <c:ext xmlns:c16="http://schemas.microsoft.com/office/drawing/2014/chart" uri="{C3380CC4-5D6E-409C-BE32-E72D297353CC}">
              <c16:uniqueId val="{00000005-76FF-4C3A-99D6-A3C565948567}"/>
            </c:ext>
          </c:extLst>
        </c:ser>
        <c:ser>
          <c:idx val="6"/>
          <c:order val="6"/>
          <c:tx>
            <c:strRef>
              <c:f>Sheet1!$H$1</c:f>
              <c:strCache>
                <c:ptCount val="1"/>
                <c:pt idx="0">
                  <c:v>DUI</c:v>
                </c:pt>
              </c:strCache>
            </c:strRef>
          </c:tx>
          <c:spPr>
            <a:solidFill>
              <a:schemeClr val="accent6">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Sheet1!$H$2:$H$13</c:f>
              <c:numCache>
                <c:formatCode>General</c:formatCode>
                <c:ptCount val="12"/>
                <c:pt idx="0">
                  <c:v>6</c:v>
                </c:pt>
                <c:pt idx="1">
                  <c:v>7</c:v>
                </c:pt>
                <c:pt idx="2">
                  <c:v>4</c:v>
                </c:pt>
                <c:pt idx="3">
                  <c:v>1</c:v>
                </c:pt>
                <c:pt idx="4">
                  <c:v>2</c:v>
                </c:pt>
                <c:pt idx="5">
                  <c:v>4</c:v>
                </c:pt>
                <c:pt idx="6">
                  <c:v>5</c:v>
                </c:pt>
                <c:pt idx="7">
                  <c:v>0</c:v>
                </c:pt>
                <c:pt idx="8">
                  <c:v>5</c:v>
                </c:pt>
                <c:pt idx="9">
                  <c:v>1</c:v>
                </c:pt>
                <c:pt idx="10">
                  <c:v>0</c:v>
                </c:pt>
                <c:pt idx="11">
                  <c:v>2</c:v>
                </c:pt>
              </c:numCache>
            </c:numRef>
          </c:val>
          <c:extLst>
            <c:ext xmlns:c16="http://schemas.microsoft.com/office/drawing/2014/chart" uri="{C3380CC4-5D6E-409C-BE32-E72D297353CC}">
              <c16:uniqueId val="{00000006-76FF-4C3A-99D6-A3C565948567}"/>
            </c:ext>
          </c:extLst>
        </c:ser>
        <c:ser>
          <c:idx val="7"/>
          <c:order val="7"/>
          <c:tx>
            <c:strRef>
              <c:f>Sheet1!$I$1</c:f>
              <c:strCache>
                <c:ptCount val="1"/>
                <c:pt idx="0">
                  <c:v>Public Drunkeness</c:v>
                </c:pt>
              </c:strCache>
            </c:strRef>
          </c:tx>
          <c:spPr>
            <a:solidFill>
              <a:schemeClr val="accent5">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Sheet1!$I$2:$I$13</c:f>
              <c:numCache>
                <c:formatCode>General</c:formatCode>
                <c:ptCount val="12"/>
                <c:pt idx="0">
                  <c:v>1</c:v>
                </c:pt>
                <c:pt idx="1">
                  <c:v>0</c:v>
                </c:pt>
                <c:pt idx="2">
                  <c:v>1</c:v>
                </c:pt>
                <c:pt idx="3">
                  <c:v>0</c:v>
                </c:pt>
                <c:pt idx="4">
                  <c:v>1</c:v>
                </c:pt>
                <c:pt idx="5">
                  <c:v>0</c:v>
                </c:pt>
                <c:pt idx="6">
                  <c:v>2</c:v>
                </c:pt>
                <c:pt idx="7">
                  <c:v>0</c:v>
                </c:pt>
                <c:pt idx="8">
                  <c:v>0</c:v>
                </c:pt>
                <c:pt idx="9">
                  <c:v>0</c:v>
                </c:pt>
                <c:pt idx="10">
                  <c:v>0</c:v>
                </c:pt>
                <c:pt idx="11">
                  <c:v>0</c:v>
                </c:pt>
              </c:numCache>
            </c:numRef>
          </c:val>
          <c:extLst>
            <c:ext xmlns:c16="http://schemas.microsoft.com/office/drawing/2014/chart" uri="{C3380CC4-5D6E-409C-BE32-E72D297353CC}">
              <c16:uniqueId val="{00000007-76FF-4C3A-99D6-A3C565948567}"/>
            </c:ext>
          </c:extLst>
        </c:ser>
        <c:ser>
          <c:idx val="8"/>
          <c:order val="8"/>
          <c:tx>
            <c:strRef>
              <c:f>Sheet1!$J$1</c:f>
              <c:strCache>
                <c:ptCount val="1"/>
                <c:pt idx="0">
                  <c:v>Disorderly Conduct</c:v>
                </c:pt>
              </c:strCache>
            </c:strRef>
          </c:tx>
          <c:spPr>
            <a:solidFill>
              <a:schemeClr val="accent4">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Sheet1!$J$2:$J$13</c:f>
              <c:numCache>
                <c:formatCode>General</c:formatCode>
                <c:ptCount val="12"/>
                <c:pt idx="0">
                  <c:v>2</c:v>
                </c:pt>
                <c:pt idx="1">
                  <c:v>8</c:v>
                </c:pt>
                <c:pt idx="2">
                  <c:v>7</c:v>
                </c:pt>
                <c:pt idx="3">
                  <c:v>3</c:v>
                </c:pt>
                <c:pt idx="4">
                  <c:v>7</c:v>
                </c:pt>
                <c:pt idx="5">
                  <c:v>6</c:v>
                </c:pt>
                <c:pt idx="6">
                  <c:v>4</c:v>
                </c:pt>
                <c:pt idx="7">
                  <c:v>1</c:v>
                </c:pt>
                <c:pt idx="8">
                  <c:v>2</c:v>
                </c:pt>
                <c:pt idx="9">
                  <c:v>2</c:v>
                </c:pt>
                <c:pt idx="10">
                  <c:v>0</c:v>
                </c:pt>
                <c:pt idx="11">
                  <c:v>5</c:v>
                </c:pt>
              </c:numCache>
            </c:numRef>
          </c:val>
          <c:extLst>
            <c:ext xmlns:c16="http://schemas.microsoft.com/office/drawing/2014/chart" uri="{C3380CC4-5D6E-409C-BE32-E72D297353CC}">
              <c16:uniqueId val="{00000008-76FF-4C3A-99D6-A3C565948567}"/>
            </c:ext>
          </c:extLst>
        </c:ser>
        <c:dLbls>
          <c:dLblPos val="inEnd"/>
          <c:showLegendKey val="0"/>
          <c:showVal val="1"/>
          <c:showCatName val="0"/>
          <c:showSerName val="0"/>
          <c:showPercent val="0"/>
          <c:showBubbleSize val="0"/>
        </c:dLbls>
        <c:gapWidth val="65"/>
        <c:axId val="1828917791"/>
        <c:axId val="1828920703"/>
      </c:barChart>
      <c:catAx>
        <c:axId val="182891779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828920703"/>
        <c:crosses val="autoZero"/>
        <c:auto val="1"/>
        <c:lblAlgn val="ctr"/>
        <c:lblOffset val="100"/>
        <c:noMultiLvlLbl val="0"/>
      </c:catAx>
      <c:valAx>
        <c:axId val="182892070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828917791"/>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2023 Traffic Warnings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Traffic Warnings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55</c:v>
                </c:pt>
                <c:pt idx="1">
                  <c:v>36</c:v>
                </c:pt>
                <c:pt idx="2">
                  <c:v>38</c:v>
                </c:pt>
                <c:pt idx="3">
                  <c:v>27</c:v>
                </c:pt>
                <c:pt idx="4">
                  <c:v>32</c:v>
                </c:pt>
                <c:pt idx="5">
                  <c:v>33</c:v>
                </c:pt>
                <c:pt idx="6">
                  <c:v>65</c:v>
                </c:pt>
                <c:pt idx="7">
                  <c:v>26</c:v>
                </c:pt>
                <c:pt idx="8">
                  <c:v>24</c:v>
                </c:pt>
                <c:pt idx="9">
                  <c:v>44</c:v>
                </c:pt>
                <c:pt idx="10">
                  <c:v>39</c:v>
                </c:pt>
                <c:pt idx="11">
                  <c:v>79</c:v>
                </c:pt>
              </c:numCache>
            </c:numRef>
          </c:val>
          <c:extLst>
            <c:ext xmlns:c16="http://schemas.microsoft.com/office/drawing/2014/chart" uri="{C3380CC4-5D6E-409C-BE32-E72D297353CC}">
              <c16:uniqueId val="{00000000-FA30-4879-A5D2-A1FC7DB71446}"/>
            </c:ext>
          </c:extLst>
        </c:ser>
        <c:dLbls>
          <c:dLblPos val="inEnd"/>
          <c:showLegendKey val="0"/>
          <c:showVal val="1"/>
          <c:showCatName val="0"/>
          <c:showSerName val="0"/>
          <c:showPercent val="0"/>
          <c:showBubbleSize val="0"/>
        </c:dLbls>
        <c:gapWidth val="100"/>
        <c:overlap val="-24"/>
        <c:axId val="673712447"/>
        <c:axId val="673720767"/>
      </c:barChart>
      <c:catAx>
        <c:axId val="67371244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73720767"/>
        <c:crosses val="autoZero"/>
        <c:auto val="1"/>
        <c:lblAlgn val="ctr"/>
        <c:lblOffset val="100"/>
        <c:noMultiLvlLbl val="0"/>
      </c:catAx>
      <c:valAx>
        <c:axId val="67372076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73712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2023 Traffic Citations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Traffic Citations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33</c:v>
                </c:pt>
                <c:pt idx="1">
                  <c:v>23</c:v>
                </c:pt>
                <c:pt idx="2">
                  <c:v>29</c:v>
                </c:pt>
                <c:pt idx="3">
                  <c:v>16</c:v>
                </c:pt>
                <c:pt idx="4">
                  <c:v>25</c:v>
                </c:pt>
                <c:pt idx="5">
                  <c:v>38</c:v>
                </c:pt>
                <c:pt idx="6">
                  <c:v>32</c:v>
                </c:pt>
                <c:pt idx="7">
                  <c:v>14</c:v>
                </c:pt>
                <c:pt idx="8">
                  <c:v>13</c:v>
                </c:pt>
                <c:pt idx="9">
                  <c:v>35</c:v>
                </c:pt>
                <c:pt idx="10">
                  <c:v>24</c:v>
                </c:pt>
                <c:pt idx="11">
                  <c:v>26</c:v>
                </c:pt>
              </c:numCache>
            </c:numRef>
          </c:val>
          <c:extLst>
            <c:ext xmlns:c16="http://schemas.microsoft.com/office/drawing/2014/chart" uri="{C3380CC4-5D6E-409C-BE32-E72D297353CC}">
              <c16:uniqueId val="{00000000-9734-447F-88BD-DFC0D87033F0}"/>
            </c:ext>
          </c:extLst>
        </c:ser>
        <c:dLbls>
          <c:dLblPos val="inEnd"/>
          <c:showLegendKey val="0"/>
          <c:showVal val="1"/>
          <c:showCatName val="0"/>
          <c:showSerName val="0"/>
          <c:showPercent val="0"/>
          <c:showBubbleSize val="0"/>
        </c:dLbls>
        <c:gapWidth val="100"/>
        <c:overlap val="-24"/>
        <c:axId val="632066096"/>
        <c:axId val="632068176"/>
      </c:barChart>
      <c:catAx>
        <c:axId val="63206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2068176"/>
        <c:crosses val="autoZero"/>
        <c:auto val="1"/>
        <c:lblAlgn val="ctr"/>
        <c:lblOffset val="100"/>
        <c:noMultiLvlLbl val="0"/>
      </c:catAx>
      <c:valAx>
        <c:axId val="63206817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3206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2400"/>
              <a:t>2023 Parking Violations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2023 Parking Violations</c:v>
                </c:pt>
              </c:strCache>
            </c:strRef>
          </c:tx>
          <c:spPr>
            <a:gradFill rotWithShape="1">
              <a:gsLst>
                <a:gs pos="0">
                  <a:schemeClr val="accent1">
                    <a:tint val="100000"/>
                    <a:shade val="75000"/>
                    <a:satMod val="160000"/>
                  </a:schemeClr>
                </a:gs>
                <a:gs pos="62000">
                  <a:schemeClr val="accent1">
                    <a:tint val="100000"/>
                    <a:shade val="100000"/>
                    <a:satMod val="125000"/>
                  </a:schemeClr>
                </a:gs>
                <a:gs pos="100000">
                  <a:schemeClr val="accent1">
                    <a:tint val="80000"/>
                    <a:shade val="100000"/>
                    <a:satMod val="140000"/>
                  </a:schemeClr>
                </a:gs>
              </a:gsLst>
              <a:lin ang="16200000" scaled="1"/>
            </a:gradFill>
            <a:ln>
              <a:noFill/>
            </a:ln>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Sheet1!$A$2:$A$14</c:f>
              <c:strCache>
                <c:ptCount val="13"/>
                <c:pt idx="0">
                  <c:v>Inspection</c:v>
                </c:pt>
                <c:pt idx="1">
                  <c:v>Snow Ban</c:v>
                </c:pt>
                <c:pt idx="2">
                  <c:v>Registration</c:v>
                </c:pt>
                <c:pt idx="3">
                  <c:v>Against Traffic</c:v>
                </c:pt>
                <c:pt idx="4">
                  <c:v>No Parking Zone</c:v>
                </c:pt>
                <c:pt idx="5">
                  <c:v>Fire Hydrant</c:v>
                </c:pt>
                <c:pt idx="6">
                  <c:v>Crosswalk</c:v>
                </c:pt>
                <c:pt idx="7">
                  <c:v>Private Property</c:v>
                </c:pt>
                <c:pt idx="8">
                  <c:v>Away From Curb</c:v>
                </c:pt>
                <c:pt idx="9">
                  <c:v>Blocking Roadwday</c:v>
                </c:pt>
                <c:pt idx="10">
                  <c:v>Trailer</c:v>
                </c:pt>
                <c:pt idx="11">
                  <c:v>Police Parking</c:v>
                </c:pt>
                <c:pt idx="12">
                  <c:v>Improper Positioning</c:v>
                </c:pt>
              </c:strCache>
            </c:strRef>
          </c:cat>
          <c:val>
            <c:numRef>
              <c:f>Sheet1!$B$2:$B$14</c:f>
              <c:numCache>
                <c:formatCode>General</c:formatCode>
                <c:ptCount val="13"/>
                <c:pt idx="0">
                  <c:v>5</c:v>
                </c:pt>
                <c:pt idx="1">
                  <c:v>5</c:v>
                </c:pt>
                <c:pt idx="2">
                  <c:v>6</c:v>
                </c:pt>
                <c:pt idx="3">
                  <c:v>9</c:v>
                </c:pt>
                <c:pt idx="4">
                  <c:v>4</c:v>
                </c:pt>
                <c:pt idx="5">
                  <c:v>1</c:v>
                </c:pt>
                <c:pt idx="6">
                  <c:v>3</c:v>
                </c:pt>
                <c:pt idx="7">
                  <c:v>1</c:v>
                </c:pt>
                <c:pt idx="8">
                  <c:v>1</c:v>
                </c:pt>
                <c:pt idx="9">
                  <c:v>1</c:v>
                </c:pt>
                <c:pt idx="10">
                  <c:v>1</c:v>
                </c:pt>
                <c:pt idx="11">
                  <c:v>1</c:v>
                </c:pt>
                <c:pt idx="12">
                  <c:v>1</c:v>
                </c:pt>
              </c:numCache>
            </c:numRef>
          </c:val>
          <c:extLst>
            <c:ext xmlns:c16="http://schemas.microsoft.com/office/drawing/2014/chart" uri="{C3380CC4-5D6E-409C-BE32-E72D297353CC}">
              <c16:uniqueId val="{00000000-1C12-4753-AE53-A3CDB1556722}"/>
            </c:ext>
          </c:extLst>
        </c:ser>
        <c:dLbls>
          <c:showLegendKey val="0"/>
          <c:showVal val="0"/>
          <c:showCatName val="0"/>
          <c:showSerName val="0"/>
          <c:showPercent val="0"/>
          <c:showBubbleSize val="0"/>
        </c:dLbls>
        <c:gapWidth val="100"/>
        <c:overlap val="-24"/>
        <c:axId val="712333887"/>
        <c:axId val="712347199"/>
      </c:barChart>
      <c:catAx>
        <c:axId val="71233388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12347199"/>
        <c:crosses val="autoZero"/>
        <c:auto val="1"/>
        <c:lblAlgn val="ctr"/>
        <c:lblOffset val="100"/>
        <c:noMultiLvlLbl val="0"/>
      </c:catAx>
      <c:valAx>
        <c:axId val="712347199"/>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712333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2023 Vehicles Impounded</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2023 Vehicles Impounded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Sheet1!$A$2:$A$13</c:f>
              <c:strCache>
                <c:ptCount val="12"/>
                <c:pt idx="0">
                  <c:v>Jan</c:v>
                </c:pt>
                <c:pt idx="1">
                  <c:v>Feb</c:v>
                </c:pt>
                <c:pt idx="2">
                  <c:v>March</c:v>
                </c:pt>
                <c:pt idx="3">
                  <c:v>April</c:v>
                </c:pt>
                <c:pt idx="4">
                  <c:v>May</c:v>
                </c:pt>
                <c:pt idx="5">
                  <c:v>June</c:v>
                </c:pt>
                <c:pt idx="6">
                  <c:v>July</c:v>
                </c:pt>
                <c:pt idx="7">
                  <c:v>August</c:v>
                </c:pt>
                <c:pt idx="8">
                  <c:v>Sept</c:v>
                </c:pt>
                <c:pt idx="9">
                  <c:v>October</c:v>
                </c:pt>
                <c:pt idx="10">
                  <c:v>Nov</c:v>
                </c:pt>
                <c:pt idx="11">
                  <c:v>December</c:v>
                </c:pt>
              </c:strCache>
            </c:strRef>
          </c:cat>
          <c:val>
            <c:numRef>
              <c:f>Sheet1!$B$2:$B$13</c:f>
              <c:numCache>
                <c:formatCode>General</c:formatCode>
                <c:ptCount val="12"/>
                <c:pt idx="0">
                  <c:v>10</c:v>
                </c:pt>
                <c:pt idx="1">
                  <c:v>8</c:v>
                </c:pt>
                <c:pt idx="2">
                  <c:v>10</c:v>
                </c:pt>
                <c:pt idx="3">
                  <c:v>2</c:v>
                </c:pt>
                <c:pt idx="4">
                  <c:v>3</c:v>
                </c:pt>
                <c:pt idx="5">
                  <c:v>12</c:v>
                </c:pt>
                <c:pt idx="6">
                  <c:v>10</c:v>
                </c:pt>
                <c:pt idx="7">
                  <c:v>3</c:v>
                </c:pt>
                <c:pt idx="8">
                  <c:v>6</c:v>
                </c:pt>
                <c:pt idx="9">
                  <c:v>7</c:v>
                </c:pt>
                <c:pt idx="10">
                  <c:v>5</c:v>
                </c:pt>
                <c:pt idx="11">
                  <c:v>6</c:v>
                </c:pt>
              </c:numCache>
            </c:numRef>
          </c:val>
          <c:extLst>
            <c:ext xmlns:c16="http://schemas.microsoft.com/office/drawing/2014/chart" uri="{C3380CC4-5D6E-409C-BE32-E72D297353CC}">
              <c16:uniqueId val="{00000000-10A0-4513-A049-3954A087C8B9}"/>
            </c:ext>
          </c:extLst>
        </c:ser>
        <c:dLbls>
          <c:dLblPos val="inEnd"/>
          <c:showLegendKey val="0"/>
          <c:showVal val="1"/>
          <c:showCatName val="0"/>
          <c:showSerName val="0"/>
          <c:showPercent val="0"/>
          <c:showBubbleSize val="0"/>
        </c:dLbls>
        <c:gapWidth val="100"/>
        <c:overlap val="-24"/>
        <c:axId val="800093312"/>
        <c:axId val="800115360"/>
      </c:barChart>
      <c:catAx>
        <c:axId val="8000933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00115360"/>
        <c:crosses val="autoZero"/>
        <c:auto val="1"/>
        <c:lblAlgn val="ctr"/>
        <c:lblOffset val="100"/>
        <c:noMultiLvlLbl val="0"/>
      </c:catAx>
      <c:valAx>
        <c:axId val="8001153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0009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2400"/>
              <a:t>2023 Non-Traffic Citations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Non-Traffic Citations</c:v>
                </c:pt>
              </c:strCache>
            </c:strRef>
          </c:tx>
          <c:spPr>
            <a:gradFill rotWithShape="1">
              <a:gsLst>
                <a:gs pos="0">
                  <a:schemeClr val="accent1">
                    <a:tint val="100000"/>
                    <a:shade val="75000"/>
                    <a:satMod val="160000"/>
                  </a:schemeClr>
                </a:gs>
                <a:gs pos="62000">
                  <a:schemeClr val="accent1">
                    <a:tint val="100000"/>
                    <a:shade val="100000"/>
                    <a:satMod val="125000"/>
                  </a:schemeClr>
                </a:gs>
                <a:gs pos="100000">
                  <a:schemeClr val="accent1">
                    <a:tint val="80000"/>
                    <a:shade val="100000"/>
                    <a:satMod val="140000"/>
                  </a:schemeClr>
                </a:gs>
              </a:gsLst>
              <a:lin ang="16200000" scaled="1"/>
            </a:gradFill>
            <a:ln>
              <a:noFill/>
            </a:ln>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Sheet1!$A$2:$A$16</c:f>
              <c:strCache>
                <c:ptCount val="15"/>
                <c:pt idx="0">
                  <c:v>Disorderly Conduct </c:v>
                </c:pt>
                <c:pt idx="1">
                  <c:v>Criminal Trespass</c:v>
                </c:pt>
                <c:pt idx="2">
                  <c:v>Scattering Rubbish</c:v>
                </c:pt>
                <c:pt idx="3">
                  <c:v>Cruelty/Neglect to Animals</c:v>
                </c:pt>
                <c:pt idx="4">
                  <c:v>Public Intoxication</c:v>
                </c:pt>
                <c:pt idx="5">
                  <c:v>Bad Checks</c:v>
                </c:pt>
                <c:pt idx="6">
                  <c:v>Harassment</c:v>
                </c:pt>
                <c:pt idx="7">
                  <c:v>Confinement of Dogs</c:v>
                </c:pt>
                <c:pt idx="8">
                  <c:v>Transmission of sexually explicit images by a minor</c:v>
                </c:pt>
                <c:pt idx="9">
                  <c:v>Vaccination Required Dogs</c:v>
                </c:pt>
                <c:pt idx="10">
                  <c:v>Dog Law &amp; Bites</c:v>
                </c:pt>
                <c:pt idx="11">
                  <c:v>Use of tobacco products in schools prohibited</c:v>
                </c:pt>
                <c:pt idx="12">
                  <c:v>Game Law Violation</c:v>
                </c:pt>
                <c:pt idx="13">
                  <c:v>Unregistered/Unispected Vehicles (Borough Ordinance)</c:v>
                </c:pt>
                <c:pt idx="14">
                  <c:v>Borough Ordinance (Rubbish)</c:v>
                </c:pt>
              </c:strCache>
            </c:strRef>
          </c:cat>
          <c:val>
            <c:numRef>
              <c:f>Sheet1!$B$2:$B$16</c:f>
              <c:numCache>
                <c:formatCode>General</c:formatCode>
                <c:ptCount val="15"/>
                <c:pt idx="0">
                  <c:v>54</c:v>
                </c:pt>
                <c:pt idx="1">
                  <c:v>47</c:v>
                </c:pt>
                <c:pt idx="2">
                  <c:v>15</c:v>
                </c:pt>
                <c:pt idx="3">
                  <c:v>4</c:v>
                </c:pt>
                <c:pt idx="4">
                  <c:v>5</c:v>
                </c:pt>
                <c:pt idx="5">
                  <c:v>4</c:v>
                </c:pt>
                <c:pt idx="6">
                  <c:v>29</c:v>
                </c:pt>
                <c:pt idx="7">
                  <c:v>0</c:v>
                </c:pt>
                <c:pt idx="8">
                  <c:v>2</c:v>
                </c:pt>
                <c:pt idx="9">
                  <c:v>1</c:v>
                </c:pt>
                <c:pt idx="10">
                  <c:v>3</c:v>
                </c:pt>
                <c:pt idx="11">
                  <c:v>13</c:v>
                </c:pt>
                <c:pt idx="12">
                  <c:v>10</c:v>
                </c:pt>
                <c:pt idx="13">
                  <c:v>1</c:v>
                </c:pt>
                <c:pt idx="14">
                  <c:v>1</c:v>
                </c:pt>
              </c:numCache>
            </c:numRef>
          </c:val>
          <c:extLst>
            <c:ext xmlns:c16="http://schemas.microsoft.com/office/drawing/2014/chart" uri="{C3380CC4-5D6E-409C-BE32-E72D297353CC}">
              <c16:uniqueId val="{00000000-F490-4AA3-9745-A9F803339515}"/>
            </c:ext>
          </c:extLst>
        </c:ser>
        <c:dLbls>
          <c:showLegendKey val="0"/>
          <c:showVal val="0"/>
          <c:showCatName val="0"/>
          <c:showSerName val="0"/>
          <c:showPercent val="0"/>
          <c:showBubbleSize val="0"/>
        </c:dLbls>
        <c:gapWidth val="100"/>
        <c:axId val="537459343"/>
        <c:axId val="537456015"/>
      </c:barChart>
      <c:valAx>
        <c:axId val="537456015"/>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537459343"/>
        <c:crosses val="autoZero"/>
        <c:crossBetween val="between"/>
      </c:valAx>
      <c:catAx>
        <c:axId val="537459343"/>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37456015"/>
        <c:crosses val="autoZero"/>
        <c:auto val="1"/>
        <c:lblAlgn val="ctr"/>
        <c:lblOffset val="100"/>
        <c:noMultiLvlLbl val="0"/>
      </c:catAx>
      <c:spPr>
        <a:noFill/>
        <a:ln>
          <a:noFill/>
        </a:ln>
        <a:effectLst>
          <a:outerShdw blurRad="50800" dist="38100" dir="2700000" algn="tl" rotWithShape="0">
            <a:prstClr val="black">
              <a:alpha val="40000"/>
            </a:prstClr>
          </a:outerShdw>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7C0468C-6839-4C95-9BFB-4A0F8D09C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5478</TotalTime>
  <Pages>38</Pages>
  <Words>3923</Words>
  <Characters>22364</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keywords/>
  <cp:lastModifiedBy>Harold Pudliner</cp:lastModifiedBy>
  <cp:revision>20</cp:revision>
  <cp:lastPrinted>2024-02-12T16:39:00Z</cp:lastPrinted>
  <dcterms:created xsi:type="dcterms:W3CDTF">2024-01-11T19:03:00Z</dcterms:created>
  <dcterms:modified xsi:type="dcterms:W3CDTF">2024-02-12T20:54:00Z</dcterms:modified>
  <cp:contentStatus/>
  <cp:version/>
</cp:coreProperties>
</file>