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10"/>
        <w:gridCol w:w="1664"/>
        <w:gridCol w:w="676"/>
        <w:gridCol w:w="630"/>
        <w:gridCol w:w="7740"/>
      </w:tblGrid>
      <w:tr w:rsidR="00682EC8" w14:paraId="67BD5CC9" w14:textId="77777777" w:rsidTr="00653E71">
        <w:trPr>
          <w:cantSplit/>
          <w:trHeight w:val="4680"/>
        </w:trPr>
        <w:tc>
          <w:tcPr>
            <w:tcW w:w="2474" w:type="dxa"/>
            <w:gridSpan w:val="2"/>
            <w:shd w:val="clear" w:color="auto" w:fill="85B2F6" w:themeFill="background2" w:themeFillShade="E6"/>
          </w:tcPr>
          <w:p w14:paraId="09825523" w14:textId="35516920" w:rsidR="00682EC8" w:rsidRDefault="00AD20DE" w:rsidP="003E3262">
            <w:pPr>
              <w:pStyle w:val="Title"/>
            </w:pPr>
            <w:r>
              <w:t>weatherly</w:t>
            </w:r>
          </w:p>
          <w:p w14:paraId="46555D8D" w14:textId="4586B74A" w:rsidR="00682EC8" w:rsidRPr="00AD20DE" w:rsidRDefault="00AD20DE" w:rsidP="003E3262">
            <w:pPr>
              <w:pStyle w:val="Subtitle"/>
              <w:rPr>
                <w:sz w:val="38"/>
                <w:szCs w:val="38"/>
              </w:rPr>
            </w:pPr>
            <w:r w:rsidRPr="00AD20DE">
              <w:rPr>
                <w:sz w:val="38"/>
                <w:szCs w:val="38"/>
              </w:rPr>
              <w:t>police department</w:t>
            </w:r>
          </w:p>
          <w:p w14:paraId="58FE91B5" w14:textId="100D6861" w:rsidR="00AD20DE" w:rsidRPr="00AD20DE" w:rsidRDefault="00AD20DE" w:rsidP="00AD20DE"/>
          <w:p w14:paraId="6808D7AF" w14:textId="60A6ECF0" w:rsidR="00AD20DE" w:rsidRPr="00AD20DE" w:rsidRDefault="00AD20DE" w:rsidP="00AD20DE"/>
        </w:tc>
        <w:tc>
          <w:tcPr>
            <w:tcW w:w="9046" w:type="dxa"/>
            <w:gridSpan w:val="3"/>
            <w:vMerge w:val="restart"/>
            <w:vAlign w:val="center"/>
          </w:tcPr>
          <w:p w14:paraId="364748B7" w14:textId="044F2B7E" w:rsidR="00682EC8" w:rsidRDefault="00AD20DE" w:rsidP="00F86647">
            <w:pPr>
              <w:pStyle w:val="Image"/>
              <w:jc w:val="right"/>
            </w:pPr>
            <w:r>
              <w:drawing>
                <wp:anchor distT="0" distB="0" distL="114300" distR="114300" simplePos="0" relativeHeight="251660288" behindDoc="0" locked="0" layoutInCell="1" allowOverlap="1" wp14:anchorId="12DAC62F" wp14:editId="065F89FE">
                  <wp:simplePos x="0" y="0"/>
                  <wp:positionH relativeFrom="column">
                    <wp:posOffset>-7620</wp:posOffset>
                  </wp:positionH>
                  <wp:positionV relativeFrom="page">
                    <wp:posOffset>217170</wp:posOffset>
                  </wp:positionV>
                  <wp:extent cx="5602605" cy="5705475"/>
                  <wp:effectExtent l="0" t="0" r="0" b="9525"/>
                  <wp:wrapNone/>
                  <wp:docPr id="2250856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085678" name="Picture 22508567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605" cy="570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2EC8" w14:paraId="1D99814D" w14:textId="77777777" w:rsidTr="13D8D06A">
        <w:trPr>
          <w:trHeight w:val="450"/>
        </w:trPr>
        <w:tc>
          <w:tcPr>
            <w:tcW w:w="810" w:type="dxa"/>
            <w:vAlign w:val="bottom"/>
          </w:tcPr>
          <w:p w14:paraId="669D6FB9" w14:textId="77777777" w:rsidR="00682EC8" w:rsidRPr="00C36D8A" w:rsidRDefault="00682EC8" w:rsidP="00682EC8">
            <w:pPr>
              <w:pStyle w:val="NoSpacing"/>
            </w:pPr>
          </w:p>
        </w:tc>
        <w:tc>
          <w:tcPr>
            <w:tcW w:w="1664" w:type="dxa"/>
            <w:vAlign w:val="bottom"/>
          </w:tcPr>
          <w:p w14:paraId="40D3EAD7" w14:textId="77777777" w:rsidR="00682EC8" w:rsidRPr="00C36D8A" w:rsidRDefault="00682EC8" w:rsidP="00682EC8">
            <w:pPr>
              <w:pStyle w:val="NoSpacing"/>
            </w:pPr>
          </w:p>
        </w:tc>
        <w:tc>
          <w:tcPr>
            <w:tcW w:w="9046" w:type="dxa"/>
            <w:gridSpan w:val="3"/>
            <w:vMerge/>
            <w:vAlign w:val="bottom"/>
          </w:tcPr>
          <w:p w14:paraId="1CE523C2" w14:textId="77777777" w:rsidR="00682EC8" w:rsidRDefault="00682EC8" w:rsidP="00682EC8">
            <w:pPr>
              <w:pStyle w:val="NoSpacing"/>
            </w:pPr>
          </w:p>
        </w:tc>
      </w:tr>
      <w:tr w:rsidR="00682EC8" w:rsidRPr="00682EC8" w14:paraId="04DA494E" w14:textId="77777777" w:rsidTr="13D8D06A">
        <w:trPr>
          <w:trHeight w:val="68"/>
        </w:trPr>
        <w:tc>
          <w:tcPr>
            <w:tcW w:w="810" w:type="dxa"/>
            <w:shd w:val="clear" w:color="auto" w:fill="000000" w:themeFill="text1"/>
            <w:vAlign w:val="bottom"/>
          </w:tcPr>
          <w:p w14:paraId="250226D0" w14:textId="77777777" w:rsidR="00682EC8" w:rsidRPr="00682EC8" w:rsidRDefault="00682EC8" w:rsidP="00682EC8">
            <w:pPr>
              <w:pStyle w:val="NoSpacing"/>
              <w:rPr>
                <w:sz w:val="8"/>
              </w:rPr>
            </w:pPr>
          </w:p>
        </w:tc>
        <w:tc>
          <w:tcPr>
            <w:tcW w:w="1664" w:type="dxa"/>
            <w:vAlign w:val="bottom"/>
          </w:tcPr>
          <w:p w14:paraId="5E97CA1C" w14:textId="77777777" w:rsidR="00682EC8" w:rsidRPr="00682EC8" w:rsidRDefault="00682EC8" w:rsidP="00682EC8">
            <w:pPr>
              <w:pStyle w:val="NoSpacing"/>
              <w:rPr>
                <w:sz w:val="8"/>
              </w:rPr>
            </w:pPr>
          </w:p>
        </w:tc>
        <w:tc>
          <w:tcPr>
            <w:tcW w:w="9046" w:type="dxa"/>
            <w:gridSpan w:val="3"/>
            <w:vMerge/>
            <w:vAlign w:val="bottom"/>
          </w:tcPr>
          <w:p w14:paraId="00317821" w14:textId="77777777" w:rsidR="00682EC8" w:rsidRPr="00682EC8" w:rsidRDefault="00682EC8" w:rsidP="00682EC8">
            <w:pPr>
              <w:pStyle w:val="NoSpacing"/>
              <w:rPr>
                <w:sz w:val="8"/>
              </w:rPr>
            </w:pPr>
          </w:p>
        </w:tc>
      </w:tr>
      <w:tr w:rsidR="00682EC8" w14:paraId="36CB4430" w14:textId="77777777" w:rsidTr="00653E71">
        <w:trPr>
          <w:trHeight w:val="4464"/>
        </w:trPr>
        <w:tc>
          <w:tcPr>
            <w:tcW w:w="2474" w:type="dxa"/>
            <w:gridSpan w:val="2"/>
            <w:tcBorders>
              <w:bottom w:val="single" w:sz="12" w:space="0" w:color="629DD1" w:themeColor="accent2"/>
            </w:tcBorders>
            <w:shd w:val="clear" w:color="auto" w:fill="85B2F6" w:themeFill="background2" w:themeFillShade="E6"/>
            <w:vAlign w:val="bottom"/>
          </w:tcPr>
          <w:p w14:paraId="3E152173" w14:textId="621E74D6" w:rsidR="007026CD" w:rsidRPr="007026CD" w:rsidRDefault="007026CD" w:rsidP="008213DA">
            <w:pPr>
              <w:pStyle w:val="Heading1"/>
              <w:rPr>
                <w:sz w:val="18"/>
                <w:szCs w:val="18"/>
              </w:rPr>
            </w:pPr>
            <w:r w:rsidRPr="007026CD">
              <w:rPr>
                <w:sz w:val="18"/>
                <w:szCs w:val="18"/>
              </w:rPr>
              <w:t>January – December</w:t>
            </w:r>
          </w:p>
          <w:p w14:paraId="453AFB78" w14:textId="29CD251A" w:rsidR="00682EC8" w:rsidRDefault="00AD20DE" w:rsidP="008213DA">
            <w:pPr>
              <w:pStyle w:val="Heading1"/>
            </w:pPr>
            <w:r>
              <w:t>2024</w:t>
            </w:r>
          </w:p>
        </w:tc>
        <w:tc>
          <w:tcPr>
            <w:tcW w:w="9046" w:type="dxa"/>
            <w:gridSpan w:val="3"/>
            <w:vMerge/>
            <w:vAlign w:val="bottom"/>
          </w:tcPr>
          <w:p w14:paraId="02CE1369" w14:textId="77777777" w:rsidR="00682EC8" w:rsidRDefault="00682EC8" w:rsidP="000871A1"/>
        </w:tc>
      </w:tr>
      <w:tr w:rsidR="00004A55" w14:paraId="03E70394" w14:textId="77777777" w:rsidTr="13D8D06A">
        <w:tc>
          <w:tcPr>
            <w:tcW w:w="3150" w:type="dxa"/>
            <w:gridSpan w:val="3"/>
            <w:tcBorders>
              <w:top w:val="single" w:sz="12" w:space="0" w:color="629DD1" w:themeColor="accent2"/>
            </w:tcBorders>
          </w:tcPr>
          <w:p w14:paraId="3E66489D" w14:textId="733021F0" w:rsidR="00004A55" w:rsidRDefault="00004A55" w:rsidP="00004A55">
            <w:pPr>
              <w:pStyle w:val="TOC2"/>
            </w:pPr>
          </w:p>
        </w:tc>
        <w:tc>
          <w:tcPr>
            <w:tcW w:w="630" w:type="dxa"/>
            <w:vMerge w:val="restart"/>
          </w:tcPr>
          <w:p w14:paraId="74FC8B1E" w14:textId="77777777" w:rsidR="00004A55" w:rsidRDefault="00004A55" w:rsidP="00682EC8"/>
        </w:tc>
        <w:tc>
          <w:tcPr>
            <w:tcW w:w="7740" w:type="dxa"/>
            <w:vMerge w:val="restart"/>
          </w:tcPr>
          <w:p w14:paraId="1772072B" w14:textId="4FA8B5C0" w:rsidR="00004A55" w:rsidRDefault="00AD20DE" w:rsidP="0065723F">
            <w:pPr>
              <w:pStyle w:val="Heading1"/>
            </w:pPr>
            <w:r>
              <w:t>school resource officer report</w:t>
            </w:r>
          </w:p>
          <w:p w14:paraId="73457F61" w14:textId="0E2BE7C1" w:rsidR="00AD20DE" w:rsidRPr="00AD20DE" w:rsidRDefault="00AD20DE" w:rsidP="00AD20DE">
            <w:pPr>
              <w:rPr>
                <w:sz w:val="48"/>
                <w:szCs w:val="48"/>
              </w:rPr>
            </w:pPr>
            <w:r w:rsidRPr="00AD20DE">
              <w:rPr>
                <w:sz w:val="48"/>
                <w:szCs w:val="48"/>
              </w:rPr>
              <w:t>Weatherly Area School District</w:t>
            </w:r>
          </w:p>
          <w:p w14:paraId="0C89CD79" w14:textId="67275B07" w:rsidR="00004A55" w:rsidRPr="003E3262" w:rsidRDefault="00004A55" w:rsidP="00A50BCD">
            <w:pPr>
              <w:pStyle w:val="Heading2"/>
            </w:pPr>
          </w:p>
          <w:p w14:paraId="106B6AA5" w14:textId="3473E1A4" w:rsidR="00004A55" w:rsidRDefault="00004A55" w:rsidP="00AD20DE"/>
        </w:tc>
      </w:tr>
      <w:tr w:rsidR="00004A55" w14:paraId="0B2B5CC5" w14:textId="77777777" w:rsidTr="13D8D06A">
        <w:tc>
          <w:tcPr>
            <w:tcW w:w="3150" w:type="dxa"/>
            <w:gridSpan w:val="3"/>
            <w:tcBorders>
              <w:top w:val="single" w:sz="12" w:space="0" w:color="629DD1" w:themeColor="accent2"/>
              <w:bottom w:val="single" w:sz="12" w:space="0" w:color="629DD1" w:themeColor="accent2"/>
            </w:tcBorders>
          </w:tcPr>
          <w:p w14:paraId="7CBACB78" w14:textId="1892F97D" w:rsidR="00004A55" w:rsidRPr="00004A55" w:rsidRDefault="00004A55" w:rsidP="00004A55">
            <w:pPr>
              <w:pStyle w:val="TOC2"/>
            </w:pPr>
          </w:p>
        </w:tc>
        <w:tc>
          <w:tcPr>
            <w:tcW w:w="630" w:type="dxa"/>
            <w:vMerge/>
          </w:tcPr>
          <w:p w14:paraId="251CC73C" w14:textId="77777777" w:rsidR="00004A55" w:rsidRDefault="00004A55" w:rsidP="00682EC8"/>
        </w:tc>
        <w:tc>
          <w:tcPr>
            <w:tcW w:w="7740" w:type="dxa"/>
            <w:vMerge/>
          </w:tcPr>
          <w:p w14:paraId="5C142063" w14:textId="77777777" w:rsidR="00004A55" w:rsidRDefault="00004A55" w:rsidP="0065723F">
            <w:pPr>
              <w:pStyle w:val="Heading1"/>
            </w:pPr>
          </w:p>
        </w:tc>
      </w:tr>
      <w:tr w:rsidR="00004A55" w14:paraId="7C2F5587" w14:textId="77777777" w:rsidTr="13D8D06A">
        <w:tc>
          <w:tcPr>
            <w:tcW w:w="3150" w:type="dxa"/>
            <w:gridSpan w:val="3"/>
            <w:tcBorders>
              <w:top w:val="single" w:sz="12" w:space="0" w:color="629DD1" w:themeColor="accent2"/>
            </w:tcBorders>
          </w:tcPr>
          <w:p w14:paraId="2B08DAB4" w14:textId="6E4D1F80" w:rsidR="00004A55" w:rsidRDefault="00AD20DE" w:rsidP="00004A55">
            <w:pPr>
              <w:pStyle w:val="TOC2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52795A2" wp14:editId="382AF7C7">
                  <wp:simplePos x="0" y="0"/>
                  <wp:positionH relativeFrom="column">
                    <wp:posOffset>-73026</wp:posOffset>
                  </wp:positionH>
                  <wp:positionV relativeFrom="paragraph">
                    <wp:posOffset>-621030</wp:posOffset>
                  </wp:positionV>
                  <wp:extent cx="1990725" cy="2654089"/>
                  <wp:effectExtent l="0" t="0" r="0" b="0"/>
                  <wp:wrapNone/>
                  <wp:docPr id="21299547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954751" name="Picture 212995475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433" cy="26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0" w:type="dxa"/>
            <w:vMerge/>
          </w:tcPr>
          <w:p w14:paraId="0DBAEDB5" w14:textId="77777777" w:rsidR="00004A55" w:rsidRDefault="00004A55" w:rsidP="00682EC8"/>
        </w:tc>
        <w:tc>
          <w:tcPr>
            <w:tcW w:w="7740" w:type="dxa"/>
            <w:vMerge/>
          </w:tcPr>
          <w:p w14:paraId="573DE2B6" w14:textId="77777777" w:rsidR="00004A55" w:rsidRDefault="00004A55" w:rsidP="0065723F">
            <w:pPr>
              <w:pStyle w:val="Heading1"/>
            </w:pPr>
          </w:p>
        </w:tc>
      </w:tr>
    </w:tbl>
    <w:p w14:paraId="3EF10E16" w14:textId="3723F212" w:rsidR="00011B82" w:rsidRPr="00682EC8" w:rsidRDefault="00011B82" w:rsidP="008213DA">
      <w:pPr>
        <w:pStyle w:val="NoSpacing"/>
        <w:tabs>
          <w:tab w:val="left" w:pos="8924"/>
        </w:tabs>
        <w:rPr>
          <w:sz w:val="16"/>
        </w:rPr>
      </w:pPr>
      <w:r w:rsidRPr="00682EC8">
        <w:rPr>
          <w:sz w:val="16"/>
        </w:rPr>
        <w:br w:type="page"/>
      </w:r>
      <w:r w:rsidR="008213DA">
        <w:rPr>
          <w:sz w:val="16"/>
        </w:rPr>
        <w:lastRenderedPageBreak/>
        <w:tab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80"/>
        <w:gridCol w:w="2340"/>
        <w:gridCol w:w="270"/>
        <w:gridCol w:w="6030"/>
      </w:tblGrid>
      <w:tr w:rsidR="00FF4560" w14:paraId="2D85C591" w14:textId="77777777" w:rsidTr="13D8D06A">
        <w:trPr>
          <w:cantSplit/>
          <w:trHeight w:val="5670"/>
        </w:trPr>
        <w:tc>
          <w:tcPr>
            <w:tcW w:w="5220" w:type="dxa"/>
            <w:gridSpan w:val="2"/>
          </w:tcPr>
          <w:p w14:paraId="40B62727" w14:textId="56BC76B6" w:rsidR="00FF4560" w:rsidRPr="00382BBF" w:rsidRDefault="00AD20DE" w:rsidP="00F86647">
            <w:pPr>
              <w:pStyle w:val="Image"/>
            </w:pPr>
            <w:r>
              <w:drawing>
                <wp:inline distT="0" distB="0" distL="0" distR="0" wp14:anchorId="17231676" wp14:editId="38B690B7">
                  <wp:extent cx="2867025" cy="3822700"/>
                  <wp:effectExtent l="0" t="0" r="9525" b="6350"/>
                  <wp:docPr id="198874367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743678" name="Picture 198874367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382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14:paraId="2708CFBF" w14:textId="77777777" w:rsidR="00FF4560" w:rsidRDefault="00FF4560" w:rsidP="000871A1">
            <w:pPr>
              <w:pStyle w:val="NoSpacing"/>
            </w:pPr>
          </w:p>
        </w:tc>
        <w:tc>
          <w:tcPr>
            <w:tcW w:w="6030" w:type="dxa"/>
          </w:tcPr>
          <w:p w14:paraId="18169E4B" w14:textId="641970DA" w:rsidR="00FF4560" w:rsidRPr="00A50BCD" w:rsidRDefault="00AD20DE" w:rsidP="00A50BCD">
            <w:pPr>
              <w:pStyle w:val="Heading1"/>
            </w:pPr>
            <w:r>
              <w:t>mission statement</w:t>
            </w:r>
          </w:p>
          <w:p w14:paraId="36C356CC" w14:textId="21C05709" w:rsidR="00FF4560" w:rsidRDefault="00574153" w:rsidP="00A50BCD">
            <w:pPr>
              <w:pStyle w:val="Heading2"/>
            </w:pPr>
            <w:r>
              <w:t>Weatherly police department</w:t>
            </w:r>
          </w:p>
          <w:p w14:paraId="4B87A305" w14:textId="3CCD4EF4" w:rsidR="00FF4560" w:rsidRPr="00DD3FCF" w:rsidRDefault="00574153" w:rsidP="00574153">
            <w:pPr>
              <w:rPr>
                <w:sz w:val="24"/>
                <w:szCs w:val="24"/>
              </w:rPr>
            </w:pPr>
            <w:r w:rsidRPr="00DD3FCF">
              <w:rPr>
                <w:sz w:val="24"/>
                <w:szCs w:val="24"/>
              </w:rPr>
              <w:t xml:space="preserve">It is our mission to improve the quality of life by providing the highest level of professional police service through a partnership with the community. We are committed to providing a safe, crime free environment </w:t>
            </w:r>
            <w:r w:rsidR="002618B6" w:rsidRPr="00DD3FCF">
              <w:rPr>
                <w:sz w:val="24"/>
                <w:szCs w:val="24"/>
              </w:rPr>
              <w:t>by enforcing the laws of the Commonwealth of Pennsylvania and U.S. Constitution. We will accomplish this by practicing our core values of integrity, professionalism and respect.</w:t>
            </w:r>
          </w:p>
        </w:tc>
      </w:tr>
      <w:tr w:rsidR="00FF4560" w14:paraId="758D9D1C" w14:textId="77777777" w:rsidTr="13D8D06A">
        <w:trPr>
          <w:trHeight w:val="450"/>
        </w:trPr>
        <w:tc>
          <w:tcPr>
            <w:tcW w:w="2880" w:type="dxa"/>
            <w:vAlign w:val="bottom"/>
          </w:tcPr>
          <w:p w14:paraId="7FF921D7" w14:textId="77777777" w:rsidR="00FF4560" w:rsidRPr="00C36D8A" w:rsidRDefault="00FF4560" w:rsidP="000871A1">
            <w:pPr>
              <w:pStyle w:val="NoSpacing"/>
            </w:pPr>
          </w:p>
        </w:tc>
        <w:tc>
          <w:tcPr>
            <w:tcW w:w="2610" w:type="dxa"/>
            <w:gridSpan w:val="2"/>
            <w:vAlign w:val="bottom"/>
          </w:tcPr>
          <w:p w14:paraId="139430F7" w14:textId="77777777" w:rsidR="00FF4560" w:rsidRPr="00C36D8A" w:rsidRDefault="00FF4560" w:rsidP="000871A1">
            <w:pPr>
              <w:pStyle w:val="NoSpacing"/>
            </w:pPr>
          </w:p>
        </w:tc>
        <w:tc>
          <w:tcPr>
            <w:tcW w:w="6030" w:type="dxa"/>
            <w:vMerge w:val="restart"/>
            <w:vAlign w:val="center"/>
          </w:tcPr>
          <w:p w14:paraId="372730F3" w14:textId="77777777" w:rsidR="00FF4560" w:rsidRDefault="00FF4560" w:rsidP="00A01FE5">
            <w:pPr>
              <w:pStyle w:val="NoSpacing"/>
              <w:jc w:val="left"/>
            </w:pPr>
            <w:r>
              <w:rPr>
                <w:noProof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5E57627" wp14:editId="5EF2A702">
                      <wp:extent cx="3533167" cy="1899862"/>
                      <wp:effectExtent l="19050" t="0" r="0" b="24765"/>
                      <wp:docPr id="55" name="Group 5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33167" cy="1899862"/>
                                <a:chOff x="-2739123" y="-320442"/>
                                <a:chExt cx="7620266" cy="4100001"/>
                              </a:xfrm>
                            </wpg:grpSpPr>
                            <wps:wsp>
                              <wps:cNvPr id="59" name="Hexagon 59"/>
                              <wps:cNvSpPr/>
                              <wps:spPr>
                                <a:xfrm>
                                  <a:off x="885825" y="0"/>
                                  <a:ext cx="3995318" cy="344424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3"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Hexagon 60"/>
                              <wps:cNvSpPr/>
                              <wps:spPr>
                                <a:xfrm>
                                  <a:off x="472086" y="335320"/>
                                  <a:ext cx="3994784" cy="3444239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Hexagon 62"/>
                              <wps:cNvSpPr/>
                              <wps:spPr>
                                <a:xfrm>
                                  <a:off x="-2030992" y="16961"/>
                                  <a:ext cx="2646270" cy="2280938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3"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Hexagon 63"/>
                              <wps:cNvSpPr/>
                              <wps:spPr>
                                <a:xfrm>
                                  <a:off x="-2739123" y="-320442"/>
                                  <a:ext cx="2714493" cy="2339158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63A3C8" id="Group 55" o:spid="_x0000_s1026" style="width:278.2pt;height:149.6pt;mso-position-horizontal-relative:char;mso-position-vertical-relative:line" coordorigin="-27391,-3204" coordsize="76202,4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"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Hexagon 59" o:spid="_x0000_s1027" type="#_x0000_t9" style="position:absolute;left:8858;width:39953;height:34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" adj="4655" fillcolor="#297fd5 [3206]" stroked="f" strokeweight="1pt">
                        <v:fill opacity="32896f"/>
                      </v:shape>
                      <v:shape id="Hexagon 60" o:spid="_x0000_s1028" type="#_x0000_t9" style="position:absolute;left:4720;top:3353;width:39948;height:34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" adj="4656" filled="f" strokecolor="#297fd5 [3206]" strokeweight="1pt"/>
                      <v:shape id="Hexagon 62" o:spid="_x0000_s1029" type="#_x0000_t9" style="position:absolute;left:-20309;top:169;width:26461;height:22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" adj="4655" fillcolor="#297fd5 [3206]" stroked="f" strokeweight="1pt">
                        <v:fill opacity="32896f"/>
                      </v:shape>
                      <v:shape id="Hexagon 63" o:spid="_x0000_s1030" type="#_x0000_t9" style="position:absolute;left:-27391;top:-3204;width:27145;height:23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" adj="4653" filled="f" strokecolor="black [3213]" strokeweight="1pt"/>
                      <w10:anchorlock/>
                    </v:group>
                  </w:pict>
                </mc:Fallback>
              </mc:AlternateContent>
            </w:r>
          </w:p>
        </w:tc>
      </w:tr>
      <w:tr w:rsidR="00FF4560" w:rsidRPr="00682EC8" w14:paraId="7AA090F2" w14:textId="77777777" w:rsidTr="13D8D06A">
        <w:trPr>
          <w:trHeight w:val="68"/>
        </w:trPr>
        <w:tc>
          <w:tcPr>
            <w:tcW w:w="2880" w:type="dxa"/>
            <w:shd w:val="clear" w:color="auto" w:fill="000000" w:themeFill="text1"/>
            <w:vAlign w:val="bottom"/>
          </w:tcPr>
          <w:p w14:paraId="54D13C46" w14:textId="77777777" w:rsidR="00FF4560" w:rsidRPr="00682EC8" w:rsidRDefault="00FF4560" w:rsidP="000871A1">
            <w:pPr>
              <w:pStyle w:val="NoSpacing"/>
              <w:rPr>
                <w:sz w:val="8"/>
              </w:rPr>
            </w:pPr>
          </w:p>
        </w:tc>
        <w:tc>
          <w:tcPr>
            <w:tcW w:w="2610" w:type="dxa"/>
            <w:gridSpan w:val="2"/>
            <w:vAlign w:val="bottom"/>
          </w:tcPr>
          <w:p w14:paraId="7A022211" w14:textId="77777777" w:rsidR="00FF4560" w:rsidRPr="00682EC8" w:rsidRDefault="00FF4560" w:rsidP="000871A1">
            <w:pPr>
              <w:pStyle w:val="NoSpacing"/>
              <w:rPr>
                <w:sz w:val="8"/>
              </w:rPr>
            </w:pPr>
          </w:p>
        </w:tc>
        <w:tc>
          <w:tcPr>
            <w:tcW w:w="6030" w:type="dxa"/>
            <w:vMerge/>
            <w:vAlign w:val="bottom"/>
          </w:tcPr>
          <w:p w14:paraId="3EE1E1CF" w14:textId="77777777" w:rsidR="00FF4560" w:rsidRPr="00682EC8" w:rsidRDefault="00FF4560" w:rsidP="000871A1">
            <w:pPr>
              <w:pStyle w:val="NoSpacing"/>
              <w:rPr>
                <w:sz w:val="8"/>
              </w:rPr>
            </w:pPr>
          </w:p>
        </w:tc>
      </w:tr>
      <w:tr w:rsidR="00FF4560" w14:paraId="5A0EE9E7" w14:textId="77777777" w:rsidTr="13D8D06A">
        <w:trPr>
          <w:trHeight w:val="918"/>
        </w:trPr>
        <w:tc>
          <w:tcPr>
            <w:tcW w:w="5220" w:type="dxa"/>
            <w:gridSpan w:val="2"/>
            <w:vAlign w:val="bottom"/>
          </w:tcPr>
          <w:p w14:paraId="7CE59071" w14:textId="77777777" w:rsidR="00FF4560" w:rsidRDefault="00FF4560" w:rsidP="00FF4560"/>
        </w:tc>
        <w:tc>
          <w:tcPr>
            <w:tcW w:w="270" w:type="dxa"/>
            <w:vAlign w:val="bottom"/>
          </w:tcPr>
          <w:p w14:paraId="0DE33B0F" w14:textId="77777777" w:rsidR="00FF4560" w:rsidRDefault="00FF4560" w:rsidP="00FF4560"/>
        </w:tc>
        <w:tc>
          <w:tcPr>
            <w:tcW w:w="6030" w:type="dxa"/>
            <w:vMerge/>
            <w:vAlign w:val="bottom"/>
          </w:tcPr>
          <w:p w14:paraId="615D799A" w14:textId="77777777" w:rsidR="00FF4560" w:rsidRDefault="00FF4560" w:rsidP="000871A1"/>
        </w:tc>
      </w:tr>
      <w:tr w:rsidR="00FF4560" w14:paraId="2F0A3FDA" w14:textId="77777777" w:rsidTr="13D8D06A">
        <w:trPr>
          <w:trHeight w:val="1692"/>
        </w:trPr>
        <w:tc>
          <w:tcPr>
            <w:tcW w:w="5220" w:type="dxa"/>
            <w:gridSpan w:val="2"/>
            <w:vMerge w:val="restart"/>
          </w:tcPr>
          <w:p w14:paraId="09301E69" w14:textId="3154EE51" w:rsidR="00FF4560" w:rsidRDefault="00AD20DE" w:rsidP="00F86647">
            <w:pPr>
              <w:pStyle w:val="Image"/>
            </w:pPr>
            <w:r>
              <w:drawing>
                <wp:inline distT="0" distB="0" distL="0" distR="0" wp14:anchorId="22476E2C" wp14:editId="03D09020">
                  <wp:extent cx="3168650" cy="4224655"/>
                  <wp:effectExtent l="0" t="0" r="0" b="4445"/>
                  <wp:docPr id="124181064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810643" name="Picture 124181064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0" cy="422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bottom"/>
          </w:tcPr>
          <w:p w14:paraId="160B4D4E" w14:textId="77777777" w:rsidR="00FF4560" w:rsidRDefault="00FF4560" w:rsidP="00FF4560"/>
        </w:tc>
        <w:tc>
          <w:tcPr>
            <w:tcW w:w="6030" w:type="dxa"/>
            <w:vMerge/>
            <w:vAlign w:val="bottom"/>
          </w:tcPr>
          <w:p w14:paraId="4AA174CA" w14:textId="77777777" w:rsidR="00FF4560" w:rsidRDefault="00FF4560" w:rsidP="000871A1"/>
        </w:tc>
      </w:tr>
      <w:tr w:rsidR="00FF4560" w14:paraId="506921DC" w14:textId="77777777" w:rsidTr="13D8D06A">
        <w:trPr>
          <w:trHeight w:val="5310"/>
        </w:trPr>
        <w:tc>
          <w:tcPr>
            <w:tcW w:w="5220" w:type="dxa"/>
            <w:gridSpan w:val="2"/>
            <w:vMerge/>
          </w:tcPr>
          <w:p w14:paraId="37405933" w14:textId="77777777" w:rsidR="00FF4560" w:rsidRDefault="00FF4560" w:rsidP="000871A1"/>
        </w:tc>
        <w:tc>
          <w:tcPr>
            <w:tcW w:w="270" w:type="dxa"/>
          </w:tcPr>
          <w:p w14:paraId="3AAACC8C" w14:textId="77777777" w:rsidR="00FF4560" w:rsidRDefault="00FF4560" w:rsidP="000871A1"/>
        </w:tc>
        <w:tc>
          <w:tcPr>
            <w:tcW w:w="6030" w:type="dxa"/>
          </w:tcPr>
          <w:p w14:paraId="5A1B43A0" w14:textId="57B1A587" w:rsidR="00FF4560" w:rsidRPr="00DD3FCF" w:rsidRDefault="002618B6" w:rsidP="00A50BCD">
            <w:pPr>
              <w:pStyle w:val="Heading2"/>
              <w:rPr>
                <w:sz w:val="26"/>
                <w:szCs w:val="26"/>
              </w:rPr>
            </w:pPr>
            <w:r w:rsidRPr="00DD3FCF">
              <w:rPr>
                <w:sz w:val="26"/>
                <w:szCs w:val="26"/>
              </w:rPr>
              <w:t>Integrity</w:t>
            </w:r>
          </w:p>
          <w:p w14:paraId="579C1842" w14:textId="4D3009D2" w:rsidR="00FF4560" w:rsidRPr="00DD3FCF" w:rsidRDefault="002618B6" w:rsidP="00131F18">
            <w:pPr>
              <w:rPr>
                <w:sz w:val="22"/>
                <w:szCs w:val="22"/>
              </w:rPr>
            </w:pPr>
            <w:r w:rsidRPr="00DD3FCF">
              <w:rPr>
                <w:sz w:val="22"/>
                <w:szCs w:val="22"/>
              </w:rPr>
              <w:t>The quality of being honest and having strong moral principle: moral uprightness</w:t>
            </w:r>
            <w:r w:rsidR="00653E71" w:rsidRPr="00DD3FCF">
              <w:rPr>
                <w:sz w:val="22"/>
                <w:szCs w:val="22"/>
              </w:rPr>
              <w:t>.</w:t>
            </w:r>
          </w:p>
          <w:p w14:paraId="1A5B91B1" w14:textId="638D49D8" w:rsidR="002618B6" w:rsidRPr="00DD3FCF" w:rsidRDefault="002618B6" w:rsidP="002618B6">
            <w:pPr>
              <w:pStyle w:val="Heading2"/>
              <w:rPr>
                <w:sz w:val="26"/>
                <w:szCs w:val="26"/>
              </w:rPr>
            </w:pPr>
            <w:r w:rsidRPr="00DD3FCF">
              <w:rPr>
                <w:sz w:val="26"/>
                <w:szCs w:val="26"/>
              </w:rPr>
              <w:t>professionalism</w:t>
            </w:r>
          </w:p>
          <w:p w14:paraId="123380B3" w14:textId="63FE7655" w:rsidR="002618B6" w:rsidRPr="00DD3FCF" w:rsidRDefault="002618B6" w:rsidP="002618B6">
            <w:pPr>
              <w:rPr>
                <w:sz w:val="22"/>
                <w:szCs w:val="22"/>
              </w:rPr>
            </w:pPr>
            <w:r w:rsidRPr="00DD3FCF">
              <w:rPr>
                <w:sz w:val="22"/>
                <w:szCs w:val="22"/>
              </w:rPr>
              <w:t>The competence or skill expected from a professional.</w:t>
            </w:r>
          </w:p>
          <w:p w14:paraId="65A268D2" w14:textId="01C24124" w:rsidR="002618B6" w:rsidRPr="00DD3FCF" w:rsidRDefault="002618B6" w:rsidP="002618B6">
            <w:pPr>
              <w:pStyle w:val="Heading2"/>
              <w:rPr>
                <w:sz w:val="26"/>
                <w:szCs w:val="26"/>
              </w:rPr>
            </w:pPr>
            <w:r w:rsidRPr="00DD3FCF">
              <w:rPr>
                <w:sz w:val="26"/>
                <w:szCs w:val="26"/>
              </w:rPr>
              <w:t>respect</w:t>
            </w:r>
          </w:p>
          <w:p w14:paraId="229C3CDC" w14:textId="4715D2C2" w:rsidR="002618B6" w:rsidRPr="00DD3FCF" w:rsidRDefault="002618B6" w:rsidP="002618B6">
            <w:pPr>
              <w:rPr>
                <w:sz w:val="22"/>
                <w:szCs w:val="22"/>
              </w:rPr>
            </w:pPr>
            <w:r w:rsidRPr="00DD3FCF">
              <w:rPr>
                <w:sz w:val="22"/>
                <w:szCs w:val="22"/>
              </w:rPr>
              <w:t>Due regard for the feelings, wishes, rights or traditions of others.</w:t>
            </w:r>
          </w:p>
          <w:p w14:paraId="16D0DC5C" w14:textId="77777777" w:rsidR="002618B6" w:rsidRDefault="002618B6" w:rsidP="002618B6"/>
          <w:p w14:paraId="31F15415" w14:textId="77777777" w:rsidR="002618B6" w:rsidRPr="002618B6" w:rsidRDefault="002618B6" w:rsidP="002618B6"/>
          <w:p w14:paraId="20AF111D" w14:textId="77777777" w:rsidR="002618B6" w:rsidRPr="002618B6" w:rsidRDefault="002618B6" w:rsidP="002618B6"/>
          <w:p w14:paraId="62FE49FC" w14:textId="03EAC5C8" w:rsidR="002618B6" w:rsidRDefault="002618B6" w:rsidP="00131F18"/>
        </w:tc>
      </w:tr>
    </w:tbl>
    <w:p w14:paraId="6C44E28A" w14:textId="77777777" w:rsidR="00FF4560" w:rsidRDefault="00FF4560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80"/>
        <w:gridCol w:w="3870"/>
        <w:gridCol w:w="270"/>
        <w:gridCol w:w="4500"/>
      </w:tblGrid>
      <w:tr w:rsidR="005A1FC5" w14:paraId="35C87EBC" w14:textId="77777777" w:rsidTr="00212784">
        <w:trPr>
          <w:cantSplit/>
          <w:trHeight w:val="9000"/>
        </w:trPr>
        <w:tc>
          <w:tcPr>
            <w:tcW w:w="6750" w:type="dxa"/>
            <w:gridSpan w:val="2"/>
          </w:tcPr>
          <w:p w14:paraId="549EBE25" w14:textId="77777777" w:rsidR="00FF6852" w:rsidRDefault="00FF6852" w:rsidP="00F86647">
            <w:pPr>
              <w:pStyle w:val="Image"/>
            </w:pPr>
          </w:p>
          <w:p w14:paraId="140EB3E7" w14:textId="6C1E36BC" w:rsidR="00FF6852" w:rsidRDefault="00FF6852" w:rsidP="00F86647">
            <w:pPr>
              <w:pStyle w:val="Image"/>
            </w:pPr>
          </w:p>
          <w:p w14:paraId="29B3BE5F" w14:textId="56733C34" w:rsidR="005A1FC5" w:rsidRPr="005A1FC5" w:rsidRDefault="005B43D5" w:rsidP="00F86647">
            <w:pPr>
              <w:pStyle w:val="Image"/>
            </w:pPr>
            <w: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07E2E43" wp14:editId="32EF87CE">
                      <wp:simplePos x="0" y="0"/>
                      <wp:positionH relativeFrom="column">
                        <wp:posOffset>2124710</wp:posOffset>
                      </wp:positionH>
                      <wp:positionV relativeFrom="page">
                        <wp:posOffset>2266950</wp:posOffset>
                      </wp:positionV>
                      <wp:extent cx="2305050" cy="2333625"/>
                      <wp:effectExtent l="19050" t="0" r="0" b="9525"/>
                      <wp:wrapNone/>
                      <wp:docPr id="323862024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2305050" cy="2333625"/>
                                <a:chOff x="-1240339" y="-2043860"/>
                                <a:chExt cx="4971730" cy="4901356"/>
                              </a:xfrm>
                            </wpg:grpSpPr>
                            <wps:wsp>
                              <wps:cNvPr id="1974914579" name="Hexagon 1974914579"/>
                              <wps:cNvSpPr/>
                              <wps:spPr>
                                <a:xfrm>
                                  <a:off x="-1240339" y="-2043860"/>
                                  <a:ext cx="3995318" cy="344424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3"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2118192" name="Hexagon 1922118192"/>
                              <wps:cNvSpPr/>
                              <wps:spPr>
                                <a:xfrm>
                                  <a:off x="-263394" y="-586744"/>
                                  <a:ext cx="3994785" cy="344424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7E0FB0" id="Group 9" o:spid="_x0000_s1026" style="position:absolute;margin-left:167.3pt;margin-top:178.5pt;width:181.5pt;height:183.75pt;rotation:180;z-index:251665408;mso-position-vertical-relative:page;mso-width-relative:margin;mso-height-relative:margin" coordorigin="-12403,-20438" coordsize="49717,49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">
                      <v:shape id="Hexagon 1974914579" o:spid="_x0000_s1027" type="#_x0000_t9" style="position:absolute;left:-12403;top:-20438;width:39952;height:34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" adj="4655" fillcolor="#297fd5 [3206]" stroked="f" strokeweight="1pt">
                        <v:fill opacity="32896f"/>
                      </v:shape>
                      <v:shape id="Hexagon 1922118192" o:spid="_x0000_s1028" type="#_x0000_t9" style="position:absolute;left:-2633;top:-5867;width:39946;height:34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" adj="4656" filled="f" strokecolor="white [3212]" strokeweight="1pt"/>
                      <w10:wrap anchory="page"/>
                    </v:group>
                  </w:pict>
                </mc:Fallback>
              </mc:AlternateContent>
            </w:r>
            <w:r>
              <w:drawing>
                <wp:anchor distT="0" distB="0" distL="114300" distR="114300" simplePos="0" relativeHeight="251663360" behindDoc="0" locked="0" layoutInCell="1" allowOverlap="1" wp14:anchorId="3CF3FB5A" wp14:editId="0EE1F32A">
                  <wp:simplePos x="0" y="0"/>
                  <wp:positionH relativeFrom="column">
                    <wp:posOffset>41910</wp:posOffset>
                  </wp:positionH>
                  <wp:positionV relativeFrom="page">
                    <wp:posOffset>3971925</wp:posOffset>
                  </wp:positionV>
                  <wp:extent cx="4152900" cy="2325370"/>
                  <wp:effectExtent l="0" t="0" r="0" b="0"/>
                  <wp:wrapNone/>
                  <wp:docPr id="1772880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88024" name="Picture 17728802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drawing>
                <wp:anchor distT="0" distB="0" distL="114300" distR="114300" simplePos="0" relativeHeight="251664384" behindDoc="0" locked="0" layoutInCell="1" allowOverlap="1" wp14:anchorId="614BEC69" wp14:editId="17BFD0CB">
                  <wp:simplePos x="0" y="0"/>
                  <wp:positionH relativeFrom="column">
                    <wp:posOffset>41275</wp:posOffset>
                  </wp:positionH>
                  <wp:positionV relativeFrom="page">
                    <wp:posOffset>809625</wp:posOffset>
                  </wp:positionV>
                  <wp:extent cx="4140200" cy="2720975"/>
                  <wp:effectExtent l="0" t="0" r="0" b="3175"/>
                  <wp:wrapNone/>
                  <wp:docPr id="58692569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925694" name="Picture 586925694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0" cy="272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" w:type="dxa"/>
          </w:tcPr>
          <w:p w14:paraId="6F9B0E43" w14:textId="2F3EF69C" w:rsidR="005A1FC5" w:rsidRDefault="005A1FC5" w:rsidP="000871A1">
            <w:pPr>
              <w:pStyle w:val="NoSpacing"/>
            </w:pPr>
          </w:p>
        </w:tc>
        <w:tc>
          <w:tcPr>
            <w:tcW w:w="4500" w:type="dxa"/>
          </w:tcPr>
          <w:p w14:paraId="16990AB6" w14:textId="77777777" w:rsidR="005B43D5" w:rsidRDefault="005B43D5" w:rsidP="00A50BCD">
            <w:pPr>
              <w:pStyle w:val="Heading1"/>
            </w:pPr>
          </w:p>
          <w:p w14:paraId="2A7F12AF" w14:textId="3B392D90" w:rsidR="005A1FC5" w:rsidRDefault="009B0654" w:rsidP="00A50BCD">
            <w:pPr>
              <w:pStyle w:val="Heading1"/>
            </w:pPr>
            <w:r>
              <w:t xml:space="preserve">  </w:t>
            </w:r>
            <w:r w:rsidR="00212784">
              <w:t>SRO</w:t>
            </w:r>
          </w:p>
          <w:p w14:paraId="67FC7E3E" w14:textId="3AB5BDD9" w:rsidR="005A1FC5" w:rsidRDefault="005B43D5" w:rsidP="00A50BCD">
            <w:pPr>
              <w:pStyle w:val="Heading2"/>
            </w:pPr>
            <w:r>
              <w:t xml:space="preserve">        </w:t>
            </w:r>
            <w:r w:rsidR="008E4BF1">
              <w:t>school resource officers</w:t>
            </w:r>
          </w:p>
          <w:p w14:paraId="6EC55DE2" w14:textId="1815402A" w:rsidR="00DD3FCF" w:rsidRPr="009B0654" w:rsidRDefault="00DD3FCF" w:rsidP="009B0654">
            <w:pPr>
              <w:pStyle w:val="ListBullet"/>
              <w:framePr w:hSpace="0" w:wrap="auto" w:vAnchor="margin" w:hAnchor="text" w:yAlign="inline"/>
              <w:numPr>
                <w:ilvl w:val="0"/>
                <w:numId w:val="0"/>
              </w:numPr>
              <w:ind w:left="360" w:hanging="360"/>
            </w:pPr>
            <w:r>
              <w:t xml:space="preserve">    </w:t>
            </w:r>
            <w:r w:rsidR="009B0654">
              <w:t xml:space="preserve"> </w:t>
            </w:r>
            <w:r w:rsidR="008909C7">
              <w:t xml:space="preserve"> </w:t>
            </w:r>
            <w:r w:rsidRPr="00DD3FCF">
              <w:rPr>
                <w:sz w:val="24"/>
                <w:szCs w:val="24"/>
              </w:rPr>
              <w:t>The Weatherly Police Department School Resource Office</w:t>
            </w:r>
            <w:r w:rsidR="008909C7">
              <w:rPr>
                <w:sz w:val="24"/>
                <w:szCs w:val="24"/>
              </w:rPr>
              <w:t>rs</w:t>
            </w:r>
            <w:r w:rsidRPr="00DD3FCF">
              <w:rPr>
                <w:sz w:val="24"/>
                <w:szCs w:val="24"/>
              </w:rPr>
              <w:t xml:space="preserve"> strives to keep both students and faculty of the Weatherly School District safe</w:t>
            </w:r>
          </w:p>
          <w:p w14:paraId="24AFAB47" w14:textId="77777777" w:rsidR="00DD3FCF" w:rsidRPr="00DD3FCF" w:rsidRDefault="00DD3FCF" w:rsidP="00DD3FCF">
            <w:pPr>
              <w:pStyle w:val="ListBullet"/>
              <w:framePr w:hSpace="0" w:wrap="auto" w:vAnchor="margin" w:hAnchor="text" w:yAlign="inline"/>
              <w:numPr>
                <w:ilvl w:val="0"/>
                <w:numId w:val="0"/>
              </w:numPr>
              <w:ind w:left="360" w:hanging="360"/>
              <w:rPr>
                <w:sz w:val="24"/>
                <w:szCs w:val="24"/>
              </w:rPr>
            </w:pPr>
            <w:r w:rsidRPr="00DD3FCF">
              <w:rPr>
                <w:sz w:val="24"/>
                <w:szCs w:val="24"/>
              </w:rPr>
              <w:t xml:space="preserve">      as they go about their busy academic filled days.</w:t>
            </w:r>
          </w:p>
          <w:p w14:paraId="024A8628" w14:textId="77777777" w:rsidR="00DD3FCF" w:rsidRPr="00DD3FCF" w:rsidRDefault="00DD3FCF" w:rsidP="00DD3FCF">
            <w:pPr>
              <w:pStyle w:val="ListBullet"/>
              <w:framePr w:hSpace="0" w:wrap="auto" w:vAnchor="margin" w:hAnchor="text" w:yAlign="inline"/>
              <w:numPr>
                <w:ilvl w:val="0"/>
                <w:numId w:val="0"/>
              </w:numPr>
              <w:ind w:left="360" w:hanging="360"/>
              <w:rPr>
                <w:sz w:val="24"/>
                <w:szCs w:val="24"/>
              </w:rPr>
            </w:pPr>
          </w:p>
          <w:p w14:paraId="00096B53" w14:textId="65B2D523" w:rsidR="00DD3FCF" w:rsidRDefault="00DD3FCF" w:rsidP="00DD3FCF">
            <w:pPr>
              <w:pStyle w:val="ListBullet"/>
              <w:framePr w:hSpace="0" w:wrap="auto" w:vAnchor="margin" w:hAnchor="text" w:yAlign="inline"/>
              <w:numPr>
                <w:ilvl w:val="0"/>
                <w:numId w:val="0"/>
              </w:numPr>
              <w:ind w:left="360" w:hanging="360"/>
              <w:rPr>
                <w:sz w:val="24"/>
                <w:szCs w:val="24"/>
              </w:rPr>
            </w:pPr>
            <w:r w:rsidRPr="00DD3FCF">
              <w:rPr>
                <w:sz w:val="24"/>
                <w:szCs w:val="24"/>
              </w:rPr>
              <w:t xml:space="preserve">      The SRO is responsible for monitoring camera systems, patrolling the campus as well as interacting with students as they aim to leave a positive impact on them.</w:t>
            </w:r>
          </w:p>
          <w:p w14:paraId="5B763B4E" w14:textId="61CE06F6" w:rsidR="009B0654" w:rsidRDefault="009B0654" w:rsidP="00DD3FCF">
            <w:pPr>
              <w:pStyle w:val="ListBullet"/>
              <w:framePr w:hSpace="0" w:wrap="auto" w:vAnchor="margin" w:hAnchor="text" w:yAlign="inline"/>
              <w:numPr>
                <w:ilvl w:val="0"/>
                <w:numId w:val="0"/>
              </w:num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DB28617" w14:textId="77DFA506" w:rsidR="009B0654" w:rsidRDefault="009B0654" w:rsidP="00DD3FCF">
            <w:pPr>
              <w:pStyle w:val="ListBullet"/>
              <w:framePr w:hSpace="0" w:wrap="auto" w:vAnchor="margin" w:hAnchor="text" w:yAlign="inline"/>
              <w:numPr>
                <w:ilvl w:val="0"/>
                <w:numId w:val="0"/>
              </w:num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The SRO’s also participate in school</w:t>
            </w:r>
          </w:p>
          <w:p w14:paraId="573C8AC2" w14:textId="0FFC2AAD" w:rsidR="009B0654" w:rsidRDefault="009B0654" w:rsidP="00DD3FCF">
            <w:pPr>
              <w:pStyle w:val="ListBullet"/>
              <w:framePr w:hSpace="0" w:wrap="auto" w:vAnchor="margin" w:hAnchor="text" w:yAlign="inline"/>
              <w:numPr>
                <w:ilvl w:val="0"/>
                <w:numId w:val="0"/>
              </w:num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sporting events, training classes for students and extracurricular activities.</w:t>
            </w:r>
          </w:p>
          <w:p w14:paraId="688F1897" w14:textId="77777777" w:rsidR="00280E67" w:rsidRPr="00DD3FCF" w:rsidRDefault="00280E67" w:rsidP="00DD3FCF">
            <w:pPr>
              <w:pStyle w:val="ListBullet"/>
              <w:framePr w:hSpace="0" w:wrap="auto" w:vAnchor="margin" w:hAnchor="text" w:yAlign="inline"/>
              <w:numPr>
                <w:ilvl w:val="0"/>
                <w:numId w:val="0"/>
              </w:numPr>
              <w:ind w:left="360" w:hanging="360"/>
              <w:rPr>
                <w:sz w:val="24"/>
                <w:szCs w:val="24"/>
              </w:rPr>
            </w:pPr>
          </w:p>
          <w:p w14:paraId="0739E1EF" w14:textId="2F2E684D" w:rsidR="005A1FC5" w:rsidRDefault="005A1FC5" w:rsidP="00FF6852"/>
          <w:p w14:paraId="1372CA53" w14:textId="2D90569F" w:rsidR="00FF6852" w:rsidRDefault="00FF6852" w:rsidP="00FF6852"/>
        </w:tc>
      </w:tr>
      <w:tr w:rsidR="005A1FC5" w14:paraId="719FC830" w14:textId="77777777" w:rsidTr="00DD3FCF">
        <w:trPr>
          <w:trHeight w:val="1710"/>
        </w:trPr>
        <w:tc>
          <w:tcPr>
            <w:tcW w:w="2880" w:type="dxa"/>
            <w:vAlign w:val="bottom"/>
          </w:tcPr>
          <w:p w14:paraId="67B2CF0E" w14:textId="242AB936" w:rsidR="005A1FC5" w:rsidRPr="005A1FC5" w:rsidRDefault="005A1FC5" w:rsidP="000871A1">
            <w:pPr>
              <w:pStyle w:val="NoSpacing"/>
              <w:rPr>
                <w:sz w:val="8"/>
              </w:rPr>
            </w:pPr>
          </w:p>
        </w:tc>
        <w:tc>
          <w:tcPr>
            <w:tcW w:w="4140" w:type="dxa"/>
            <w:gridSpan w:val="2"/>
            <w:vAlign w:val="bottom"/>
          </w:tcPr>
          <w:p w14:paraId="51BE4758" w14:textId="067F155B" w:rsidR="005A1FC5" w:rsidRPr="005A1FC5" w:rsidRDefault="005A1FC5" w:rsidP="000871A1">
            <w:pPr>
              <w:pStyle w:val="NoSpacing"/>
              <w:rPr>
                <w:sz w:val="8"/>
              </w:rPr>
            </w:pPr>
          </w:p>
        </w:tc>
        <w:tc>
          <w:tcPr>
            <w:tcW w:w="4500" w:type="dxa"/>
            <w:vMerge w:val="restart"/>
            <w:vAlign w:val="center"/>
          </w:tcPr>
          <w:p w14:paraId="0BC3CD18" w14:textId="435FA965" w:rsidR="005A1FC5" w:rsidRPr="005A1FC5" w:rsidRDefault="005A1FC5" w:rsidP="005A1FC5">
            <w:pPr>
              <w:pStyle w:val="NoSpacing"/>
              <w:rPr>
                <w:sz w:val="8"/>
              </w:rPr>
            </w:pPr>
          </w:p>
        </w:tc>
      </w:tr>
      <w:tr w:rsidR="005A1FC5" w:rsidRPr="00682EC8" w14:paraId="0109E510" w14:textId="77777777" w:rsidTr="13D8D06A">
        <w:trPr>
          <w:trHeight w:val="68"/>
        </w:trPr>
        <w:tc>
          <w:tcPr>
            <w:tcW w:w="2880" w:type="dxa"/>
            <w:shd w:val="clear" w:color="auto" w:fill="000000" w:themeFill="text1"/>
            <w:vAlign w:val="bottom"/>
          </w:tcPr>
          <w:p w14:paraId="19CFDBAA" w14:textId="77777777" w:rsidR="005A1FC5" w:rsidRPr="00682EC8" w:rsidRDefault="005A1FC5" w:rsidP="000871A1">
            <w:pPr>
              <w:pStyle w:val="NoSpacing"/>
              <w:rPr>
                <w:sz w:val="8"/>
              </w:rPr>
            </w:pPr>
          </w:p>
        </w:tc>
        <w:tc>
          <w:tcPr>
            <w:tcW w:w="4140" w:type="dxa"/>
            <w:gridSpan w:val="2"/>
            <w:vAlign w:val="bottom"/>
          </w:tcPr>
          <w:p w14:paraId="562AD6E8" w14:textId="77777777" w:rsidR="005A1FC5" w:rsidRPr="00682EC8" w:rsidRDefault="005A1FC5" w:rsidP="000871A1">
            <w:pPr>
              <w:pStyle w:val="NoSpacing"/>
              <w:rPr>
                <w:sz w:val="8"/>
              </w:rPr>
            </w:pPr>
          </w:p>
        </w:tc>
        <w:tc>
          <w:tcPr>
            <w:tcW w:w="4500" w:type="dxa"/>
            <w:vMerge/>
            <w:vAlign w:val="bottom"/>
          </w:tcPr>
          <w:p w14:paraId="44836D6E" w14:textId="77777777" w:rsidR="005A1FC5" w:rsidRPr="00682EC8" w:rsidRDefault="005A1FC5" w:rsidP="000871A1">
            <w:pPr>
              <w:pStyle w:val="NoSpacing"/>
              <w:rPr>
                <w:sz w:val="8"/>
              </w:rPr>
            </w:pPr>
          </w:p>
        </w:tc>
      </w:tr>
      <w:tr w:rsidR="005A1FC5" w14:paraId="42FDE59D" w14:textId="77777777" w:rsidTr="00DD3FCF">
        <w:trPr>
          <w:trHeight w:val="3492"/>
        </w:trPr>
        <w:tc>
          <w:tcPr>
            <w:tcW w:w="11520" w:type="dxa"/>
            <w:gridSpan w:val="4"/>
            <w:shd w:val="clear" w:color="auto" w:fill="629DD1" w:themeFill="accent2"/>
          </w:tcPr>
          <w:p w14:paraId="73A550F4" w14:textId="30E8BF6E" w:rsidR="005A1FC5" w:rsidRDefault="005A1FC5" w:rsidP="00A50BCD">
            <w:pPr>
              <w:pStyle w:val="Heading1"/>
            </w:pPr>
            <w:bookmarkStart w:id="0" w:name="_Hlk172273172"/>
          </w:p>
          <w:p w14:paraId="7BF6B800" w14:textId="30B9BCCC" w:rsidR="005A1FC5" w:rsidRDefault="005A1FC5" w:rsidP="00307A0A"/>
        </w:tc>
      </w:tr>
      <w:bookmarkEnd w:id="0"/>
    </w:tbl>
    <w:p w14:paraId="215E9D91" w14:textId="77777777" w:rsidR="005A1FC5" w:rsidRDefault="005A1FC5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170"/>
        <w:gridCol w:w="630"/>
        <w:gridCol w:w="720"/>
      </w:tblGrid>
      <w:tr w:rsidR="005A1FC5" w14:paraId="43CFFCB1" w14:textId="77777777" w:rsidTr="00810995">
        <w:trPr>
          <w:cantSplit/>
          <w:trHeight w:val="90"/>
        </w:trPr>
        <w:tc>
          <w:tcPr>
            <w:tcW w:w="11520" w:type="dxa"/>
            <w:gridSpan w:val="3"/>
            <w:vAlign w:val="center"/>
          </w:tcPr>
          <w:p w14:paraId="45CF7BDF" w14:textId="3A9A7BE5" w:rsidR="005A1FC5" w:rsidRDefault="005A1FC5" w:rsidP="00F86647">
            <w:pPr>
              <w:pStyle w:val="Image"/>
            </w:pPr>
          </w:p>
        </w:tc>
      </w:tr>
      <w:tr w:rsidR="00F86647" w14:paraId="5343A4C9" w14:textId="77777777" w:rsidTr="00810995">
        <w:trPr>
          <w:trHeight w:val="450"/>
        </w:trPr>
        <w:tc>
          <w:tcPr>
            <w:tcW w:w="10170" w:type="dxa"/>
            <w:vMerge w:val="restart"/>
            <w:shd w:val="clear" w:color="auto" w:fill="ACCBF9" w:themeFill="background2"/>
            <w:vAlign w:val="bottom"/>
          </w:tcPr>
          <w:p w14:paraId="1D1DF49C" w14:textId="614817E6" w:rsidR="00F86647" w:rsidRPr="00DD3FCF" w:rsidRDefault="00DD3FCF" w:rsidP="00A50BCD">
            <w:pPr>
              <w:pStyle w:val="Heading1"/>
              <w:rPr>
                <w:sz w:val="56"/>
                <w:szCs w:val="56"/>
              </w:rPr>
            </w:pPr>
            <w:r w:rsidRPr="00DD3FCF">
              <w:rPr>
                <w:sz w:val="56"/>
                <w:szCs w:val="56"/>
              </w:rPr>
              <w:t>2024 school year incident reports</w:t>
            </w:r>
          </w:p>
          <w:p w14:paraId="213DC423" w14:textId="5C2313E9" w:rsidR="00F86647" w:rsidRDefault="00F86647" w:rsidP="00C51923">
            <w:pPr>
              <w:pStyle w:val="Heading2"/>
            </w:pPr>
          </w:p>
        </w:tc>
        <w:tc>
          <w:tcPr>
            <w:tcW w:w="630" w:type="dxa"/>
            <w:vAlign w:val="center"/>
          </w:tcPr>
          <w:p w14:paraId="599A46C8" w14:textId="77777777" w:rsidR="00F86647" w:rsidRDefault="00F86647" w:rsidP="000871A1">
            <w:pPr>
              <w:pStyle w:val="NoSpacing"/>
              <w:jc w:val="left"/>
            </w:pPr>
          </w:p>
        </w:tc>
        <w:tc>
          <w:tcPr>
            <w:tcW w:w="720" w:type="dxa"/>
            <w:vAlign w:val="center"/>
          </w:tcPr>
          <w:p w14:paraId="0E9A5F38" w14:textId="77777777" w:rsidR="00F86647" w:rsidRDefault="00F86647" w:rsidP="000871A1">
            <w:pPr>
              <w:pStyle w:val="NoSpacing"/>
              <w:jc w:val="left"/>
            </w:pPr>
          </w:p>
        </w:tc>
      </w:tr>
      <w:tr w:rsidR="00F86647" w:rsidRPr="00682EC8" w14:paraId="32A01638" w14:textId="77777777" w:rsidTr="00810995">
        <w:trPr>
          <w:trHeight w:val="68"/>
        </w:trPr>
        <w:tc>
          <w:tcPr>
            <w:tcW w:w="10170" w:type="dxa"/>
            <w:vMerge/>
            <w:shd w:val="clear" w:color="auto" w:fill="ACCBF9" w:themeFill="background2"/>
            <w:vAlign w:val="bottom"/>
          </w:tcPr>
          <w:p w14:paraId="65158AC2" w14:textId="77777777" w:rsidR="00F86647" w:rsidRPr="00682EC8" w:rsidRDefault="00F86647" w:rsidP="000871A1">
            <w:pPr>
              <w:pStyle w:val="NoSpacing"/>
              <w:rPr>
                <w:sz w:val="8"/>
              </w:rPr>
            </w:pPr>
          </w:p>
        </w:tc>
        <w:tc>
          <w:tcPr>
            <w:tcW w:w="630" w:type="dxa"/>
            <w:vAlign w:val="bottom"/>
          </w:tcPr>
          <w:p w14:paraId="06792938" w14:textId="77777777" w:rsidR="00F86647" w:rsidRPr="00682EC8" w:rsidRDefault="00F86647" w:rsidP="000871A1">
            <w:pPr>
              <w:pStyle w:val="NoSpacing"/>
              <w:rPr>
                <w:sz w:val="8"/>
              </w:rPr>
            </w:pPr>
          </w:p>
        </w:tc>
        <w:tc>
          <w:tcPr>
            <w:tcW w:w="720" w:type="dxa"/>
            <w:shd w:val="clear" w:color="auto" w:fill="000000" w:themeFill="text1"/>
            <w:vAlign w:val="bottom"/>
          </w:tcPr>
          <w:p w14:paraId="712EFCAB" w14:textId="77777777" w:rsidR="00F86647" w:rsidRPr="00682EC8" w:rsidRDefault="00F86647" w:rsidP="000871A1">
            <w:pPr>
              <w:pStyle w:val="NoSpacing"/>
              <w:rPr>
                <w:sz w:val="8"/>
              </w:rPr>
            </w:pPr>
          </w:p>
        </w:tc>
      </w:tr>
      <w:tr w:rsidR="00F86647" w14:paraId="3F75B5AE" w14:textId="77777777" w:rsidTr="007C293B">
        <w:trPr>
          <w:trHeight w:val="621"/>
        </w:trPr>
        <w:tc>
          <w:tcPr>
            <w:tcW w:w="10170" w:type="dxa"/>
            <w:vMerge/>
            <w:shd w:val="clear" w:color="auto" w:fill="ACCBF9" w:themeFill="background2"/>
            <w:vAlign w:val="bottom"/>
          </w:tcPr>
          <w:p w14:paraId="428143FA" w14:textId="77777777" w:rsidR="00F86647" w:rsidRDefault="00F86647" w:rsidP="000871A1"/>
        </w:tc>
        <w:tc>
          <w:tcPr>
            <w:tcW w:w="630" w:type="dxa"/>
            <w:vAlign w:val="bottom"/>
          </w:tcPr>
          <w:p w14:paraId="74199B4B" w14:textId="77777777" w:rsidR="00F86647" w:rsidRDefault="00F86647" w:rsidP="000871A1"/>
        </w:tc>
        <w:tc>
          <w:tcPr>
            <w:tcW w:w="720" w:type="dxa"/>
            <w:vAlign w:val="bottom"/>
          </w:tcPr>
          <w:p w14:paraId="15678568" w14:textId="77777777" w:rsidR="00F86647" w:rsidRDefault="00F86647" w:rsidP="000871A1"/>
        </w:tc>
      </w:tr>
      <w:tr w:rsidR="00F86647" w14:paraId="05F6C8AE" w14:textId="77777777" w:rsidTr="007C293B">
        <w:trPr>
          <w:trHeight w:val="10242"/>
        </w:trPr>
        <w:tc>
          <w:tcPr>
            <w:tcW w:w="11520" w:type="dxa"/>
            <w:gridSpan w:val="3"/>
          </w:tcPr>
          <w:p w14:paraId="4F12ACD7" w14:textId="77777777" w:rsidR="006C4BBF" w:rsidRDefault="006C4BBF" w:rsidP="00131F18">
            <w:pPr>
              <w:rPr>
                <w:color w:val="000000" w:themeColor="text1"/>
                <w:sz w:val="30"/>
                <w:szCs w:val="30"/>
              </w:rPr>
            </w:pPr>
          </w:p>
          <w:p w14:paraId="2DF2DBA7" w14:textId="37C6D657" w:rsidR="00F86647" w:rsidRDefault="0007282A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Administrative Duties……………………………………………………………………………………………………………3</w:t>
            </w:r>
          </w:p>
          <w:p w14:paraId="5AF7E3AE" w14:textId="62961752" w:rsidR="0007282A" w:rsidRDefault="0007282A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Administrative-Training Given…………………………………………………………………………………………….15</w:t>
            </w:r>
          </w:p>
          <w:p w14:paraId="47837B02" w14:textId="5A5F0B5D" w:rsidR="006C4BBF" w:rsidRDefault="0007282A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Animal Complaints……………………………………………………………………………………………………………</w:t>
            </w:r>
            <w:proofErr w:type="gramStart"/>
            <w:r>
              <w:rPr>
                <w:color w:val="000000" w:themeColor="text1"/>
                <w:sz w:val="30"/>
                <w:szCs w:val="30"/>
              </w:rPr>
              <w:t>…..</w:t>
            </w:r>
            <w:proofErr w:type="gramEnd"/>
            <w:r>
              <w:rPr>
                <w:color w:val="000000" w:themeColor="text1"/>
                <w:sz w:val="30"/>
                <w:szCs w:val="30"/>
              </w:rPr>
              <w:t>3</w:t>
            </w:r>
          </w:p>
          <w:p w14:paraId="1658DF73" w14:textId="36326F3F" w:rsidR="006C4BBF" w:rsidRDefault="0007282A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Assault………………………………………………………………………………………………………………………………….</w:t>
            </w:r>
            <w:r w:rsidR="002F010C">
              <w:rPr>
                <w:color w:val="000000" w:themeColor="text1"/>
                <w:sz w:val="30"/>
                <w:szCs w:val="30"/>
              </w:rPr>
              <w:t>5</w:t>
            </w:r>
          </w:p>
          <w:p w14:paraId="0333DF67" w14:textId="1D39837A" w:rsidR="006C4BBF" w:rsidRDefault="008D032C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Assist Other Agencies……………………………………………………………………………………………………………1</w:t>
            </w:r>
          </w:p>
          <w:p w14:paraId="66F269B5" w14:textId="61A74AD0" w:rsidR="006C4BBF" w:rsidRDefault="008D032C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Bomb Threat…………………………………………………………………………………………………………………………1</w:t>
            </w:r>
          </w:p>
          <w:p w14:paraId="62016BFD" w14:textId="0E88C4A1" w:rsidR="006C4BBF" w:rsidRDefault="008D032C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Burglary-False Alarm…………………………………………………………………………………………………………….1</w:t>
            </w:r>
          </w:p>
          <w:p w14:paraId="33DDF770" w14:textId="39BE7CF7" w:rsidR="002C64CE" w:rsidRDefault="008D032C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Criminal Mischief………………………………………………………………………………………………………………….4</w:t>
            </w:r>
          </w:p>
          <w:p w14:paraId="3E38A823" w14:textId="17CED64B" w:rsidR="008D032C" w:rsidRDefault="008D032C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Departmental Services-Sentinel………………………………………………………………………………………….22</w:t>
            </w:r>
          </w:p>
          <w:p w14:paraId="18F81736" w14:textId="26050477" w:rsidR="002C64CE" w:rsidRDefault="008D032C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Disorderly Conduct…………………………………………………………………………………………………………</w:t>
            </w:r>
            <w:proofErr w:type="gramStart"/>
            <w:r>
              <w:rPr>
                <w:color w:val="000000" w:themeColor="text1"/>
                <w:sz w:val="30"/>
                <w:szCs w:val="30"/>
              </w:rPr>
              <w:t>…..</w:t>
            </w:r>
            <w:proofErr w:type="gramEnd"/>
            <w:r>
              <w:rPr>
                <w:color w:val="000000" w:themeColor="text1"/>
                <w:sz w:val="30"/>
                <w:szCs w:val="30"/>
              </w:rPr>
              <w:t>11</w:t>
            </w:r>
          </w:p>
          <w:p w14:paraId="24C3260E" w14:textId="5B2471B8" w:rsidR="002C64CE" w:rsidRDefault="008D032C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Disturbances…………………………………………………………………………………………………………………………2</w:t>
            </w:r>
          </w:p>
          <w:p w14:paraId="28FCE0B6" w14:textId="687A396A" w:rsidR="002C64CE" w:rsidRDefault="0055650A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Fire Alarms (</w:t>
            </w:r>
            <w:r w:rsidR="00DB41A9">
              <w:rPr>
                <w:color w:val="000000" w:themeColor="text1"/>
                <w:sz w:val="30"/>
                <w:szCs w:val="30"/>
              </w:rPr>
              <w:t>F</w:t>
            </w:r>
            <w:r>
              <w:rPr>
                <w:color w:val="000000" w:themeColor="text1"/>
                <w:sz w:val="30"/>
                <w:szCs w:val="30"/>
              </w:rPr>
              <w:t>ounded/</w:t>
            </w:r>
            <w:proofErr w:type="gramStart"/>
            <w:r w:rsidR="00DB41A9">
              <w:rPr>
                <w:color w:val="000000" w:themeColor="text1"/>
                <w:sz w:val="30"/>
                <w:szCs w:val="30"/>
              </w:rPr>
              <w:t>U</w:t>
            </w:r>
            <w:r>
              <w:rPr>
                <w:color w:val="000000" w:themeColor="text1"/>
                <w:sz w:val="30"/>
                <w:szCs w:val="30"/>
              </w:rPr>
              <w:t>nfounded)…</w:t>
            </w:r>
            <w:proofErr w:type="gramEnd"/>
            <w:r>
              <w:rPr>
                <w:color w:val="000000" w:themeColor="text1"/>
                <w:sz w:val="30"/>
                <w:szCs w:val="30"/>
              </w:rPr>
              <w:t>…………………………………………………………………………………….3</w:t>
            </w:r>
          </w:p>
          <w:p w14:paraId="69BABD01" w14:textId="349551EB" w:rsidR="002C64CE" w:rsidRDefault="00CE6EBD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Fire Misc……………………………………………………………………………………………………………………………….2</w:t>
            </w:r>
          </w:p>
          <w:p w14:paraId="1D048601" w14:textId="52B38B30" w:rsidR="00D834BC" w:rsidRDefault="00D834BC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Fire Drills………………………………………………………………………………………………………………………………</w:t>
            </w:r>
            <w:r w:rsidR="00AE6943">
              <w:rPr>
                <w:color w:val="000000" w:themeColor="text1"/>
                <w:sz w:val="30"/>
                <w:szCs w:val="30"/>
              </w:rPr>
              <w:t>7</w:t>
            </w:r>
          </w:p>
          <w:p w14:paraId="2D91AF05" w14:textId="298159F2" w:rsidR="002C64CE" w:rsidRDefault="00CE6EBD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Harassment……………………………………………………………………………………………………………………</w:t>
            </w:r>
            <w:proofErr w:type="gramStart"/>
            <w:r>
              <w:rPr>
                <w:color w:val="000000" w:themeColor="text1"/>
                <w:sz w:val="30"/>
                <w:szCs w:val="30"/>
              </w:rPr>
              <w:t>…..</w:t>
            </w:r>
            <w:proofErr w:type="gramEnd"/>
            <w:r>
              <w:rPr>
                <w:color w:val="000000" w:themeColor="text1"/>
                <w:sz w:val="30"/>
                <w:szCs w:val="30"/>
              </w:rPr>
              <w:t>20</w:t>
            </w:r>
          </w:p>
          <w:p w14:paraId="45857085" w14:textId="0AB09739" w:rsidR="002C64CE" w:rsidRDefault="00CE6EBD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Harassment by Communications………………………………………………………………………………………</w:t>
            </w:r>
            <w:proofErr w:type="gramStart"/>
            <w:r>
              <w:rPr>
                <w:color w:val="000000" w:themeColor="text1"/>
                <w:sz w:val="30"/>
                <w:szCs w:val="30"/>
              </w:rPr>
              <w:t>…..</w:t>
            </w:r>
            <w:proofErr w:type="gramEnd"/>
            <w:r>
              <w:rPr>
                <w:color w:val="000000" w:themeColor="text1"/>
                <w:sz w:val="30"/>
                <w:szCs w:val="30"/>
              </w:rPr>
              <w:t>5</w:t>
            </w:r>
          </w:p>
          <w:p w14:paraId="7F341CAF" w14:textId="343AE8D9" w:rsidR="00A60E85" w:rsidRDefault="00CE6EBD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Lockouts……………………………………………………………………………………………………………………………….4</w:t>
            </w:r>
          </w:p>
          <w:p w14:paraId="3E2E163D" w14:textId="65112A97" w:rsidR="00A60E85" w:rsidRDefault="00CE6EBD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Lost and Found Property……………………………………………………………………………………………………….</w:t>
            </w:r>
            <w:r w:rsidR="009A7C22">
              <w:rPr>
                <w:color w:val="000000" w:themeColor="text1"/>
                <w:sz w:val="30"/>
                <w:szCs w:val="30"/>
              </w:rPr>
              <w:t>4</w:t>
            </w:r>
          </w:p>
          <w:p w14:paraId="10577F64" w14:textId="1A54AB4D" w:rsidR="00A60E85" w:rsidRDefault="00CE6EBD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Lost/Missing Persons…………………………………………………………………………………………………………….</w:t>
            </w:r>
            <w:r w:rsidR="009A7C22">
              <w:rPr>
                <w:color w:val="000000" w:themeColor="text1"/>
                <w:sz w:val="30"/>
                <w:szCs w:val="30"/>
              </w:rPr>
              <w:t>6</w:t>
            </w:r>
          </w:p>
          <w:p w14:paraId="62E1687C" w14:textId="7E50AFC8" w:rsidR="00A15D18" w:rsidRDefault="00A15D18" w:rsidP="00A15D18">
            <w:pPr>
              <w:jc w:val="left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Liquor Laws………………………………………………………………………………………………………………………</w:t>
            </w:r>
            <w:proofErr w:type="gramStart"/>
            <w:r>
              <w:rPr>
                <w:color w:val="000000" w:themeColor="text1"/>
                <w:sz w:val="30"/>
                <w:szCs w:val="30"/>
              </w:rPr>
              <w:t>…..</w:t>
            </w:r>
            <w:proofErr w:type="gramEnd"/>
            <w:r>
              <w:rPr>
                <w:color w:val="000000" w:themeColor="text1"/>
                <w:sz w:val="30"/>
                <w:szCs w:val="30"/>
              </w:rPr>
              <w:t>1</w:t>
            </w:r>
          </w:p>
          <w:p w14:paraId="719A8E26" w14:textId="4EF23971" w:rsidR="00A60E85" w:rsidRDefault="00CE6EBD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Medical Emergency………………………………………………………………………………………………………………3</w:t>
            </w:r>
          </w:p>
          <w:p w14:paraId="1274AB21" w14:textId="77777777" w:rsidR="007474B0" w:rsidRDefault="007474B0" w:rsidP="00131F18">
            <w:pPr>
              <w:rPr>
                <w:color w:val="000000" w:themeColor="text1"/>
                <w:sz w:val="30"/>
                <w:szCs w:val="30"/>
              </w:rPr>
            </w:pPr>
          </w:p>
          <w:p w14:paraId="1F51DD1F" w14:textId="20D5DCD1" w:rsidR="00A60E85" w:rsidRDefault="00CE6EBD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Mental Health……………………………………………………………………………………………………………………….4</w:t>
            </w:r>
          </w:p>
          <w:p w14:paraId="77938AF0" w14:textId="13CE507F" w:rsidR="00A60E85" w:rsidRDefault="00CE6EBD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Narcotics………………………………………………………………………………………………………………………………4</w:t>
            </w:r>
          </w:p>
          <w:p w14:paraId="6724E15B" w14:textId="4A3B7327" w:rsidR="002F010C" w:rsidRDefault="00A15D18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Non-Criminal- Suspicious Persons/Autos………………………………………………………………………………9</w:t>
            </w:r>
          </w:p>
          <w:p w14:paraId="317ED75D" w14:textId="08CB5561" w:rsidR="00A15D18" w:rsidRDefault="00A15D18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Open Doors/Windows…………………………………………………………………………………………………………16</w:t>
            </w:r>
          </w:p>
          <w:p w14:paraId="6FE5C0F1" w14:textId="4445BDFE" w:rsidR="00A15D18" w:rsidRDefault="00A15D18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Offenses Against Family/Children…………………………………………………………………………………………5</w:t>
            </w:r>
          </w:p>
          <w:p w14:paraId="23C7C608" w14:textId="50E42BBD" w:rsidR="00A15D18" w:rsidRDefault="00A15D18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Parking Violations…………………………………………………………………………………………………………………</w:t>
            </w:r>
            <w:r w:rsidR="009A7C22">
              <w:rPr>
                <w:color w:val="000000" w:themeColor="text1"/>
                <w:sz w:val="30"/>
                <w:szCs w:val="30"/>
              </w:rPr>
              <w:t>1</w:t>
            </w:r>
          </w:p>
          <w:p w14:paraId="4E98DCF0" w14:textId="31CAE56C" w:rsidR="00A15D18" w:rsidRDefault="00A15D18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Police Info/Notifications……………………………………………………………………………………………………….5</w:t>
            </w:r>
          </w:p>
          <w:p w14:paraId="7F376044" w14:textId="0D3622B8" w:rsidR="00A15D18" w:rsidRDefault="00A15D18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Pornography/Obscene Material……………………………………………………………………………………………4</w:t>
            </w:r>
          </w:p>
          <w:p w14:paraId="2726A20F" w14:textId="1CD47B4A" w:rsidR="00A15D18" w:rsidRDefault="00A15D18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Protective Orders………………………………………………………………………………………………………………….1</w:t>
            </w:r>
          </w:p>
          <w:p w14:paraId="2A0989F7" w14:textId="71CDE65D" w:rsidR="00A15D18" w:rsidRDefault="00A15D18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Public Service……………………………………………………………………………………………………………………</w:t>
            </w:r>
            <w:proofErr w:type="gramStart"/>
            <w:r>
              <w:rPr>
                <w:color w:val="000000" w:themeColor="text1"/>
                <w:sz w:val="30"/>
                <w:szCs w:val="30"/>
              </w:rPr>
              <w:t>…..</w:t>
            </w:r>
            <w:proofErr w:type="gramEnd"/>
            <w:r>
              <w:rPr>
                <w:color w:val="000000" w:themeColor="text1"/>
                <w:sz w:val="30"/>
                <w:szCs w:val="30"/>
              </w:rPr>
              <w:t>3</w:t>
            </w:r>
          </w:p>
          <w:p w14:paraId="6B79FE3E" w14:textId="2BBBD823" w:rsidR="00A15D18" w:rsidRDefault="00A15D18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Rape…………………………………………………………………………………………………………………………………</w:t>
            </w:r>
            <w:proofErr w:type="gramStart"/>
            <w:r>
              <w:rPr>
                <w:color w:val="000000" w:themeColor="text1"/>
                <w:sz w:val="30"/>
                <w:szCs w:val="30"/>
              </w:rPr>
              <w:t>…..</w:t>
            </w:r>
            <w:proofErr w:type="gramEnd"/>
            <w:r>
              <w:rPr>
                <w:color w:val="000000" w:themeColor="text1"/>
                <w:sz w:val="30"/>
                <w:szCs w:val="30"/>
              </w:rPr>
              <w:t>3</w:t>
            </w:r>
          </w:p>
          <w:p w14:paraId="4A50EAC1" w14:textId="24F71757" w:rsidR="00A15D18" w:rsidRDefault="0086797D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Sentinel Duties……………………………………………………………………………………………………………………2</w:t>
            </w:r>
            <w:r w:rsidR="009A7C22">
              <w:rPr>
                <w:color w:val="000000" w:themeColor="text1"/>
                <w:sz w:val="30"/>
                <w:szCs w:val="30"/>
              </w:rPr>
              <w:t>6</w:t>
            </w:r>
          </w:p>
          <w:p w14:paraId="14F86979" w14:textId="318CBFA8" w:rsidR="0086797D" w:rsidRDefault="0086797D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Service Calls-Alarms………………………………………………………………………………………………………………3</w:t>
            </w:r>
          </w:p>
          <w:p w14:paraId="5062F4E0" w14:textId="6D228D81" w:rsidR="0086797D" w:rsidRDefault="0086797D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Sexual Assault……………………………………………………………………………………………………………………….4</w:t>
            </w:r>
          </w:p>
          <w:p w14:paraId="5A58CB72" w14:textId="6D36AF64" w:rsidR="0086797D" w:rsidRDefault="0086797D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Sexual Offenses…………………………………………………………………………………………………………………….3</w:t>
            </w:r>
          </w:p>
          <w:p w14:paraId="483E4F8A" w14:textId="3968D9B0" w:rsidR="0086797D" w:rsidRDefault="0086797D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SRO Assist…………………………………………………………………………………………………………………………4</w:t>
            </w:r>
            <w:r w:rsidR="009A7C22">
              <w:rPr>
                <w:color w:val="000000" w:themeColor="text1"/>
                <w:sz w:val="30"/>
                <w:szCs w:val="30"/>
              </w:rPr>
              <w:t>88</w:t>
            </w:r>
          </w:p>
          <w:p w14:paraId="4D2BAA63" w14:textId="2C5EE643" w:rsidR="0086797D" w:rsidRDefault="0086797D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Suspicious Persons, Autos, Circumstances………………………………………………………</w:t>
            </w:r>
            <w:r w:rsidR="007474B0">
              <w:rPr>
                <w:color w:val="000000" w:themeColor="text1"/>
                <w:sz w:val="30"/>
                <w:szCs w:val="30"/>
              </w:rPr>
              <w:t>……………………5</w:t>
            </w:r>
          </w:p>
          <w:p w14:paraId="589E5F9B" w14:textId="2EAF6B39" w:rsidR="007474B0" w:rsidRDefault="007474B0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Training Given…………………………………………………………………………………………………………………….1</w:t>
            </w:r>
            <w:r w:rsidR="009A7C22">
              <w:rPr>
                <w:color w:val="000000" w:themeColor="text1"/>
                <w:sz w:val="30"/>
                <w:szCs w:val="30"/>
              </w:rPr>
              <w:t>4</w:t>
            </w:r>
          </w:p>
          <w:p w14:paraId="3D9AD437" w14:textId="081243A3" w:rsidR="007474B0" w:rsidRDefault="007474B0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Traffic Enforcement…………………………………………………………………………………………………………….33</w:t>
            </w:r>
          </w:p>
          <w:p w14:paraId="29B519D0" w14:textId="3574C1ED" w:rsidR="007474B0" w:rsidRDefault="007474B0" w:rsidP="00131F18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Traffic Enforcement Complaint…………………………………………………………………………………………….5</w:t>
            </w:r>
          </w:p>
          <w:p w14:paraId="2DCDDBD3" w14:textId="77777777" w:rsidR="007474B0" w:rsidRDefault="007474B0" w:rsidP="00131F18">
            <w:pPr>
              <w:rPr>
                <w:color w:val="000000" w:themeColor="text1"/>
                <w:sz w:val="30"/>
                <w:szCs w:val="30"/>
              </w:rPr>
            </w:pPr>
          </w:p>
          <w:p w14:paraId="42054898" w14:textId="77777777" w:rsidR="00A15D18" w:rsidRDefault="00A15D18" w:rsidP="00131F18">
            <w:pPr>
              <w:rPr>
                <w:color w:val="000000" w:themeColor="text1"/>
                <w:sz w:val="30"/>
                <w:szCs w:val="30"/>
              </w:rPr>
            </w:pPr>
          </w:p>
          <w:p w14:paraId="21C7B851" w14:textId="31FF753E" w:rsidR="006C4BBF" w:rsidRPr="006C4BBF" w:rsidRDefault="006C4BBF" w:rsidP="00131F18">
            <w:pPr>
              <w:rPr>
                <w:color w:val="000000" w:themeColor="text1"/>
                <w:sz w:val="30"/>
                <w:szCs w:val="30"/>
              </w:rPr>
            </w:pPr>
          </w:p>
        </w:tc>
      </w:tr>
      <w:tr w:rsidR="00727774" w14:paraId="6CDE7ECD" w14:textId="77777777" w:rsidTr="00810995">
        <w:trPr>
          <w:trHeight w:val="15030"/>
        </w:trPr>
        <w:tc>
          <w:tcPr>
            <w:tcW w:w="11520" w:type="dxa"/>
            <w:gridSpan w:val="3"/>
          </w:tcPr>
          <w:p w14:paraId="74B82334" w14:textId="77777777" w:rsidR="00727774" w:rsidRDefault="00727774" w:rsidP="00727774">
            <w:pPr>
              <w:rPr>
                <w:color w:val="000000" w:themeColor="text1"/>
                <w:sz w:val="30"/>
                <w:szCs w:val="30"/>
              </w:rPr>
            </w:pPr>
          </w:p>
          <w:p w14:paraId="6C074FFD" w14:textId="12F1CEB4" w:rsidR="00793441" w:rsidRDefault="007474B0" w:rsidP="00727774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Traffic Related Escorts………………………………………………………………………………………………………</w:t>
            </w:r>
            <w:proofErr w:type="gramStart"/>
            <w:r>
              <w:rPr>
                <w:color w:val="000000" w:themeColor="text1"/>
                <w:sz w:val="30"/>
                <w:szCs w:val="30"/>
              </w:rPr>
              <w:t>…..</w:t>
            </w:r>
            <w:proofErr w:type="gramEnd"/>
            <w:r>
              <w:rPr>
                <w:color w:val="000000" w:themeColor="text1"/>
                <w:sz w:val="30"/>
                <w:szCs w:val="30"/>
              </w:rPr>
              <w:t>2</w:t>
            </w:r>
          </w:p>
          <w:p w14:paraId="56ADD9DB" w14:textId="6734B368" w:rsidR="00793441" w:rsidRDefault="007474B0" w:rsidP="00727774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Traffic Related Motorists Aid……………………………………………………………………………………………</w:t>
            </w:r>
            <w:proofErr w:type="gramStart"/>
            <w:r>
              <w:rPr>
                <w:color w:val="000000" w:themeColor="text1"/>
                <w:sz w:val="30"/>
                <w:szCs w:val="30"/>
              </w:rPr>
              <w:t>…..</w:t>
            </w:r>
            <w:proofErr w:type="gramEnd"/>
            <w:r>
              <w:rPr>
                <w:color w:val="000000" w:themeColor="text1"/>
                <w:sz w:val="30"/>
                <w:szCs w:val="30"/>
              </w:rPr>
              <w:t>3</w:t>
            </w:r>
          </w:p>
          <w:p w14:paraId="10B17213" w14:textId="328FE7FB" w:rsidR="007474B0" w:rsidRDefault="007474B0" w:rsidP="00727774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Traffic Offenses………………………………………………………………………………………………………………</w:t>
            </w:r>
            <w:proofErr w:type="gramStart"/>
            <w:r>
              <w:rPr>
                <w:color w:val="000000" w:themeColor="text1"/>
                <w:sz w:val="30"/>
                <w:szCs w:val="30"/>
              </w:rPr>
              <w:t>…..</w:t>
            </w:r>
            <w:proofErr w:type="gramEnd"/>
            <w:r>
              <w:rPr>
                <w:color w:val="000000" w:themeColor="text1"/>
                <w:sz w:val="30"/>
                <w:szCs w:val="30"/>
              </w:rPr>
              <w:t>12</w:t>
            </w:r>
          </w:p>
          <w:p w14:paraId="715BEB9F" w14:textId="42B19AE4" w:rsidR="00793441" w:rsidRDefault="007474B0" w:rsidP="00727774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Trespassing………………………………………………………………………………………………………………………</w:t>
            </w:r>
            <w:proofErr w:type="gramStart"/>
            <w:r>
              <w:rPr>
                <w:color w:val="000000" w:themeColor="text1"/>
                <w:sz w:val="30"/>
                <w:szCs w:val="30"/>
              </w:rPr>
              <w:t>…..</w:t>
            </w:r>
            <w:proofErr w:type="gramEnd"/>
            <w:r>
              <w:rPr>
                <w:color w:val="000000" w:themeColor="text1"/>
                <w:sz w:val="30"/>
                <w:szCs w:val="30"/>
              </w:rPr>
              <w:t>3</w:t>
            </w:r>
          </w:p>
          <w:p w14:paraId="0A4E9D33" w14:textId="30172049" w:rsidR="00793441" w:rsidRDefault="007474B0" w:rsidP="00727774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 xml:space="preserve">Threats (Kill, Bomb, Phone, </w:t>
            </w:r>
            <w:proofErr w:type="gramStart"/>
            <w:r>
              <w:rPr>
                <w:color w:val="000000" w:themeColor="text1"/>
                <w:sz w:val="30"/>
                <w:szCs w:val="30"/>
              </w:rPr>
              <w:t>etc</w:t>
            </w:r>
            <w:r w:rsidR="00DB41A9">
              <w:rPr>
                <w:color w:val="000000" w:themeColor="text1"/>
                <w:sz w:val="30"/>
                <w:szCs w:val="30"/>
              </w:rPr>
              <w:t>.</w:t>
            </w:r>
            <w:r>
              <w:rPr>
                <w:color w:val="000000" w:themeColor="text1"/>
                <w:sz w:val="30"/>
                <w:szCs w:val="30"/>
              </w:rPr>
              <w:t>)…</w:t>
            </w:r>
            <w:proofErr w:type="gramEnd"/>
            <w:r>
              <w:rPr>
                <w:color w:val="000000" w:themeColor="text1"/>
                <w:sz w:val="30"/>
                <w:szCs w:val="30"/>
              </w:rPr>
              <w:t>…………………………………………………………………………………………7</w:t>
            </w:r>
          </w:p>
          <w:p w14:paraId="69EEC583" w14:textId="2FF74F93" w:rsidR="00AE6943" w:rsidRDefault="00AE6943" w:rsidP="00727774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Truancy…………………………………………………………………………………………………………………………………1</w:t>
            </w:r>
          </w:p>
          <w:p w14:paraId="1AF50DAC" w14:textId="4BFD4CB5" w:rsidR="00793441" w:rsidRDefault="007474B0" w:rsidP="00727774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Use of Tobacco/Vape………………………………………………………………………………………………………….</w:t>
            </w:r>
            <w:r w:rsidR="00CA617F">
              <w:rPr>
                <w:color w:val="000000" w:themeColor="text1"/>
                <w:sz w:val="30"/>
                <w:szCs w:val="30"/>
              </w:rPr>
              <w:t>15</w:t>
            </w:r>
          </w:p>
          <w:p w14:paraId="72392D48" w14:textId="362463B4" w:rsidR="007474B0" w:rsidRDefault="007474B0" w:rsidP="00727774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Weapons………………………………………………………………………………………………………………………………2</w:t>
            </w:r>
          </w:p>
          <w:p w14:paraId="1ED5A79E" w14:textId="51E72EAE" w:rsidR="007474B0" w:rsidRDefault="007474B0" w:rsidP="00727774">
            <w:pPr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Welfare Check………………………………………………………………………………………………………………………</w:t>
            </w:r>
            <w:r w:rsidR="00522831">
              <w:rPr>
                <w:color w:val="000000" w:themeColor="text1"/>
                <w:sz w:val="30"/>
                <w:szCs w:val="30"/>
              </w:rPr>
              <w:t>6</w:t>
            </w:r>
          </w:p>
          <w:p w14:paraId="06CC762E" w14:textId="2552A0B8" w:rsidR="00727774" w:rsidRDefault="00727774" w:rsidP="00727774">
            <w:pPr>
              <w:pStyle w:val="Image"/>
            </w:pPr>
          </w:p>
        </w:tc>
      </w:tr>
      <w:tr w:rsidR="00727774" w14:paraId="539BB5A2" w14:textId="77777777" w:rsidTr="00810995">
        <w:trPr>
          <w:trHeight w:val="15030"/>
        </w:trPr>
        <w:tc>
          <w:tcPr>
            <w:tcW w:w="11520" w:type="dxa"/>
            <w:gridSpan w:val="3"/>
          </w:tcPr>
          <w:p w14:paraId="0D0EF1F4" w14:textId="77777777" w:rsidR="00727774" w:rsidRDefault="00727774" w:rsidP="00727774">
            <w:pPr>
              <w:pStyle w:val="Image"/>
            </w:pPr>
          </w:p>
          <w:p w14:paraId="09505BBF" w14:textId="77777777" w:rsidR="008909C7" w:rsidRDefault="008909C7" w:rsidP="008909C7">
            <w:pPr>
              <w:pStyle w:val="Heading1"/>
            </w:pPr>
          </w:p>
          <w:p w14:paraId="0EA36DD2" w14:textId="11EC4F7A" w:rsidR="008909C7" w:rsidRPr="00A50BCD" w:rsidRDefault="00143FED" w:rsidP="008909C7">
            <w:pPr>
              <w:pStyle w:val="Heading1"/>
            </w:pPr>
            <w:r>
              <w:t xml:space="preserve"> </w:t>
            </w:r>
            <w:r w:rsidR="008909C7">
              <w:t>conclusion</w:t>
            </w:r>
          </w:p>
          <w:p w14:paraId="2EB8D7F3" w14:textId="00C80B8E" w:rsidR="008909C7" w:rsidRDefault="008909C7" w:rsidP="008909C7">
            <w:pPr>
              <w:pStyle w:val="Heading2"/>
            </w:pPr>
            <w:r>
              <w:t xml:space="preserve">     </w:t>
            </w:r>
            <w:r w:rsidR="00697689">
              <w:t>commitment to</w:t>
            </w:r>
            <w:r>
              <w:t xml:space="preserve"> safety</w:t>
            </w:r>
          </w:p>
          <w:p w14:paraId="56A58BB1" w14:textId="3BDE6BE8" w:rsidR="00727774" w:rsidRDefault="008909C7" w:rsidP="00727774">
            <w:pPr>
              <w:pStyle w:val="Image"/>
              <w:rPr>
                <w:sz w:val="24"/>
                <w:szCs w:val="24"/>
              </w:rPr>
            </w:pPr>
            <w:r w:rsidRPr="00DD3FCF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      The Borough of Weatherly and the Weatherly Area School District agree that it has been and that it shall</w:t>
            </w:r>
          </w:p>
          <w:p w14:paraId="40E6B401" w14:textId="30226509" w:rsidR="008909C7" w:rsidRDefault="008909C7" w:rsidP="00727774">
            <w:pPr>
              <w:pStyle w:val="Imag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Continue to be the primary mission of the Weatherly Borough  Police Department and the Weatherly </w:t>
            </w:r>
          </w:p>
          <w:p w14:paraId="06743C42" w14:textId="11B796A4" w:rsidR="008909C7" w:rsidRDefault="008909C7" w:rsidP="00727774">
            <w:pPr>
              <w:pStyle w:val="Imag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Area School District School Resource Officers Program to provide a cooperative and united effort to prevent</w:t>
            </w:r>
          </w:p>
          <w:p w14:paraId="18961A0C" w14:textId="47AF253E" w:rsidR="008909C7" w:rsidRDefault="008909C7" w:rsidP="00727774">
            <w:pPr>
              <w:pStyle w:val="Imag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Crime, disorder, drug activity, gang activity and violence in and around the schools of Weatherly.</w:t>
            </w:r>
          </w:p>
          <w:p w14:paraId="7D872E45" w14:textId="77777777" w:rsidR="008909C7" w:rsidRDefault="008909C7" w:rsidP="00727774">
            <w:pPr>
              <w:pStyle w:val="Image"/>
              <w:rPr>
                <w:sz w:val="24"/>
                <w:szCs w:val="24"/>
              </w:rPr>
            </w:pPr>
          </w:p>
          <w:p w14:paraId="17DF9E74" w14:textId="4D6449A0" w:rsidR="008909C7" w:rsidRDefault="008909C7" w:rsidP="00727774">
            <w:pPr>
              <w:pStyle w:val="Imag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We shall reach this goal and fulfill ou rmission through education, awareness, enforcement, innovation, open</w:t>
            </w:r>
          </w:p>
          <w:p w14:paraId="114B51BA" w14:textId="3200C240" w:rsidR="008909C7" w:rsidRDefault="008909C7" w:rsidP="00727774">
            <w:pPr>
              <w:pStyle w:val="Imag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Communication and cooperation between all parties.</w:t>
            </w:r>
          </w:p>
          <w:p w14:paraId="0D699A5D" w14:textId="77777777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4DBFCF6F" w14:textId="77777777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6BF16332" w14:textId="77777777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4FD5C935" w14:textId="77777777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04C905D5" w14:textId="5055C9D7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7ED5DC4E" w14:textId="25D39221" w:rsidR="00840D1E" w:rsidRDefault="007D7690" w:rsidP="00727774">
            <w:pPr>
              <w:pStyle w:val="Image"/>
              <w:rPr>
                <w:sz w:val="24"/>
                <w:szCs w:val="24"/>
              </w:rPr>
            </w:pPr>
            <w:r>
              <w:drawing>
                <wp:anchor distT="0" distB="0" distL="114300" distR="114300" simplePos="0" relativeHeight="251666432" behindDoc="0" locked="0" layoutInCell="1" allowOverlap="1" wp14:anchorId="4ECA60E2" wp14:editId="6429F90F">
                  <wp:simplePos x="0" y="0"/>
                  <wp:positionH relativeFrom="column">
                    <wp:posOffset>836216</wp:posOffset>
                  </wp:positionH>
                  <wp:positionV relativeFrom="paragraph">
                    <wp:posOffset>88129</wp:posOffset>
                  </wp:positionV>
                  <wp:extent cx="5301281" cy="3975961"/>
                  <wp:effectExtent l="0" t="4128" r="0" b="0"/>
                  <wp:wrapNone/>
                  <wp:docPr id="88104745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047451" name="Picture 14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301281" cy="397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C5C97F" w14:textId="4D71E7B9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54A8C1CD" w14:textId="4FA1427A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7E702EEC" w14:textId="37B81C3B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134A338F" w14:textId="340E2544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0257C381" w14:textId="0282B45E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5705302F" w14:textId="6C8ADE00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5C122EB2" w14:textId="5F58CC39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62564799" w14:textId="509824C5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29AC3571" w14:textId="77777777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422D795E" w14:textId="6F47596A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44C33575" w14:textId="77777777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1FBEA581" w14:textId="77777777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7EF18A53" w14:textId="5FA40F60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2EC47BB4" w14:textId="77777777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6B9A1E22" w14:textId="77777777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43336460" w14:textId="6154BEF2" w:rsidR="00840D1E" w:rsidRDefault="007D7690" w:rsidP="00727774">
            <w:pPr>
              <w:pStyle w:val="Image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B2EA3B0" wp14:editId="487AD647">
                      <wp:simplePos x="0" y="0"/>
                      <wp:positionH relativeFrom="column">
                        <wp:posOffset>4795701</wp:posOffset>
                      </wp:positionH>
                      <wp:positionV relativeFrom="page">
                        <wp:posOffset>7158083</wp:posOffset>
                      </wp:positionV>
                      <wp:extent cx="1439020" cy="1400175"/>
                      <wp:effectExtent l="19050" t="0" r="8890" b="9525"/>
                      <wp:wrapNone/>
                      <wp:docPr id="673253646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1439020" cy="1400175"/>
                                <a:chOff x="-1240339" y="-2043860"/>
                                <a:chExt cx="4971730" cy="4901356"/>
                              </a:xfrm>
                            </wpg:grpSpPr>
                            <wps:wsp>
                              <wps:cNvPr id="321199360" name="Hexagon 321199360"/>
                              <wps:cNvSpPr/>
                              <wps:spPr>
                                <a:xfrm>
                                  <a:off x="-1240339" y="-2043860"/>
                                  <a:ext cx="3995318" cy="344424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3"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517267" name="Hexagon 295517267"/>
                              <wps:cNvSpPr/>
                              <wps:spPr>
                                <a:xfrm>
                                  <a:off x="-263394" y="-586744"/>
                                  <a:ext cx="3994785" cy="344424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604222" id="Group 9" o:spid="_x0000_s1026" style="position:absolute;margin-left:377.6pt;margin-top:563.65pt;width:113.3pt;height:110.25pt;rotation:180;z-index:251668480;mso-position-vertical-relative:page;mso-width-relative:margin;mso-height-relative:margin" coordorigin="-12403,-20438" coordsize="49717,49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"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Hexagon 321199360" o:spid="_x0000_s1027" type="#_x0000_t9" style="position:absolute;left:-12403;top:-20438;width:39952;height:34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" adj="4655" fillcolor="#297fd5 [3206]" stroked="f" strokeweight="1pt">
                        <v:fill opacity="32896f"/>
                      </v:shape>
                      <v:shape id="Hexagon 295517267" o:spid="_x0000_s1028" type="#_x0000_t9" style="position:absolute;left:-2633;top:-5867;width:39946;height:34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" adj="4656" filled="f" strokecolor="white [3212]" strokeweight="1pt"/>
                      <w10:wrap anchory="page"/>
                    </v:group>
                  </w:pict>
                </mc:Fallback>
              </mc:AlternateContent>
            </w:r>
          </w:p>
          <w:p w14:paraId="4E173A2E" w14:textId="65D6179D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1B70E452" w14:textId="54D198FC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29ACE3FF" w14:textId="34AC29EE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47B503C6" w14:textId="20D1C779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7421A0B9" w14:textId="6F8C5BFD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62E7C54A" w14:textId="4AE75A4C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442C969B" w14:textId="5388AF99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2E418957" w14:textId="379CFDE8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33418C93" w14:textId="6F50A853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37FE2799" w14:textId="13027DFD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767A07DF" w14:textId="77777777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35192A5E" w14:textId="77777777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0AA491D7" w14:textId="77777777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tbl>
            <w:tblPr>
              <w:tblW w:w="5000" w:type="pct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11290"/>
            </w:tblGrid>
            <w:tr w:rsidR="00810995" w14:paraId="3F62BCFC" w14:textId="77777777" w:rsidTr="002712CC">
              <w:trPr>
                <w:trHeight w:val="3492"/>
              </w:trPr>
              <w:tc>
                <w:tcPr>
                  <w:tcW w:w="11520" w:type="dxa"/>
                  <w:shd w:val="clear" w:color="auto" w:fill="629DD1" w:themeFill="accent2"/>
                </w:tcPr>
                <w:p w14:paraId="61ADF36E" w14:textId="380738CD" w:rsidR="00810995" w:rsidRDefault="00810995" w:rsidP="00810995">
                  <w:pPr>
                    <w:pStyle w:val="Heading1"/>
                  </w:pPr>
                </w:p>
                <w:p w14:paraId="6960BDEB" w14:textId="77D2A327" w:rsidR="00810995" w:rsidRDefault="00810995" w:rsidP="00810995"/>
              </w:tc>
            </w:tr>
          </w:tbl>
          <w:p w14:paraId="0C1102F8" w14:textId="16D889F7" w:rsidR="00810995" w:rsidRDefault="007D7690" w:rsidP="00727774">
            <w:pPr>
              <w:pStyle w:val="Imag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4D38FFA1" wp14:editId="31580A20">
                  <wp:simplePos x="0" y="0"/>
                  <wp:positionH relativeFrom="column">
                    <wp:posOffset>69850</wp:posOffset>
                  </wp:positionH>
                  <wp:positionV relativeFrom="page">
                    <wp:posOffset>2339884</wp:posOffset>
                  </wp:positionV>
                  <wp:extent cx="5153025" cy="3796665"/>
                  <wp:effectExtent l="0" t="0" r="9525" b="0"/>
                  <wp:wrapNone/>
                  <wp:docPr id="146474968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749682" name="Picture 146474968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5" cy="379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0995">
              <w:rPr>
                <w:sz w:val="24"/>
                <w:szCs w:val="24"/>
              </w:rPr>
              <w:t xml:space="preserve"> </w:t>
            </w:r>
          </w:p>
          <w:p w14:paraId="3011ECDC" w14:textId="0896A8DB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54A7A912" w14:textId="3293F0CA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186FDFB1" w14:textId="03F8E6F8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76AF298D" w14:textId="0D3CE1CA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1FB0EFDC" w14:textId="39870402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5D70DFA1" w14:textId="6F6C0920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0919E35A" w14:textId="5A2F4367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787853EF" w14:textId="114D1453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127922EA" w14:textId="2A38C40D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5E76FBD9" w14:textId="05BBF05D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01830C4D" w14:textId="59E1E3D4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71DFA9BF" w14:textId="27B4F1E5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44EB25C3" w14:textId="4B27F233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0854AFAC" w14:textId="74EBA581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5141CEF9" w14:textId="07132F6E" w:rsidR="00840D1E" w:rsidRDefault="00840D1E" w:rsidP="00727774">
            <w:pPr>
              <w:pStyle w:val="Image"/>
              <w:rPr>
                <w:sz w:val="24"/>
                <w:szCs w:val="24"/>
              </w:rPr>
            </w:pPr>
          </w:p>
          <w:p w14:paraId="7078879F" w14:textId="5B82B7C5" w:rsidR="00422D47" w:rsidRDefault="00810995" w:rsidP="00810995">
            <w:pPr>
              <w:pStyle w:val="Image"/>
              <w:tabs>
                <w:tab w:val="left" w:pos="8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</w:t>
            </w:r>
          </w:p>
          <w:p w14:paraId="6DB68F00" w14:textId="23180029" w:rsidR="00422D47" w:rsidRDefault="00810995" w:rsidP="00727774">
            <w:pPr>
              <w:pStyle w:val="Image"/>
              <w:rPr>
                <w:sz w:val="24"/>
                <w:szCs w:val="24"/>
              </w:rPr>
            </w:pPr>
            <w:r>
              <w:drawing>
                <wp:anchor distT="0" distB="0" distL="114300" distR="114300" simplePos="0" relativeHeight="251670528" behindDoc="0" locked="0" layoutInCell="1" allowOverlap="1" wp14:anchorId="7838F7FD" wp14:editId="2600D532">
                  <wp:simplePos x="0" y="0"/>
                  <wp:positionH relativeFrom="column">
                    <wp:posOffset>1974215</wp:posOffset>
                  </wp:positionH>
                  <wp:positionV relativeFrom="paragraph">
                    <wp:posOffset>58420</wp:posOffset>
                  </wp:positionV>
                  <wp:extent cx="5095875" cy="3820327"/>
                  <wp:effectExtent l="0" t="0" r="0" b="8890"/>
                  <wp:wrapNone/>
                  <wp:docPr id="48066395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663959" name="Picture 48066395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75" cy="382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D98DAB" w14:textId="76A74ECE" w:rsidR="00422D47" w:rsidRDefault="00422D47" w:rsidP="00727774">
            <w:pPr>
              <w:pStyle w:val="Image"/>
              <w:rPr>
                <w:sz w:val="24"/>
                <w:szCs w:val="24"/>
              </w:rPr>
            </w:pPr>
          </w:p>
          <w:p w14:paraId="55B30FD4" w14:textId="3597CAB8" w:rsidR="00422D47" w:rsidRDefault="00422D47" w:rsidP="00727774">
            <w:pPr>
              <w:pStyle w:val="Image"/>
              <w:rPr>
                <w:sz w:val="24"/>
                <w:szCs w:val="24"/>
              </w:rPr>
            </w:pPr>
          </w:p>
          <w:p w14:paraId="4A15C6FA" w14:textId="17353D18" w:rsidR="00422D47" w:rsidRDefault="00422D47" w:rsidP="00727774">
            <w:pPr>
              <w:pStyle w:val="Image"/>
              <w:rPr>
                <w:sz w:val="24"/>
                <w:szCs w:val="24"/>
              </w:rPr>
            </w:pPr>
          </w:p>
          <w:p w14:paraId="6AF89D8F" w14:textId="5695814E" w:rsidR="00422D47" w:rsidRDefault="00422D47" w:rsidP="00727774">
            <w:pPr>
              <w:pStyle w:val="Image"/>
              <w:rPr>
                <w:sz w:val="24"/>
                <w:szCs w:val="24"/>
              </w:rPr>
            </w:pPr>
          </w:p>
          <w:p w14:paraId="0644EC13" w14:textId="77777777" w:rsidR="00810995" w:rsidRDefault="00810995" w:rsidP="00727774">
            <w:pPr>
              <w:pStyle w:val="Image"/>
              <w:rPr>
                <w:sz w:val="24"/>
                <w:szCs w:val="24"/>
              </w:rPr>
            </w:pPr>
          </w:p>
          <w:p w14:paraId="3B47B00E" w14:textId="7A9598FD" w:rsidR="00422D47" w:rsidRDefault="00422D47" w:rsidP="00727774">
            <w:pPr>
              <w:pStyle w:val="Image"/>
            </w:pPr>
          </w:p>
          <w:p w14:paraId="474FE1B2" w14:textId="458C2BE3" w:rsidR="00727774" w:rsidRDefault="00727774" w:rsidP="00727774">
            <w:pPr>
              <w:pStyle w:val="Image"/>
            </w:pPr>
          </w:p>
          <w:p w14:paraId="2C3FFD05" w14:textId="0EF5C451" w:rsidR="00727774" w:rsidRDefault="00727774" w:rsidP="00727774">
            <w:pPr>
              <w:pStyle w:val="Image"/>
            </w:pPr>
          </w:p>
          <w:p w14:paraId="304995EF" w14:textId="79CB1948" w:rsidR="00727774" w:rsidRDefault="00727774" w:rsidP="00727774">
            <w:pPr>
              <w:pStyle w:val="Image"/>
            </w:pPr>
          </w:p>
          <w:p w14:paraId="189E3B0F" w14:textId="7A4C3F38" w:rsidR="00727774" w:rsidRDefault="00727774" w:rsidP="00810995">
            <w:pPr>
              <w:pStyle w:val="Image"/>
              <w:ind w:firstLine="720"/>
            </w:pPr>
          </w:p>
          <w:p w14:paraId="548339AE" w14:textId="185DCD88" w:rsidR="00727774" w:rsidRDefault="00727774" w:rsidP="00727774">
            <w:pPr>
              <w:pStyle w:val="Image"/>
            </w:pPr>
          </w:p>
          <w:p w14:paraId="03581492" w14:textId="12B77FAD" w:rsidR="00727774" w:rsidRDefault="00727774" w:rsidP="00727774">
            <w:pPr>
              <w:pStyle w:val="Image"/>
            </w:pPr>
          </w:p>
          <w:p w14:paraId="2A915D44" w14:textId="5C45B96C" w:rsidR="00727774" w:rsidRDefault="00727774" w:rsidP="00727774">
            <w:pPr>
              <w:pStyle w:val="Image"/>
            </w:pPr>
          </w:p>
          <w:p w14:paraId="7CCD63ED" w14:textId="1F964C05" w:rsidR="00727774" w:rsidRDefault="007D7690" w:rsidP="00727774">
            <w:pPr>
              <w:pStyle w:val="Image"/>
            </w:pPr>
            <w:r>
              <w:drawing>
                <wp:anchor distT="0" distB="0" distL="114300" distR="114300" simplePos="0" relativeHeight="251671552" behindDoc="0" locked="0" layoutInCell="1" allowOverlap="1" wp14:anchorId="79F0662F" wp14:editId="68F649CE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55971</wp:posOffset>
                  </wp:positionV>
                  <wp:extent cx="2314575" cy="1248233"/>
                  <wp:effectExtent l="0" t="0" r="0" b="9525"/>
                  <wp:wrapNone/>
                  <wp:docPr id="34394356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248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0ED1B4" w14:textId="65A087E4" w:rsidR="00727774" w:rsidRDefault="00727774" w:rsidP="00727774">
            <w:pPr>
              <w:pStyle w:val="Image"/>
            </w:pPr>
          </w:p>
          <w:p w14:paraId="0FA62AEB" w14:textId="20E5D335" w:rsidR="00727774" w:rsidRDefault="00727774" w:rsidP="00727774">
            <w:pPr>
              <w:pStyle w:val="Image"/>
            </w:pPr>
          </w:p>
          <w:p w14:paraId="679EB1E9" w14:textId="1C20562A" w:rsidR="00727774" w:rsidRDefault="00727774" w:rsidP="00727774">
            <w:pPr>
              <w:pStyle w:val="Image"/>
            </w:pPr>
          </w:p>
          <w:p w14:paraId="2B2456AE" w14:textId="731FFB30" w:rsidR="00727774" w:rsidRDefault="00727774" w:rsidP="00727774">
            <w:pPr>
              <w:pStyle w:val="Image"/>
            </w:pPr>
          </w:p>
          <w:p w14:paraId="57CB6076" w14:textId="77777777" w:rsidR="00727774" w:rsidRDefault="00727774" w:rsidP="00727774">
            <w:pPr>
              <w:pStyle w:val="Image"/>
            </w:pPr>
          </w:p>
          <w:p w14:paraId="32AA31AB" w14:textId="77777777" w:rsidR="00E92A53" w:rsidRPr="00E92A53" w:rsidRDefault="00E92A53" w:rsidP="00E92A53"/>
          <w:p w14:paraId="65DD179B" w14:textId="77777777" w:rsidR="00E92A53" w:rsidRDefault="00E92A53" w:rsidP="00E92A53">
            <w:pPr>
              <w:tabs>
                <w:tab w:val="left" w:pos="8970"/>
              </w:tabs>
            </w:pPr>
            <w:r>
              <w:tab/>
            </w:r>
          </w:p>
          <w:p w14:paraId="32165B31" w14:textId="77777777" w:rsidR="00E92A53" w:rsidRDefault="00E92A53" w:rsidP="00E92A53">
            <w:pPr>
              <w:tabs>
                <w:tab w:val="left" w:pos="8970"/>
              </w:tabs>
            </w:pPr>
          </w:p>
          <w:tbl>
            <w:tblPr>
              <w:tblW w:w="5000" w:type="pct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11290"/>
            </w:tblGrid>
            <w:tr w:rsidR="00E92A53" w14:paraId="769D7091" w14:textId="77777777" w:rsidTr="002712CC">
              <w:trPr>
                <w:trHeight w:val="3492"/>
              </w:trPr>
              <w:tc>
                <w:tcPr>
                  <w:tcW w:w="11520" w:type="dxa"/>
                  <w:shd w:val="clear" w:color="auto" w:fill="629DD1" w:themeFill="accent2"/>
                </w:tcPr>
                <w:p w14:paraId="23530DDA" w14:textId="7B92A3D2" w:rsidR="00E92A53" w:rsidRDefault="00E92A53" w:rsidP="00E92A53">
                  <w:pPr>
                    <w:pStyle w:val="Heading1"/>
                  </w:pPr>
                  <w:bookmarkStart w:id="1" w:name="_Hlk187409872"/>
                </w:p>
                <w:p w14:paraId="4447192B" w14:textId="248E071F" w:rsidR="00E92A53" w:rsidRDefault="00E92A53" w:rsidP="00E92A53"/>
              </w:tc>
            </w:tr>
          </w:tbl>
          <w:bookmarkEnd w:id="1"/>
          <w:p w14:paraId="03557CAF" w14:textId="36D377AC" w:rsidR="00E92A53" w:rsidRDefault="00103E04" w:rsidP="00E92A53">
            <w:pPr>
              <w:tabs>
                <w:tab w:val="left" w:pos="8970"/>
              </w:tabs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13E4AE2" wp14:editId="06063BE6">
                  <wp:simplePos x="0" y="0"/>
                  <wp:positionH relativeFrom="column">
                    <wp:posOffset>-8128</wp:posOffset>
                  </wp:positionH>
                  <wp:positionV relativeFrom="page">
                    <wp:posOffset>6762750</wp:posOffset>
                  </wp:positionV>
                  <wp:extent cx="3529965" cy="2647950"/>
                  <wp:effectExtent l="0" t="0" r="0" b="0"/>
                  <wp:wrapNone/>
                  <wp:docPr id="94360107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601076" name="Picture 943601076"/>
                          <pic:cNvPicPr/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96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A53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57C819D" wp14:editId="5A4E39A4">
                  <wp:simplePos x="0" y="0"/>
                  <wp:positionH relativeFrom="column">
                    <wp:posOffset>3675507</wp:posOffset>
                  </wp:positionH>
                  <wp:positionV relativeFrom="page">
                    <wp:posOffset>6762115</wp:posOffset>
                  </wp:positionV>
                  <wp:extent cx="3529965" cy="2647631"/>
                  <wp:effectExtent l="0" t="0" r="0" b="635"/>
                  <wp:wrapNone/>
                  <wp:docPr id="1608339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33930" name="Picture 160833930"/>
                          <pic:cNvPicPr/>
                        </pic:nvPicPr>
                        <pic:blipFill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965" cy="264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A53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8F8895E" wp14:editId="6A8ACA3B">
                  <wp:simplePos x="0" y="0"/>
                  <wp:positionH relativeFrom="column">
                    <wp:posOffset>688975</wp:posOffset>
                  </wp:positionH>
                  <wp:positionV relativeFrom="page">
                    <wp:posOffset>2314575</wp:posOffset>
                  </wp:positionV>
                  <wp:extent cx="5753100" cy="4314825"/>
                  <wp:effectExtent l="0" t="0" r="0" b="9525"/>
                  <wp:wrapTopAndBottom/>
                  <wp:docPr id="123052388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523888" name="Picture 1230523888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43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7D791A" w14:textId="1372A576" w:rsidR="00E92A53" w:rsidRPr="00E92A53" w:rsidRDefault="00E92A53" w:rsidP="00E92A53">
            <w:pPr>
              <w:tabs>
                <w:tab w:val="left" w:pos="1530"/>
                <w:tab w:val="left" w:pos="6465"/>
              </w:tabs>
            </w:pPr>
            <w:r>
              <w:tab/>
            </w:r>
            <w:r>
              <w:tab/>
            </w:r>
          </w:p>
        </w:tc>
      </w:tr>
    </w:tbl>
    <w:p w14:paraId="1793E3DE" w14:textId="0EB134EF" w:rsidR="00996406" w:rsidRDefault="00996406" w:rsidP="00F86647">
      <w:pPr>
        <w:pStyle w:val="NoSpacing"/>
        <w:rPr>
          <w:sz w:val="10"/>
        </w:rPr>
      </w:pPr>
    </w:p>
    <w:p w14:paraId="19C09DC9" w14:textId="77777777" w:rsidR="00E92A53" w:rsidRDefault="00E92A53" w:rsidP="00F86647">
      <w:pPr>
        <w:pStyle w:val="NoSpacing"/>
        <w:rPr>
          <w:sz w:val="10"/>
        </w:rPr>
      </w:pPr>
    </w:p>
    <w:p w14:paraId="571341ED" w14:textId="77777777" w:rsidR="00E92A53" w:rsidRDefault="00E92A53" w:rsidP="00F86647">
      <w:pPr>
        <w:pStyle w:val="NoSpacing"/>
        <w:rPr>
          <w:sz w:val="10"/>
        </w:rPr>
      </w:pPr>
    </w:p>
    <w:tbl>
      <w:tblPr>
        <w:tblpPr w:leftFromText="180" w:rightFromText="180" w:vertAnchor="text" w:tblpY="-187"/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1520"/>
      </w:tblGrid>
      <w:tr w:rsidR="007D7690" w14:paraId="1326A5C8" w14:textId="77777777" w:rsidTr="007D7690">
        <w:trPr>
          <w:trHeight w:val="3690"/>
        </w:trPr>
        <w:tc>
          <w:tcPr>
            <w:tcW w:w="11520" w:type="dxa"/>
            <w:shd w:val="clear" w:color="auto" w:fill="629DD1" w:themeFill="accent2"/>
          </w:tcPr>
          <w:p w14:paraId="12F16E5C" w14:textId="77777777" w:rsidR="007D7690" w:rsidRDefault="007D7690" w:rsidP="007D7690">
            <w:pPr>
              <w:pStyle w:val="Heading1"/>
            </w:pPr>
          </w:p>
          <w:p w14:paraId="53237AB0" w14:textId="77777777" w:rsidR="007D7690" w:rsidRDefault="007D7690" w:rsidP="007D7690"/>
        </w:tc>
      </w:tr>
    </w:tbl>
    <w:p w14:paraId="3CAA5666" w14:textId="3CD64B35" w:rsidR="00E92A53" w:rsidRDefault="00E92A53" w:rsidP="00F86647">
      <w:pPr>
        <w:pStyle w:val="NoSpacing"/>
        <w:rPr>
          <w:sz w:val="10"/>
        </w:rPr>
      </w:pPr>
    </w:p>
    <w:p w14:paraId="2BE06332" w14:textId="7C69742C" w:rsidR="00E92A53" w:rsidRDefault="007D7690" w:rsidP="00F86647">
      <w:pPr>
        <w:pStyle w:val="NoSpacing"/>
        <w:rPr>
          <w:sz w:val="10"/>
        </w:rPr>
      </w:pPr>
      <w:r>
        <w:rPr>
          <w:noProof/>
          <w:sz w:val="10"/>
        </w:rPr>
        <w:drawing>
          <wp:anchor distT="0" distB="0" distL="114300" distR="114300" simplePos="0" relativeHeight="251675648" behindDoc="0" locked="0" layoutInCell="1" allowOverlap="1" wp14:anchorId="75723488" wp14:editId="480AAB7D">
            <wp:simplePos x="0" y="0"/>
            <wp:positionH relativeFrom="column">
              <wp:posOffset>161925</wp:posOffset>
            </wp:positionH>
            <wp:positionV relativeFrom="page">
              <wp:posOffset>2602774</wp:posOffset>
            </wp:positionV>
            <wp:extent cx="4476750" cy="3357245"/>
            <wp:effectExtent l="0" t="0" r="0" b="0"/>
            <wp:wrapNone/>
            <wp:docPr id="19214494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49449" name="Picture 1921449449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FB561" w14:textId="22038747" w:rsidR="00E92A53" w:rsidRDefault="00E92A53" w:rsidP="00F86647">
      <w:pPr>
        <w:pStyle w:val="NoSpacing"/>
        <w:rPr>
          <w:sz w:val="10"/>
        </w:rPr>
      </w:pPr>
    </w:p>
    <w:p w14:paraId="4A94B375" w14:textId="3BBB3F15" w:rsidR="00E92A53" w:rsidRPr="00E92A53" w:rsidRDefault="00E92A53" w:rsidP="00E92A53"/>
    <w:p w14:paraId="5A1BB7B6" w14:textId="21F64CF3" w:rsidR="00E92A53" w:rsidRPr="00E92A53" w:rsidRDefault="00E92A53" w:rsidP="00E92A53"/>
    <w:p w14:paraId="2D33AF8E" w14:textId="79D98364" w:rsidR="00E92A53" w:rsidRPr="00E92A53" w:rsidRDefault="00E92A53" w:rsidP="00E92A53"/>
    <w:p w14:paraId="3CC09BD3" w14:textId="28929D6C" w:rsidR="00E92A53" w:rsidRPr="00E92A53" w:rsidRDefault="00E92A53" w:rsidP="00E92A53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52C4FE5" wp14:editId="09AA0138">
                <wp:simplePos x="0" y="0"/>
                <wp:positionH relativeFrom="column">
                  <wp:posOffset>5095240</wp:posOffset>
                </wp:positionH>
                <wp:positionV relativeFrom="page">
                  <wp:posOffset>3666490</wp:posOffset>
                </wp:positionV>
                <wp:extent cx="1895475" cy="1866900"/>
                <wp:effectExtent l="19050" t="0" r="9525" b="0"/>
                <wp:wrapNone/>
                <wp:docPr id="103016948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895475" cy="1866900"/>
                          <a:chOff x="-1240339" y="-2043860"/>
                          <a:chExt cx="4971730" cy="4901356"/>
                        </a:xfrm>
                      </wpg:grpSpPr>
                      <wps:wsp>
                        <wps:cNvPr id="141683526" name="Hexagon 141683526"/>
                        <wps:cNvSpPr/>
                        <wps:spPr>
                          <a:xfrm>
                            <a:off x="-1240339" y="-2043860"/>
                            <a:ext cx="3995318" cy="3444240"/>
                          </a:xfrm>
                          <a:prstGeom prst="hexagon">
                            <a:avLst/>
                          </a:prstGeom>
                          <a:solidFill>
                            <a:srgbClr val="297FD5">
                              <a:alpha val="5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008189" name="Hexagon 1585008189"/>
                        <wps:cNvSpPr/>
                        <wps:spPr>
                          <a:xfrm>
                            <a:off x="-263394" y="-586744"/>
                            <a:ext cx="3994785" cy="3444240"/>
                          </a:xfrm>
                          <a:prstGeom prst="hexagon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C8FB7C" id="Group 9" o:spid="_x0000_s1026" style="position:absolute;margin-left:401.2pt;margin-top:288.7pt;width:149.25pt;height:147pt;rotation:180;z-index:251679744;mso-position-vertical-relative:page;mso-width-relative:margin;mso-height-relative:margin" coordorigin="-12403,-20438" coordsize="49717,49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">
                <v:shape id="Hexagon 141683526" o:spid="_x0000_s1027" type="#_x0000_t9" style="position:absolute;left:-12403;top:-20438;width:39952;height:34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" adj="4655" fillcolor="#297fd5" stroked="f" strokeweight="1pt">
                  <v:fill opacity="32896f"/>
                </v:shape>
                <v:shape id="Hexagon 1585008189" o:spid="_x0000_s1028" type="#_x0000_t9" style="position:absolute;left:-2633;top:-5867;width:39946;height:34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" adj="4656" filled="f" strokecolor="window" strokeweight="1pt"/>
                <w10:wrap anchory="page"/>
              </v:group>
            </w:pict>
          </mc:Fallback>
        </mc:AlternateContent>
      </w:r>
    </w:p>
    <w:p w14:paraId="1D3ECFC7" w14:textId="367B096F" w:rsidR="00E92A53" w:rsidRPr="00E92A53" w:rsidRDefault="00E92A53" w:rsidP="00E92A53"/>
    <w:p w14:paraId="11B195E5" w14:textId="69598DD0" w:rsidR="00E92A53" w:rsidRPr="00E92A53" w:rsidRDefault="00E92A53" w:rsidP="00E92A53"/>
    <w:p w14:paraId="1FE02731" w14:textId="4D2475F7" w:rsidR="00E92A53" w:rsidRPr="00E92A53" w:rsidRDefault="00E92A53" w:rsidP="00E92A53"/>
    <w:p w14:paraId="0B79E90D" w14:textId="6A6CEAC6" w:rsidR="00E92A53" w:rsidRPr="00E92A53" w:rsidRDefault="00E92A53" w:rsidP="00E92A53"/>
    <w:p w14:paraId="7563453C" w14:textId="09BD396E" w:rsidR="00E92A53" w:rsidRPr="00E92A53" w:rsidRDefault="00E92A53" w:rsidP="00E92A53"/>
    <w:p w14:paraId="21A6B288" w14:textId="32DFCFDA" w:rsidR="00E92A53" w:rsidRPr="00E92A53" w:rsidRDefault="00E92A53" w:rsidP="00E92A53"/>
    <w:p w14:paraId="2B9BE895" w14:textId="0CA9AEB7" w:rsidR="00E92A53" w:rsidRPr="00E92A53" w:rsidRDefault="00E92A53" w:rsidP="00E92A53"/>
    <w:p w14:paraId="1F867AB3" w14:textId="0791427A" w:rsidR="00E92A53" w:rsidRPr="00E92A53" w:rsidRDefault="00103E04" w:rsidP="00E92A53">
      <w:r>
        <w:rPr>
          <w:noProof/>
        </w:rPr>
        <w:drawing>
          <wp:anchor distT="0" distB="0" distL="114300" distR="114300" simplePos="0" relativeHeight="251677696" behindDoc="0" locked="0" layoutInCell="1" allowOverlap="1" wp14:anchorId="6F12E30D" wp14:editId="3D23DE29">
            <wp:simplePos x="0" y="0"/>
            <wp:positionH relativeFrom="column">
              <wp:posOffset>2879217</wp:posOffset>
            </wp:positionH>
            <wp:positionV relativeFrom="paragraph">
              <wp:posOffset>303530</wp:posOffset>
            </wp:positionV>
            <wp:extent cx="4345305" cy="3257550"/>
            <wp:effectExtent l="0" t="0" r="0" b="0"/>
            <wp:wrapNone/>
            <wp:docPr id="87386659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66590" name="Picture 87386659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30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44CB0" w14:textId="730DF3C4" w:rsidR="00E92A53" w:rsidRPr="00E92A53" w:rsidRDefault="007D7690" w:rsidP="00E92A53">
      <w:r>
        <w:rPr>
          <w:noProof/>
        </w:rPr>
        <w:drawing>
          <wp:anchor distT="0" distB="0" distL="114300" distR="114300" simplePos="0" relativeHeight="251676672" behindDoc="0" locked="0" layoutInCell="1" allowOverlap="1" wp14:anchorId="7FD01796" wp14:editId="0C75FB28">
            <wp:simplePos x="0" y="0"/>
            <wp:positionH relativeFrom="column">
              <wp:posOffset>-267411</wp:posOffset>
            </wp:positionH>
            <wp:positionV relativeFrom="page">
              <wp:posOffset>6594399</wp:posOffset>
            </wp:positionV>
            <wp:extent cx="3441171" cy="2580878"/>
            <wp:effectExtent l="0" t="7937" r="0" b="0"/>
            <wp:wrapNone/>
            <wp:docPr id="19782069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06920" name="Picture 1978206920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1171" cy="2580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D7A1B" w14:textId="301364C7" w:rsidR="00E92A53" w:rsidRPr="00E92A53" w:rsidRDefault="00E92A53" w:rsidP="00E92A53"/>
    <w:p w14:paraId="74CA3184" w14:textId="77777777" w:rsidR="00E92A53" w:rsidRPr="00E92A53" w:rsidRDefault="00E92A53" w:rsidP="00E92A53"/>
    <w:p w14:paraId="5B25F673" w14:textId="77777777" w:rsidR="00E92A53" w:rsidRPr="00E92A53" w:rsidRDefault="00E92A53" w:rsidP="00E92A53"/>
    <w:p w14:paraId="104B472A" w14:textId="77777777" w:rsidR="00E92A53" w:rsidRDefault="00E92A53" w:rsidP="00E92A53">
      <w:pPr>
        <w:rPr>
          <w:sz w:val="10"/>
        </w:rPr>
      </w:pPr>
    </w:p>
    <w:p w14:paraId="1C17CE26" w14:textId="6E0AC6F0" w:rsidR="00E92A53" w:rsidRDefault="00E92A53" w:rsidP="00E92A53">
      <w:pPr>
        <w:jc w:val="center"/>
      </w:pPr>
    </w:p>
    <w:p w14:paraId="328193E3" w14:textId="77777777" w:rsidR="00F95C8B" w:rsidRPr="00F95C8B" w:rsidRDefault="00F95C8B" w:rsidP="00F95C8B"/>
    <w:p w14:paraId="74A8FC56" w14:textId="77777777" w:rsidR="00F95C8B" w:rsidRPr="00F95C8B" w:rsidRDefault="00F95C8B" w:rsidP="00F95C8B"/>
    <w:p w14:paraId="2AC030DA" w14:textId="77777777" w:rsidR="00F95C8B" w:rsidRPr="00F95C8B" w:rsidRDefault="00F95C8B" w:rsidP="00F95C8B"/>
    <w:p w14:paraId="7D6C7150" w14:textId="77777777" w:rsidR="00F95C8B" w:rsidRPr="00F95C8B" w:rsidRDefault="00F95C8B" w:rsidP="00F95C8B"/>
    <w:p w14:paraId="017B822E" w14:textId="77777777" w:rsidR="00F95C8B" w:rsidRDefault="00F95C8B" w:rsidP="00F95C8B"/>
    <w:p w14:paraId="31A3E261" w14:textId="77777777" w:rsidR="00F95C8B" w:rsidRDefault="00F95C8B" w:rsidP="00F95C8B">
      <w:pPr>
        <w:jc w:val="right"/>
      </w:pPr>
    </w:p>
    <w:p w14:paraId="16A36353" w14:textId="20FA4091" w:rsidR="00F95C8B" w:rsidRDefault="00F95C8B" w:rsidP="00F95C8B">
      <w:pPr>
        <w:jc w:val="right"/>
      </w:pP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1520"/>
      </w:tblGrid>
      <w:tr w:rsidR="00F95C8B" w14:paraId="4F116C0A" w14:textId="77777777" w:rsidTr="002712CC">
        <w:trPr>
          <w:trHeight w:val="3492"/>
        </w:trPr>
        <w:tc>
          <w:tcPr>
            <w:tcW w:w="11520" w:type="dxa"/>
            <w:shd w:val="clear" w:color="auto" w:fill="629DD1" w:themeFill="accent2"/>
          </w:tcPr>
          <w:p w14:paraId="3A5CDF36" w14:textId="55B9E264" w:rsidR="00F95C8B" w:rsidRDefault="00F95C8B" w:rsidP="002712CC">
            <w:pPr>
              <w:pStyle w:val="Heading1"/>
            </w:pPr>
          </w:p>
          <w:p w14:paraId="17EBE087" w14:textId="4ADEB28B" w:rsidR="00F95C8B" w:rsidRDefault="00F95C8B" w:rsidP="002712CC"/>
        </w:tc>
      </w:tr>
    </w:tbl>
    <w:p w14:paraId="73F4CBD8" w14:textId="183A26B7" w:rsidR="00F95C8B" w:rsidRDefault="00F95C8B" w:rsidP="00F95C8B">
      <w:pPr>
        <w:jc w:val="right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6D44B58" wp14:editId="3AB5C5F2">
            <wp:simplePos x="0" y="0"/>
            <wp:positionH relativeFrom="column">
              <wp:posOffset>81280</wp:posOffset>
            </wp:positionH>
            <wp:positionV relativeFrom="page">
              <wp:posOffset>3015706</wp:posOffset>
            </wp:positionV>
            <wp:extent cx="2267712" cy="4123437"/>
            <wp:effectExtent l="0" t="0" r="0" b="0"/>
            <wp:wrapNone/>
            <wp:docPr id="208235448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54489" name="Picture 208235448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4123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1200B" w14:textId="53D09026" w:rsidR="007026CD" w:rsidRDefault="007026CD" w:rsidP="00F95C8B">
      <w:pPr>
        <w:ind w:firstLine="720"/>
      </w:pPr>
    </w:p>
    <w:p w14:paraId="0DFECD37" w14:textId="516068A1" w:rsidR="007026CD" w:rsidRDefault="007D7690" w:rsidP="00F95C8B">
      <w:pPr>
        <w:ind w:firstLine="720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E1E5893" wp14:editId="71D3637D">
            <wp:simplePos x="0" y="0"/>
            <wp:positionH relativeFrom="column">
              <wp:posOffset>4547089</wp:posOffset>
            </wp:positionH>
            <wp:positionV relativeFrom="page">
              <wp:posOffset>3393676</wp:posOffset>
            </wp:positionV>
            <wp:extent cx="3026519" cy="2270216"/>
            <wp:effectExtent l="0" t="2858" r="0" b="0"/>
            <wp:wrapNone/>
            <wp:docPr id="17603753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75328" name="Picture 176037532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0429" cy="227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7D0">
        <w:rPr>
          <w:noProof/>
        </w:rPr>
        <w:drawing>
          <wp:anchor distT="0" distB="0" distL="114300" distR="114300" simplePos="0" relativeHeight="251696128" behindDoc="0" locked="0" layoutInCell="1" allowOverlap="1" wp14:anchorId="6FFF711C" wp14:editId="7A9ABA02">
            <wp:simplePos x="0" y="0"/>
            <wp:positionH relativeFrom="column">
              <wp:posOffset>2142399</wp:posOffset>
            </wp:positionH>
            <wp:positionV relativeFrom="page">
              <wp:posOffset>3411855</wp:posOffset>
            </wp:positionV>
            <wp:extent cx="2991485" cy="2243455"/>
            <wp:effectExtent l="0" t="6985" r="0" b="0"/>
            <wp:wrapNone/>
            <wp:docPr id="16274210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21041" name="Picture 1627421041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148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40DF4" w14:textId="452F1206" w:rsidR="007026CD" w:rsidRDefault="007026CD" w:rsidP="00F95C8B">
      <w:pPr>
        <w:ind w:firstLine="720"/>
      </w:pPr>
    </w:p>
    <w:p w14:paraId="35F34532" w14:textId="55EEB639" w:rsidR="007026CD" w:rsidRDefault="007026CD" w:rsidP="00F95C8B">
      <w:pPr>
        <w:ind w:firstLine="720"/>
      </w:pPr>
    </w:p>
    <w:p w14:paraId="636B2B76" w14:textId="1FA5EEAF" w:rsidR="007026CD" w:rsidRDefault="007026CD" w:rsidP="00F95C8B">
      <w:pPr>
        <w:ind w:firstLine="720"/>
      </w:pPr>
    </w:p>
    <w:p w14:paraId="438097D4" w14:textId="2D4A1403" w:rsidR="007026CD" w:rsidRDefault="007026CD" w:rsidP="00F95C8B">
      <w:pPr>
        <w:ind w:firstLine="720"/>
      </w:pPr>
    </w:p>
    <w:p w14:paraId="2FEA1385" w14:textId="744B89B7" w:rsidR="007026CD" w:rsidRDefault="007026CD" w:rsidP="00F95C8B">
      <w:pPr>
        <w:ind w:firstLine="720"/>
      </w:pPr>
    </w:p>
    <w:p w14:paraId="6D7E9A17" w14:textId="40BB7A81" w:rsidR="007026CD" w:rsidRDefault="007026CD" w:rsidP="00F95C8B">
      <w:pPr>
        <w:ind w:firstLine="720"/>
      </w:pPr>
    </w:p>
    <w:p w14:paraId="3723737E" w14:textId="54435238" w:rsidR="007026CD" w:rsidRDefault="007026CD" w:rsidP="00F95C8B">
      <w:pPr>
        <w:ind w:firstLine="720"/>
      </w:pPr>
    </w:p>
    <w:p w14:paraId="6E7A3A98" w14:textId="188A121C" w:rsidR="007026CD" w:rsidRDefault="007026CD" w:rsidP="00F95C8B">
      <w:pPr>
        <w:ind w:firstLine="720"/>
      </w:pPr>
    </w:p>
    <w:p w14:paraId="04CC544D" w14:textId="3DDBE79B" w:rsidR="007026CD" w:rsidRDefault="00E558F8" w:rsidP="00F95C8B">
      <w:pPr>
        <w:ind w:firstLine="720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03ADBDC" wp14:editId="16633610">
            <wp:simplePos x="0" y="0"/>
            <wp:positionH relativeFrom="column">
              <wp:posOffset>2500539</wp:posOffset>
            </wp:positionH>
            <wp:positionV relativeFrom="page">
              <wp:posOffset>6142355</wp:posOffset>
            </wp:positionV>
            <wp:extent cx="2253343" cy="3004857"/>
            <wp:effectExtent l="0" t="0" r="0" b="5080"/>
            <wp:wrapNone/>
            <wp:docPr id="88031638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16389" name="Picture 88031638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343" cy="3004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23B0F" w14:textId="35B603B0" w:rsidR="007026CD" w:rsidRDefault="005427D0" w:rsidP="00F95C8B">
      <w:pPr>
        <w:ind w:firstLine="720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92E25AE" wp14:editId="54C69F8F">
            <wp:simplePos x="0" y="0"/>
            <wp:positionH relativeFrom="column">
              <wp:posOffset>4544378</wp:posOffset>
            </wp:positionH>
            <wp:positionV relativeFrom="page">
              <wp:posOffset>6533923</wp:posOffset>
            </wp:positionV>
            <wp:extent cx="3015422" cy="2261567"/>
            <wp:effectExtent l="0" t="4128" r="0" b="0"/>
            <wp:wrapNone/>
            <wp:docPr id="22052359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23591" name="Picture 220523591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5422" cy="2261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722FB" w14:textId="04715270" w:rsidR="007026CD" w:rsidRDefault="007026CD" w:rsidP="00F95C8B">
      <w:pPr>
        <w:ind w:firstLine="720"/>
      </w:pPr>
    </w:p>
    <w:p w14:paraId="7ED49A55" w14:textId="43074D69" w:rsidR="007026CD" w:rsidRDefault="007026CD" w:rsidP="00F95C8B">
      <w:pPr>
        <w:ind w:firstLine="720"/>
      </w:pPr>
    </w:p>
    <w:p w14:paraId="37C5B6FA" w14:textId="33F00E2E" w:rsidR="007026CD" w:rsidRDefault="00C92930" w:rsidP="00F95C8B">
      <w:pPr>
        <w:ind w:firstLine="720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87A80EA" wp14:editId="35C2C52A">
            <wp:simplePos x="0" y="0"/>
            <wp:positionH relativeFrom="column">
              <wp:posOffset>46718</wp:posOffset>
            </wp:positionH>
            <wp:positionV relativeFrom="paragraph">
              <wp:posOffset>238306</wp:posOffset>
            </wp:positionV>
            <wp:extent cx="2314575" cy="1248233"/>
            <wp:effectExtent l="0" t="0" r="0" b="9525"/>
            <wp:wrapNone/>
            <wp:docPr id="16837848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48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A7752" w14:textId="0537421D" w:rsidR="007026CD" w:rsidRDefault="007026CD" w:rsidP="00F95C8B">
      <w:pPr>
        <w:ind w:firstLine="720"/>
      </w:pPr>
    </w:p>
    <w:p w14:paraId="48C082C8" w14:textId="59A5BABC" w:rsidR="007026CD" w:rsidRDefault="007026CD" w:rsidP="00F95C8B">
      <w:pPr>
        <w:ind w:firstLine="720"/>
      </w:pPr>
    </w:p>
    <w:p w14:paraId="13F6FEEC" w14:textId="22822AE9" w:rsidR="007026CD" w:rsidRDefault="007026CD" w:rsidP="00F95C8B">
      <w:pPr>
        <w:ind w:firstLine="720"/>
      </w:pPr>
    </w:p>
    <w:p w14:paraId="265F25F9" w14:textId="359AB34A" w:rsidR="007026CD" w:rsidRDefault="007026CD" w:rsidP="00F95C8B">
      <w:pPr>
        <w:ind w:firstLine="720"/>
      </w:pPr>
    </w:p>
    <w:p w14:paraId="65090D04" w14:textId="3A8CB8D7" w:rsidR="007026CD" w:rsidRDefault="007026CD" w:rsidP="00F95C8B">
      <w:pPr>
        <w:ind w:firstLine="720"/>
      </w:pPr>
    </w:p>
    <w:p w14:paraId="2880F437" w14:textId="1328A70C" w:rsidR="007026CD" w:rsidRDefault="007026CD" w:rsidP="00F95C8B">
      <w:pPr>
        <w:ind w:firstLine="720"/>
      </w:pPr>
    </w:p>
    <w:p w14:paraId="1E0B36D6" w14:textId="4FB0A99E" w:rsidR="007026CD" w:rsidRDefault="007026CD" w:rsidP="00F95C8B">
      <w:pPr>
        <w:ind w:firstLine="720"/>
      </w:pPr>
    </w:p>
    <w:p w14:paraId="4BE277BC" w14:textId="4AC626E8" w:rsidR="007026CD" w:rsidRDefault="007026CD" w:rsidP="00F95C8B">
      <w:pPr>
        <w:ind w:firstLine="720"/>
      </w:pPr>
    </w:p>
    <w:tbl>
      <w:tblPr>
        <w:tblpPr w:leftFromText="180" w:rightFromText="180" w:vertAnchor="text" w:horzAnchor="margin" w:tblpY="447"/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1520"/>
      </w:tblGrid>
      <w:tr w:rsidR="00C92930" w14:paraId="62C867C4" w14:textId="77777777" w:rsidTr="00C92930">
        <w:trPr>
          <w:trHeight w:val="3492"/>
        </w:trPr>
        <w:tc>
          <w:tcPr>
            <w:tcW w:w="11520" w:type="dxa"/>
            <w:shd w:val="clear" w:color="auto" w:fill="629DD1" w:themeFill="accent2"/>
          </w:tcPr>
          <w:p w14:paraId="0C08C298" w14:textId="1F4914D4" w:rsidR="00C92930" w:rsidRDefault="00C92930" w:rsidP="00C92930">
            <w:pPr>
              <w:pStyle w:val="Heading1"/>
            </w:pPr>
            <w:bookmarkStart w:id="2" w:name="_Hlk187908081"/>
          </w:p>
          <w:p w14:paraId="471DF18C" w14:textId="61679C56" w:rsidR="00C92930" w:rsidRDefault="00C92930" w:rsidP="00C92930"/>
        </w:tc>
      </w:tr>
      <w:bookmarkEnd w:id="2"/>
    </w:tbl>
    <w:p w14:paraId="1DFAFF3C" w14:textId="236A6F19" w:rsidR="007026CD" w:rsidRDefault="007026CD" w:rsidP="00F95C8B">
      <w:pPr>
        <w:ind w:firstLine="720"/>
      </w:pPr>
    </w:p>
    <w:p w14:paraId="763C0CCC" w14:textId="5A0EAF21" w:rsidR="001B5C34" w:rsidRDefault="005427D0" w:rsidP="001B5C34">
      <w:pPr>
        <w:pStyle w:val="Heading1"/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4CEB92A" wp14:editId="1802BA78">
            <wp:simplePos x="0" y="0"/>
            <wp:positionH relativeFrom="column">
              <wp:posOffset>59690</wp:posOffset>
            </wp:positionH>
            <wp:positionV relativeFrom="paragraph">
              <wp:posOffset>2521041</wp:posOffset>
            </wp:positionV>
            <wp:extent cx="2185035" cy="2913380"/>
            <wp:effectExtent l="0" t="0" r="5715" b="1270"/>
            <wp:wrapNone/>
            <wp:docPr id="192865357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53575" name="Picture 1928653575"/>
                    <pic:cNvPicPr/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7B2AB08" wp14:editId="50050212">
            <wp:simplePos x="0" y="0"/>
            <wp:positionH relativeFrom="column">
              <wp:posOffset>4489768</wp:posOffset>
            </wp:positionH>
            <wp:positionV relativeFrom="page">
              <wp:posOffset>3379696</wp:posOffset>
            </wp:positionV>
            <wp:extent cx="3161030" cy="2370455"/>
            <wp:effectExtent l="0" t="4763" r="0" b="0"/>
            <wp:wrapNone/>
            <wp:docPr id="19415379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537914" name="Picture 1941537914"/>
                    <pic:cNvPicPr/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103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1FDDBA7" wp14:editId="00616307">
            <wp:simplePos x="0" y="0"/>
            <wp:positionH relativeFrom="column">
              <wp:posOffset>2367915</wp:posOffset>
            </wp:positionH>
            <wp:positionV relativeFrom="paragraph">
              <wp:posOffset>2441484</wp:posOffset>
            </wp:positionV>
            <wp:extent cx="2395220" cy="3193415"/>
            <wp:effectExtent l="0" t="0" r="5080" b="6985"/>
            <wp:wrapNone/>
            <wp:docPr id="17918073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07338" name="Picture 1791807338"/>
                    <pic:cNvPicPr/>
                  </pic:nvPicPr>
                  <pic:blipFill>
                    <a:blip r:embed="rId3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DD7FE" w14:textId="21EFE9E0" w:rsidR="001B5C34" w:rsidRDefault="001B5C34" w:rsidP="00F95C8B">
      <w:pPr>
        <w:ind w:firstLine="720"/>
      </w:pPr>
    </w:p>
    <w:p w14:paraId="03CB2CEE" w14:textId="66DD4102" w:rsidR="001B5C34" w:rsidRDefault="001B5C34" w:rsidP="00F95C8B">
      <w:pPr>
        <w:ind w:firstLine="720"/>
      </w:pPr>
    </w:p>
    <w:p w14:paraId="75E2F141" w14:textId="6B8ABEF2" w:rsidR="001B5C34" w:rsidRDefault="001B5C34" w:rsidP="00F95C8B">
      <w:pPr>
        <w:ind w:firstLine="720"/>
      </w:pPr>
    </w:p>
    <w:p w14:paraId="2E9D85E2" w14:textId="1E04E5FA" w:rsidR="001B5C34" w:rsidRDefault="001B5C34" w:rsidP="001B5C34">
      <w:pPr>
        <w:pStyle w:val="Heading1"/>
        <w:jc w:val="both"/>
      </w:pPr>
    </w:p>
    <w:p w14:paraId="48FC0590" w14:textId="6C3962D4" w:rsidR="00C92930" w:rsidRDefault="00C92930" w:rsidP="00F95C8B">
      <w:pPr>
        <w:ind w:firstLine="720"/>
      </w:pPr>
    </w:p>
    <w:p w14:paraId="2E7BEA2F" w14:textId="3D3FCD8A" w:rsidR="00C92930" w:rsidRDefault="00C92930" w:rsidP="00F95C8B">
      <w:pPr>
        <w:ind w:firstLine="720"/>
      </w:pPr>
    </w:p>
    <w:p w14:paraId="71B3E5B3" w14:textId="50EEBA62" w:rsidR="00C92930" w:rsidRDefault="005427D0" w:rsidP="00F95C8B">
      <w:pPr>
        <w:ind w:firstLine="720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28E06EA" wp14:editId="3F730871">
            <wp:simplePos x="0" y="0"/>
            <wp:positionH relativeFrom="column">
              <wp:posOffset>2382520</wp:posOffset>
            </wp:positionH>
            <wp:positionV relativeFrom="page">
              <wp:posOffset>6243864</wp:posOffset>
            </wp:positionV>
            <wp:extent cx="3798570" cy="2849245"/>
            <wp:effectExtent l="0" t="0" r="0" b="8255"/>
            <wp:wrapNone/>
            <wp:docPr id="1941058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5812" name="Picture 19410581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9C8CABE" wp14:editId="71712627">
            <wp:simplePos x="0" y="0"/>
            <wp:positionH relativeFrom="column">
              <wp:posOffset>52705</wp:posOffset>
            </wp:positionH>
            <wp:positionV relativeFrom="paragraph">
              <wp:posOffset>490311</wp:posOffset>
            </wp:positionV>
            <wp:extent cx="2194560" cy="2926080"/>
            <wp:effectExtent l="0" t="0" r="0" b="7620"/>
            <wp:wrapNone/>
            <wp:docPr id="88886901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69018" name="Picture 888869018"/>
                    <pic:cNvPicPr/>
                  </pic:nvPicPr>
                  <pic:blipFill>
                    <a:blip r:embed="rId3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3666EE3" wp14:editId="6CE40ED0">
            <wp:simplePos x="0" y="0"/>
            <wp:positionH relativeFrom="column">
              <wp:posOffset>4916170</wp:posOffset>
            </wp:positionH>
            <wp:positionV relativeFrom="paragraph">
              <wp:posOffset>2056492</wp:posOffset>
            </wp:positionV>
            <wp:extent cx="2314575" cy="1248233"/>
            <wp:effectExtent l="0" t="0" r="0" b="9525"/>
            <wp:wrapNone/>
            <wp:docPr id="14831326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14575" cy="1248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11453"/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1520"/>
      </w:tblGrid>
      <w:tr w:rsidR="00C92930" w14:paraId="18811E79" w14:textId="77777777" w:rsidTr="00C92930">
        <w:trPr>
          <w:trHeight w:val="3492"/>
        </w:trPr>
        <w:tc>
          <w:tcPr>
            <w:tcW w:w="11520" w:type="dxa"/>
            <w:shd w:val="clear" w:color="auto" w:fill="629DD1" w:themeFill="accent2"/>
          </w:tcPr>
          <w:p w14:paraId="0050029E" w14:textId="481F5D15" w:rsidR="00C92930" w:rsidRDefault="00C92930" w:rsidP="00C92930"/>
        </w:tc>
      </w:tr>
    </w:tbl>
    <w:p w14:paraId="4BE378B9" w14:textId="77777777" w:rsidR="0018498D" w:rsidRDefault="0018498D" w:rsidP="00F95C8B">
      <w:pPr>
        <w:ind w:firstLine="720"/>
      </w:pPr>
    </w:p>
    <w:p w14:paraId="0AC6C8EF" w14:textId="1B4F96C5" w:rsidR="0018498D" w:rsidRDefault="0018498D" w:rsidP="00F95C8B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3A219E" wp14:editId="0D6FDD79">
                <wp:simplePos x="0" y="0"/>
                <wp:positionH relativeFrom="column">
                  <wp:posOffset>129540</wp:posOffset>
                </wp:positionH>
                <wp:positionV relativeFrom="page">
                  <wp:posOffset>608330</wp:posOffset>
                </wp:positionV>
                <wp:extent cx="6998970" cy="783590"/>
                <wp:effectExtent l="0" t="0" r="11430" b="16510"/>
                <wp:wrapNone/>
                <wp:docPr id="897356866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8970" cy="783590"/>
                        </a:xfrm>
                        <a:prstGeom prst="rect">
                          <a:avLst/>
                        </a:prstGeom>
                        <a:solidFill>
                          <a:srgbClr val="E79F0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F62369" id="Rectangle 12" o:spid="_x0000_s1026" style="position:absolute;margin-left:10.2pt;margin-top:47.9pt;width:551.1pt;height:61.7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" fillcolor="#e79f0f" strokecolor="#0b0f19 [484]" strokeweight="1pt">
                <w10:wrap anchory="page"/>
              </v:rect>
            </w:pict>
          </mc:Fallback>
        </mc:AlternateContent>
      </w:r>
    </w:p>
    <w:p w14:paraId="1E535FEC" w14:textId="77777777" w:rsidR="0018498D" w:rsidRDefault="0018498D" w:rsidP="00F95C8B">
      <w:pPr>
        <w:ind w:firstLine="720"/>
      </w:pPr>
    </w:p>
    <w:p w14:paraId="60A03420" w14:textId="77777777" w:rsidR="0018498D" w:rsidRDefault="0018498D" w:rsidP="00F95C8B">
      <w:pPr>
        <w:ind w:firstLine="720"/>
      </w:pPr>
    </w:p>
    <w:p w14:paraId="021DCA48" w14:textId="2D0FB6BD" w:rsidR="0018498D" w:rsidRDefault="0018498D" w:rsidP="00F95C8B">
      <w:pPr>
        <w:ind w:firstLine="720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35D1B1C" wp14:editId="48FD4E80">
            <wp:simplePos x="0" y="0"/>
            <wp:positionH relativeFrom="column">
              <wp:posOffset>257084</wp:posOffset>
            </wp:positionH>
            <wp:positionV relativeFrom="page">
              <wp:posOffset>1908175</wp:posOffset>
            </wp:positionV>
            <wp:extent cx="6705600" cy="5029200"/>
            <wp:effectExtent l="152400" t="114300" r="133350" b="171450"/>
            <wp:wrapThrough wrapText="bothSides">
              <wp:wrapPolygon edited="0">
                <wp:start x="-368" y="-491"/>
                <wp:lineTo x="-491" y="982"/>
                <wp:lineTo x="-491" y="21600"/>
                <wp:lineTo x="-307" y="22255"/>
                <wp:lineTo x="21784" y="22255"/>
                <wp:lineTo x="21968" y="21927"/>
                <wp:lineTo x="21907" y="-491"/>
                <wp:lineTo x="-368" y="-491"/>
              </wp:wrapPolygon>
            </wp:wrapThrough>
            <wp:docPr id="3741041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92027" name="Picture 192729202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02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D1763" w14:textId="21D615D1" w:rsidR="0018498D" w:rsidRDefault="0018498D" w:rsidP="00F95C8B">
      <w:pPr>
        <w:ind w:firstLine="720"/>
      </w:pPr>
    </w:p>
    <w:p w14:paraId="3FE3A88D" w14:textId="43077748" w:rsidR="0018498D" w:rsidRDefault="0018498D" w:rsidP="00F95C8B">
      <w:pPr>
        <w:ind w:firstLine="720"/>
      </w:pPr>
    </w:p>
    <w:p w14:paraId="14D2611C" w14:textId="7DD22E7E" w:rsidR="0018498D" w:rsidRDefault="0018498D" w:rsidP="00F95C8B">
      <w:pPr>
        <w:ind w:firstLine="720"/>
      </w:pPr>
    </w:p>
    <w:p w14:paraId="265446CA" w14:textId="2A7A2F79" w:rsidR="0018498D" w:rsidRDefault="0018498D" w:rsidP="00F95C8B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945A9F8" wp14:editId="4157889D">
                <wp:simplePos x="0" y="0"/>
                <wp:positionH relativeFrom="column">
                  <wp:posOffset>150586</wp:posOffset>
                </wp:positionH>
                <wp:positionV relativeFrom="page">
                  <wp:posOffset>630555</wp:posOffset>
                </wp:positionV>
                <wp:extent cx="6998970" cy="783590"/>
                <wp:effectExtent l="0" t="0" r="11430" b="16510"/>
                <wp:wrapNone/>
                <wp:docPr id="1252942385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8970" cy="783590"/>
                        </a:xfrm>
                        <a:prstGeom prst="rect">
                          <a:avLst/>
                        </a:prstGeom>
                        <a:solidFill>
                          <a:srgbClr val="E79F0F"/>
                        </a:solidFill>
                        <a:ln w="12700" cap="flat" cmpd="sng" algn="ctr">
                          <a:solidFill>
                            <a:srgbClr val="4A66AC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A2B9A0" id="Rectangle 12" o:spid="_x0000_s1026" style="position:absolute;margin-left:11.85pt;margin-top:49.65pt;width:551.1pt;height:61.7pt;z-index:2516561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" fillcolor="#e79f0f" strokecolor="#1a2746" strokeweight="1pt">
                <w10:wrap anchory="page"/>
              </v:rect>
            </w:pict>
          </mc:Fallback>
        </mc:AlternateContent>
      </w:r>
    </w:p>
    <w:p w14:paraId="66B49D99" w14:textId="343C0826" w:rsidR="0018498D" w:rsidRDefault="0018498D" w:rsidP="00F95C8B">
      <w:pPr>
        <w:ind w:firstLine="720"/>
      </w:pPr>
    </w:p>
    <w:p w14:paraId="67A616A7" w14:textId="1758E956" w:rsidR="0018498D" w:rsidRDefault="0018498D" w:rsidP="00F95C8B">
      <w:pPr>
        <w:ind w:firstLine="720"/>
      </w:pPr>
    </w:p>
    <w:p w14:paraId="01D346E0" w14:textId="48FC51F9" w:rsidR="0018498D" w:rsidRDefault="004D3A0C" w:rsidP="00F95C8B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24FB3164" wp14:editId="5B2FAB67">
                <wp:simplePos x="0" y="0"/>
                <wp:positionH relativeFrom="column">
                  <wp:posOffset>216626</wp:posOffset>
                </wp:positionH>
                <wp:positionV relativeFrom="paragraph">
                  <wp:posOffset>74295</wp:posOffset>
                </wp:positionV>
                <wp:extent cx="6889750" cy="6912429"/>
                <wp:effectExtent l="0" t="0" r="25400" b="22225"/>
                <wp:wrapNone/>
                <wp:docPr id="150408348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0" cy="691242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407E4" id="Rectangle 22" o:spid="_x0000_s1026" style="position:absolute;margin-left:17.05pt;margin-top:5.85pt;width:542.5pt;height:544.3pt;z-index:2516551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" fillcolor="#629dd1 [3205]" strokecolor="#0b0f19 [484]" strokeweight="1pt"/>
            </w:pict>
          </mc:Fallback>
        </mc:AlternateContent>
      </w:r>
    </w:p>
    <w:p w14:paraId="7CA146FF" w14:textId="4A932614" w:rsidR="0018498D" w:rsidRDefault="0018498D" w:rsidP="00F95C8B">
      <w:pPr>
        <w:ind w:firstLine="720"/>
      </w:pPr>
    </w:p>
    <w:p w14:paraId="3A593207" w14:textId="6447DD39" w:rsidR="0018498D" w:rsidRDefault="0018498D" w:rsidP="00F95C8B">
      <w:pPr>
        <w:ind w:firstLine="720"/>
      </w:pPr>
    </w:p>
    <w:p w14:paraId="76D3F60E" w14:textId="3F3955BD" w:rsidR="0018498D" w:rsidRDefault="0018498D" w:rsidP="00F95C8B">
      <w:pPr>
        <w:ind w:firstLine="720"/>
      </w:pPr>
    </w:p>
    <w:p w14:paraId="001D8604" w14:textId="6A7471A4" w:rsidR="0018498D" w:rsidRDefault="0018498D" w:rsidP="00F95C8B">
      <w:pPr>
        <w:ind w:firstLine="720"/>
      </w:pPr>
    </w:p>
    <w:p w14:paraId="45946C32" w14:textId="054AF3CC" w:rsidR="0018498D" w:rsidRDefault="0018498D" w:rsidP="00F95C8B">
      <w:pPr>
        <w:ind w:firstLine="720"/>
      </w:pPr>
    </w:p>
    <w:p w14:paraId="3E585073" w14:textId="3D1553EF" w:rsidR="0018498D" w:rsidRDefault="0018498D" w:rsidP="00F95C8B">
      <w:pPr>
        <w:ind w:firstLine="720"/>
      </w:pPr>
    </w:p>
    <w:p w14:paraId="40272C22" w14:textId="0F28ADD9" w:rsidR="0018498D" w:rsidRDefault="0018498D" w:rsidP="00F95C8B">
      <w:pPr>
        <w:ind w:firstLine="720"/>
      </w:pPr>
    </w:p>
    <w:p w14:paraId="3A7A6BB0" w14:textId="159B0868" w:rsidR="0018498D" w:rsidRDefault="004D3A0C" w:rsidP="00F95C8B">
      <w:pPr>
        <w:ind w:firstLine="720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1EB3AB2" wp14:editId="3AA3A064">
            <wp:simplePos x="0" y="0"/>
            <wp:positionH relativeFrom="column">
              <wp:posOffset>1059180</wp:posOffset>
            </wp:positionH>
            <wp:positionV relativeFrom="page">
              <wp:posOffset>4192633</wp:posOffset>
            </wp:positionV>
            <wp:extent cx="5079365" cy="5079365"/>
            <wp:effectExtent l="0" t="0" r="6985" b="0"/>
            <wp:wrapNone/>
            <wp:docPr id="20586607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60770" name="Picture 205866077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B1994" w14:textId="5E020CF2" w:rsidR="0018498D" w:rsidRDefault="0018498D" w:rsidP="00F95C8B">
      <w:pPr>
        <w:ind w:firstLine="720"/>
      </w:pPr>
    </w:p>
    <w:p w14:paraId="61D4710D" w14:textId="77777777" w:rsidR="0018498D" w:rsidRDefault="0018498D" w:rsidP="00F95C8B">
      <w:pPr>
        <w:ind w:firstLine="720"/>
      </w:pPr>
    </w:p>
    <w:p w14:paraId="1BCA0F89" w14:textId="010EF8CE" w:rsidR="0018498D" w:rsidRDefault="0018498D" w:rsidP="00F95C8B">
      <w:pPr>
        <w:ind w:firstLine="720"/>
      </w:pPr>
    </w:p>
    <w:p w14:paraId="14083F8C" w14:textId="322F7BF7" w:rsidR="0018498D" w:rsidRDefault="0018498D" w:rsidP="00F95C8B">
      <w:pPr>
        <w:ind w:firstLine="720"/>
      </w:pPr>
    </w:p>
    <w:p w14:paraId="46EFEFE2" w14:textId="19E1E78C" w:rsidR="0018498D" w:rsidRDefault="0018498D" w:rsidP="00F95C8B">
      <w:pPr>
        <w:ind w:firstLine="720"/>
      </w:pPr>
    </w:p>
    <w:p w14:paraId="0ECD6C62" w14:textId="302FA827" w:rsidR="0018498D" w:rsidRDefault="0018498D" w:rsidP="00F95C8B">
      <w:pPr>
        <w:ind w:firstLine="720"/>
      </w:pPr>
    </w:p>
    <w:p w14:paraId="63DF6FB9" w14:textId="189A3F1B" w:rsidR="0018498D" w:rsidRDefault="0018498D" w:rsidP="00F95C8B">
      <w:pPr>
        <w:ind w:firstLine="720"/>
      </w:pPr>
    </w:p>
    <w:p w14:paraId="34406F82" w14:textId="421E5D0B" w:rsidR="0018498D" w:rsidRDefault="0018498D" w:rsidP="00F95C8B">
      <w:pPr>
        <w:ind w:firstLine="720"/>
      </w:pPr>
    </w:p>
    <w:p w14:paraId="2A52B8BB" w14:textId="7A62A200" w:rsidR="0018498D" w:rsidRDefault="0018498D" w:rsidP="00F95C8B">
      <w:pPr>
        <w:ind w:firstLine="720"/>
      </w:pPr>
    </w:p>
    <w:p w14:paraId="1D050E55" w14:textId="7FA79E4A" w:rsidR="0018498D" w:rsidRDefault="0018498D" w:rsidP="00F95C8B">
      <w:pPr>
        <w:ind w:firstLine="720"/>
      </w:pPr>
    </w:p>
    <w:p w14:paraId="72CF95FD" w14:textId="65D4CAC8" w:rsidR="0018498D" w:rsidRDefault="0018498D" w:rsidP="004D3A0C">
      <w:r>
        <w:rPr>
          <w:noProof/>
        </w:rPr>
        <w:drawing>
          <wp:anchor distT="0" distB="0" distL="114300" distR="114300" simplePos="0" relativeHeight="251707392" behindDoc="0" locked="0" layoutInCell="1" allowOverlap="1" wp14:anchorId="08B4BC2C" wp14:editId="25C2904F">
            <wp:simplePos x="0" y="0"/>
            <wp:positionH relativeFrom="column">
              <wp:posOffset>3757295</wp:posOffset>
            </wp:positionH>
            <wp:positionV relativeFrom="page">
              <wp:posOffset>1804761</wp:posOffset>
            </wp:positionV>
            <wp:extent cx="3059430" cy="4079240"/>
            <wp:effectExtent l="152400" t="114300" r="121920" b="168910"/>
            <wp:wrapNone/>
            <wp:docPr id="17294307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30797" name="Picture 172943079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4079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7BC65AB" wp14:editId="3A3E2DBC">
            <wp:simplePos x="0" y="0"/>
            <wp:positionH relativeFrom="column">
              <wp:posOffset>509996</wp:posOffset>
            </wp:positionH>
            <wp:positionV relativeFrom="page">
              <wp:posOffset>1817370</wp:posOffset>
            </wp:positionV>
            <wp:extent cx="3058795" cy="4079240"/>
            <wp:effectExtent l="152400" t="114300" r="122555" b="168910"/>
            <wp:wrapThrough wrapText="bothSides">
              <wp:wrapPolygon edited="0">
                <wp:start x="-807" y="-605"/>
                <wp:lineTo x="-1076" y="1210"/>
                <wp:lineTo x="-1076" y="21587"/>
                <wp:lineTo x="-538" y="22192"/>
                <wp:lineTo x="-538" y="22394"/>
                <wp:lineTo x="21927" y="22394"/>
                <wp:lineTo x="21927" y="22192"/>
                <wp:lineTo x="22331" y="20679"/>
                <wp:lineTo x="22196" y="-605"/>
                <wp:lineTo x="-807" y="-605"/>
              </wp:wrapPolygon>
            </wp:wrapThrough>
            <wp:docPr id="21035225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522556" name="Picture 2103522556"/>
                    <pic:cNvPicPr/>
                  </pic:nvPicPr>
                  <pic:blipFill>
                    <a:blip r:embed="rId4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079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A0C">
        <w:t xml:space="preserve">                                                      </w:t>
      </w:r>
    </w:p>
    <w:p w14:paraId="18906BF8" w14:textId="77777777" w:rsidR="004D3A0C" w:rsidRDefault="004D3A0C" w:rsidP="004D3A0C"/>
    <w:p w14:paraId="20BBBB5A" w14:textId="77777777" w:rsidR="004D3A0C" w:rsidRDefault="004D3A0C" w:rsidP="004D3A0C"/>
    <w:p w14:paraId="294B1FBA" w14:textId="77777777" w:rsidR="004D3A0C" w:rsidRDefault="004D3A0C" w:rsidP="004D3A0C"/>
    <w:p w14:paraId="02E68BBD" w14:textId="033CBEF4" w:rsidR="004D3A0C" w:rsidRPr="004D3A0C" w:rsidRDefault="004D3A0C" w:rsidP="004D3A0C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4D3A0C">
        <w:rPr>
          <w:b/>
          <w:bCs/>
          <w:sz w:val="26"/>
          <w:szCs w:val="26"/>
        </w:rPr>
        <w:t>Weatherly Borough Police Department</w:t>
      </w:r>
    </w:p>
    <w:p w14:paraId="394D5EBC" w14:textId="4C765A00" w:rsidR="004D3A0C" w:rsidRPr="004D3A0C" w:rsidRDefault="004D3A0C" w:rsidP="004D3A0C">
      <w:pPr>
        <w:spacing w:after="0" w:line="240" w:lineRule="auto"/>
        <w:jc w:val="center"/>
        <w:rPr>
          <w:sz w:val="26"/>
          <w:szCs w:val="26"/>
        </w:rPr>
      </w:pPr>
      <w:r w:rsidRPr="004D3A0C">
        <w:rPr>
          <w:sz w:val="26"/>
          <w:szCs w:val="26"/>
        </w:rPr>
        <w:t>65 West Main Street</w:t>
      </w:r>
    </w:p>
    <w:p w14:paraId="5A2C62E1" w14:textId="73679727" w:rsidR="004D3A0C" w:rsidRDefault="004D3A0C" w:rsidP="004D3A0C">
      <w:pPr>
        <w:spacing w:after="0" w:line="240" w:lineRule="auto"/>
        <w:jc w:val="center"/>
        <w:rPr>
          <w:sz w:val="26"/>
          <w:szCs w:val="26"/>
        </w:rPr>
      </w:pPr>
      <w:r w:rsidRPr="004D3A0C">
        <w:rPr>
          <w:sz w:val="26"/>
          <w:szCs w:val="26"/>
        </w:rPr>
        <w:t>Weatherly, PA 18255</w:t>
      </w:r>
    </w:p>
    <w:p w14:paraId="549A7A5B" w14:textId="1F576378" w:rsidR="004D3A0C" w:rsidRDefault="004D3A0C" w:rsidP="004D3A0C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570-427-4241</w:t>
      </w:r>
    </w:p>
    <w:p w14:paraId="04D39950" w14:textId="553D6E83" w:rsidR="004D3A0C" w:rsidRPr="004D3A0C" w:rsidRDefault="004D3A0C" w:rsidP="004D3A0C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www.weatherlypd.com</w:t>
      </w:r>
    </w:p>
    <w:p w14:paraId="431A4363" w14:textId="46F6A5CA" w:rsidR="004D3A0C" w:rsidRPr="00F95C8B" w:rsidRDefault="004D3A0C" w:rsidP="004D3A0C">
      <w:r>
        <w:t xml:space="preserve">             </w:t>
      </w:r>
    </w:p>
    <w:sectPr w:rsidR="004D3A0C" w:rsidRPr="00F95C8B" w:rsidSect="005F71B0">
      <w:pgSz w:w="12240" w:h="15840"/>
      <w:pgMar w:top="360" w:right="360" w:bottom="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E7934" w14:textId="77777777" w:rsidR="00AD20DE" w:rsidRDefault="00AD20DE" w:rsidP="00614DF7">
      <w:pPr>
        <w:spacing w:after="0" w:line="240" w:lineRule="auto"/>
      </w:pPr>
      <w:r>
        <w:separator/>
      </w:r>
    </w:p>
  </w:endnote>
  <w:endnote w:type="continuationSeparator" w:id="0">
    <w:p w14:paraId="35387F1E" w14:textId="77777777" w:rsidR="00AD20DE" w:rsidRDefault="00AD20DE" w:rsidP="00614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2845C" w14:textId="77777777" w:rsidR="00AD20DE" w:rsidRDefault="00AD20DE" w:rsidP="00614DF7">
      <w:pPr>
        <w:spacing w:after="0" w:line="240" w:lineRule="auto"/>
      </w:pPr>
      <w:r>
        <w:separator/>
      </w:r>
    </w:p>
  </w:footnote>
  <w:footnote w:type="continuationSeparator" w:id="0">
    <w:p w14:paraId="2DA23DA0" w14:textId="77777777" w:rsidR="00AD20DE" w:rsidRDefault="00AD20DE" w:rsidP="00614D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6240E5"/>
    <w:multiLevelType w:val="hybridMultilevel"/>
    <w:tmpl w:val="DCFEADB2"/>
    <w:lvl w:ilvl="0" w:tplc="21E6E29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27523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0DE"/>
    <w:rsid w:val="00003557"/>
    <w:rsid w:val="00004A55"/>
    <w:rsid w:val="00011B82"/>
    <w:rsid w:val="00033744"/>
    <w:rsid w:val="0007282A"/>
    <w:rsid w:val="000A2BAE"/>
    <w:rsid w:val="000C154B"/>
    <w:rsid w:val="000D2C8A"/>
    <w:rsid w:val="00103E04"/>
    <w:rsid w:val="00131F18"/>
    <w:rsid w:val="00143FED"/>
    <w:rsid w:val="001811F8"/>
    <w:rsid w:val="0018498D"/>
    <w:rsid w:val="001B5C34"/>
    <w:rsid w:val="0020656E"/>
    <w:rsid w:val="00212784"/>
    <w:rsid w:val="00221914"/>
    <w:rsid w:val="0023384A"/>
    <w:rsid w:val="002618B6"/>
    <w:rsid w:val="0026785F"/>
    <w:rsid w:val="00272D01"/>
    <w:rsid w:val="00280E67"/>
    <w:rsid w:val="002C64CE"/>
    <w:rsid w:val="002F010C"/>
    <w:rsid w:val="00307A0A"/>
    <w:rsid w:val="00342E74"/>
    <w:rsid w:val="00381A5A"/>
    <w:rsid w:val="00383B9B"/>
    <w:rsid w:val="003E3262"/>
    <w:rsid w:val="003E63CB"/>
    <w:rsid w:val="00411B65"/>
    <w:rsid w:val="00422D47"/>
    <w:rsid w:val="00443D38"/>
    <w:rsid w:val="004659B5"/>
    <w:rsid w:val="004D3A0C"/>
    <w:rsid w:val="00522831"/>
    <w:rsid w:val="005427D0"/>
    <w:rsid w:val="0055650A"/>
    <w:rsid w:val="00563771"/>
    <w:rsid w:val="00574153"/>
    <w:rsid w:val="005A1949"/>
    <w:rsid w:val="005A1FC5"/>
    <w:rsid w:val="005B43D5"/>
    <w:rsid w:val="005C29A1"/>
    <w:rsid w:val="005D0051"/>
    <w:rsid w:val="005F71B0"/>
    <w:rsid w:val="00614DF7"/>
    <w:rsid w:val="0062123A"/>
    <w:rsid w:val="00621D04"/>
    <w:rsid w:val="00646E75"/>
    <w:rsid w:val="00647139"/>
    <w:rsid w:val="00653E71"/>
    <w:rsid w:val="0065723F"/>
    <w:rsid w:val="00663885"/>
    <w:rsid w:val="00682EC8"/>
    <w:rsid w:val="00690AD6"/>
    <w:rsid w:val="00697689"/>
    <w:rsid w:val="006C423B"/>
    <w:rsid w:val="006C4BBF"/>
    <w:rsid w:val="006F3522"/>
    <w:rsid w:val="006F65F7"/>
    <w:rsid w:val="007026CD"/>
    <w:rsid w:val="007214CB"/>
    <w:rsid w:val="00727774"/>
    <w:rsid w:val="007474B0"/>
    <w:rsid w:val="00793441"/>
    <w:rsid w:val="007C293B"/>
    <w:rsid w:val="007D7690"/>
    <w:rsid w:val="00800598"/>
    <w:rsid w:val="00810995"/>
    <w:rsid w:val="008213DA"/>
    <w:rsid w:val="00840D1E"/>
    <w:rsid w:val="0086797D"/>
    <w:rsid w:val="008909C7"/>
    <w:rsid w:val="00892DB2"/>
    <w:rsid w:val="00894BB1"/>
    <w:rsid w:val="008A6506"/>
    <w:rsid w:val="008C3680"/>
    <w:rsid w:val="008D032C"/>
    <w:rsid w:val="008E4BF1"/>
    <w:rsid w:val="00905387"/>
    <w:rsid w:val="00996406"/>
    <w:rsid w:val="009A7C22"/>
    <w:rsid w:val="009B0654"/>
    <w:rsid w:val="009B4F05"/>
    <w:rsid w:val="009E181F"/>
    <w:rsid w:val="00A01FE5"/>
    <w:rsid w:val="00A15D18"/>
    <w:rsid w:val="00A23918"/>
    <w:rsid w:val="00A50BCD"/>
    <w:rsid w:val="00A60E85"/>
    <w:rsid w:val="00A96B6A"/>
    <w:rsid w:val="00AD20DE"/>
    <w:rsid w:val="00AE6943"/>
    <w:rsid w:val="00B53892"/>
    <w:rsid w:val="00B904C5"/>
    <w:rsid w:val="00BA417C"/>
    <w:rsid w:val="00BD056D"/>
    <w:rsid w:val="00C05A75"/>
    <w:rsid w:val="00C36D8A"/>
    <w:rsid w:val="00C51923"/>
    <w:rsid w:val="00C54452"/>
    <w:rsid w:val="00C62C10"/>
    <w:rsid w:val="00C72B97"/>
    <w:rsid w:val="00C85920"/>
    <w:rsid w:val="00C92930"/>
    <w:rsid w:val="00CA617F"/>
    <w:rsid w:val="00CE6EBD"/>
    <w:rsid w:val="00CF54AB"/>
    <w:rsid w:val="00D27C64"/>
    <w:rsid w:val="00D735A9"/>
    <w:rsid w:val="00D834BC"/>
    <w:rsid w:val="00D839D2"/>
    <w:rsid w:val="00D87DC8"/>
    <w:rsid w:val="00DB41A9"/>
    <w:rsid w:val="00DC78CD"/>
    <w:rsid w:val="00DD3FCF"/>
    <w:rsid w:val="00E558F8"/>
    <w:rsid w:val="00E55D74"/>
    <w:rsid w:val="00E6706E"/>
    <w:rsid w:val="00E73866"/>
    <w:rsid w:val="00E92A53"/>
    <w:rsid w:val="00E9616D"/>
    <w:rsid w:val="00F0473C"/>
    <w:rsid w:val="00F86647"/>
    <w:rsid w:val="00F95C8B"/>
    <w:rsid w:val="00FB6CF1"/>
    <w:rsid w:val="00FB7416"/>
    <w:rsid w:val="00FF2A53"/>
    <w:rsid w:val="00FF4560"/>
    <w:rsid w:val="00FF6852"/>
    <w:rsid w:val="011EDF80"/>
    <w:rsid w:val="0127609F"/>
    <w:rsid w:val="0690E86F"/>
    <w:rsid w:val="13D8D06A"/>
    <w:rsid w:val="142DF675"/>
    <w:rsid w:val="28B6DF48"/>
    <w:rsid w:val="2C5F45BE"/>
    <w:rsid w:val="463F6E68"/>
    <w:rsid w:val="4ADE821A"/>
    <w:rsid w:val="5DC80137"/>
    <w:rsid w:val="6849ADC1"/>
    <w:rsid w:val="72A7B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41ADCD1"/>
  <w14:defaultImageDpi w14:val="330"/>
  <w15:chartTrackingRefBased/>
  <w15:docId w15:val="{796FB5BC-A9A9-4526-BD66-DA83D9B3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930"/>
  </w:style>
  <w:style w:type="paragraph" w:styleId="Heading1">
    <w:name w:val="heading 1"/>
    <w:basedOn w:val="Normal"/>
    <w:next w:val="Normal"/>
    <w:link w:val="Heading1Char"/>
    <w:uiPriority w:val="9"/>
    <w:qFormat/>
    <w:rsid w:val="0065723F"/>
    <w:pPr>
      <w:spacing w:line="240" w:lineRule="auto"/>
      <w:jc w:val="left"/>
      <w:outlineLvl w:val="0"/>
    </w:pPr>
    <w:rPr>
      <w:rFonts w:asciiTheme="majorHAnsi" w:hAnsiTheme="majorHAnsi"/>
      <w:b/>
      <w:caps/>
      <w:color w:val="000000" w:themeColor="text1"/>
      <w:spacing w:val="10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7DC8"/>
    <w:pPr>
      <w:outlineLvl w:val="1"/>
    </w:pPr>
    <w:rPr>
      <w:caps/>
      <w:color w:val="3476B1" w:themeColor="accent2" w:themeShade="BF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C62C1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C62C1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C62C10"/>
    <w:pPr>
      <w:spacing w:before="200" w:after="0"/>
      <w:jc w:val="left"/>
      <w:outlineLvl w:val="4"/>
    </w:pPr>
    <w:rPr>
      <w:smallCaps/>
      <w:color w:val="3476B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62C10"/>
    <w:pPr>
      <w:spacing w:after="0"/>
      <w:jc w:val="left"/>
      <w:outlineLvl w:val="5"/>
    </w:pPr>
    <w:rPr>
      <w:smallCaps/>
      <w:color w:val="629DD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62C10"/>
    <w:pPr>
      <w:spacing w:after="0"/>
      <w:jc w:val="left"/>
      <w:outlineLvl w:val="6"/>
    </w:pPr>
    <w:rPr>
      <w:b/>
      <w:smallCaps/>
      <w:color w:val="629DD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62C10"/>
    <w:pPr>
      <w:spacing w:after="0"/>
      <w:jc w:val="left"/>
      <w:outlineLvl w:val="7"/>
    </w:pPr>
    <w:rPr>
      <w:b/>
      <w:i/>
      <w:smallCaps/>
      <w:color w:val="3476B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62C10"/>
    <w:pPr>
      <w:spacing w:after="0"/>
      <w:jc w:val="left"/>
      <w:outlineLvl w:val="8"/>
    </w:pPr>
    <w:rPr>
      <w:b/>
      <w:i/>
      <w:smallCaps/>
      <w:color w:val="224E76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381A5A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1A5A"/>
    <w:rPr>
      <w:smallCaps/>
      <w:color w:val="3476B1" w:themeColor="accent2" w:themeShade="BF"/>
      <w:spacing w:val="10"/>
      <w:sz w:val="2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5723F"/>
    <w:rPr>
      <w:rFonts w:asciiTheme="majorHAnsi" w:hAnsiTheme="majorHAnsi"/>
      <w:b/>
      <w:caps/>
      <w:color w:val="000000" w:themeColor="text1"/>
      <w:spacing w:val="10"/>
      <w:sz w:val="7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87DC8"/>
    <w:rPr>
      <w:caps/>
      <w:color w:val="3476B1" w:themeColor="accent2" w:themeShade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1A5A"/>
    <w:rPr>
      <w:smallCaps/>
      <w:spacing w:val="5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1A5A"/>
    <w:rPr>
      <w:smallCaps/>
      <w:color w:val="629DD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1A5A"/>
    <w:rPr>
      <w:b/>
      <w:smallCaps/>
      <w:color w:val="629DD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1A5A"/>
    <w:rPr>
      <w:b/>
      <w:i/>
      <w:smallCaps/>
      <w:color w:val="3476B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1A5A"/>
    <w:rPr>
      <w:b/>
      <w:i/>
      <w:smallCaps/>
      <w:color w:val="224E76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2C10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04A55"/>
    <w:pPr>
      <w:spacing w:after="0" w:line="240" w:lineRule="auto"/>
      <w:jc w:val="left"/>
    </w:pPr>
    <w:rPr>
      <w:rFonts w:asciiTheme="majorHAnsi" w:hAnsiTheme="majorHAnsi" w:cstheme="majorHAnsi"/>
      <w:b/>
      <w:caps/>
      <w:sz w:val="32"/>
    </w:rPr>
  </w:style>
  <w:style w:type="character" w:customStyle="1" w:styleId="TitleChar">
    <w:name w:val="Title Char"/>
    <w:basedOn w:val="DefaultParagraphFont"/>
    <w:link w:val="Title"/>
    <w:uiPriority w:val="10"/>
    <w:rsid w:val="00004A55"/>
    <w:rPr>
      <w:rFonts w:asciiTheme="majorHAnsi" w:hAnsiTheme="majorHAnsi" w:cstheme="majorHAnsi"/>
      <w:b/>
      <w:caps/>
      <w:sz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723F"/>
    <w:pPr>
      <w:spacing w:line="240" w:lineRule="auto"/>
      <w:jc w:val="left"/>
    </w:pPr>
    <w:rPr>
      <w:caps/>
      <w:smallCaps/>
      <w:color w:val="3476B1" w:themeColor="accent2" w:themeShade="BF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65723F"/>
    <w:rPr>
      <w:caps/>
      <w:smallCaps/>
      <w:color w:val="3476B1" w:themeColor="accent2" w:themeShade="BF"/>
      <w:sz w:val="40"/>
    </w:rPr>
  </w:style>
  <w:style w:type="character" w:styleId="Strong">
    <w:name w:val="Strong"/>
    <w:uiPriority w:val="22"/>
    <w:semiHidden/>
    <w:rsid w:val="00C62C10"/>
    <w:rPr>
      <w:b/>
      <w:color w:val="629DD1" w:themeColor="accent2"/>
    </w:rPr>
  </w:style>
  <w:style w:type="character" w:styleId="Emphasis">
    <w:name w:val="Emphasis"/>
    <w:uiPriority w:val="20"/>
    <w:semiHidden/>
    <w:rsid w:val="00C62C10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C62C1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62C10"/>
  </w:style>
  <w:style w:type="paragraph" w:styleId="ListParagraph">
    <w:name w:val="List Paragraph"/>
    <w:basedOn w:val="Normal"/>
    <w:uiPriority w:val="34"/>
    <w:semiHidden/>
    <w:rsid w:val="00C62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C62C10"/>
    <w:rPr>
      <w:i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81A5A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62C10"/>
    <w:pPr>
      <w:pBdr>
        <w:top w:val="single" w:sz="8" w:space="10" w:color="3476B1" w:themeColor="accent2" w:themeShade="BF"/>
        <w:left w:val="single" w:sz="8" w:space="10" w:color="3476B1" w:themeColor="accent2" w:themeShade="BF"/>
        <w:bottom w:val="single" w:sz="8" w:space="10" w:color="3476B1" w:themeColor="accent2" w:themeShade="BF"/>
        <w:right w:val="single" w:sz="8" w:space="10" w:color="3476B1" w:themeColor="accent2" w:themeShade="BF"/>
      </w:pBdr>
      <w:shd w:val="clear" w:color="auto" w:fill="629DD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36D8A"/>
    <w:rPr>
      <w:b/>
      <w:i/>
      <w:color w:val="FFFFFF" w:themeColor="background1"/>
      <w:shd w:val="clear" w:color="auto" w:fill="629DD1" w:themeFill="accent2"/>
    </w:rPr>
  </w:style>
  <w:style w:type="character" w:styleId="SubtleEmphasis">
    <w:name w:val="Subtle Emphasis"/>
    <w:uiPriority w:val="19"/>
    <w:semiHidden/>
    <w:rsid w:val="00C62C10"/>
    <w:rPr>
      <w:i/>
    </w:rPr>
  </w:style>
  <w:style w:type="character" w:styleId="IntenseEmphasis">
    <w:name w:val="Intense Emphasis"/>
    <w:uiPriority w:val="21"/>
    <w:semiHidden/>
    <w:rsid w:val="00C62C10"/>
    <w:rPr>
      <w:b/>
      <w:i/>
      <w:color w:val="629DD1" w:themeColor="accent2"/>
      <w:spacing w:val="10"/>
    </w:rPr>
  </w:style>
  <w:style w:type="character" w:styleId="SubtleReference">
    <w:name w:val="Subtle Reference"/>
    <w:uiPriority w:val="31"/>
    <w:semiHidden/>
    <w:rsid w:val="00C62C10"/>
    <w:rPr>
      <w:b/>
    </w:rPr>
  </w:style>
  <w:style w:type="character" w:styleId="IntenseReference">
    <w:name w:val="Intense Reference"/>
    <w:uiPriority w:val="32"/>
    <w:semiHidden/>
    <w:rsid w:val="00C62C1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semiHidden/>
    <w:rsid w:val="00C62C1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2C10"/>
    <w:pPr>
      <w:outlineLvl w:val="9"/>
    </w:pPr>
  </w:style>
  <w:style w:type="paragraph" w:customStyle="1" w:styleId="PersonalName">
    <w:name w:val="Personal Name"/>
    <w:basedOn w:val="Title"/>
    <w:semiHidden/>
    <w:rsid w:val="00C62C10"/>
    <w:rPr>
      <w:b w:val="0"/>
      <w:caps w:val="0"/>
      <w:color w:val="000000"/>
      <w:sz w:val="28"/>
      <w:szCs w:val="28"/>
    </w:rPr>
  </w:style>
  <w:style w:type="paragraph" w:customStyle="1" w:styleId="CaptionHeading">
    <w:name w:val="Caption Heading"/>
    <w:basedOn w:val="Normal"/>
    <w:semiHidden/>
    <w:rsid w:val="00C62C10"/>
    <w:pPr>
      <w:spacing w:after="120" w:line="312" w:lineRule="auto"/>
    </w:pPr>
    <w:rPr>
      <w:rFonts w:asciiTheme="majorHAnsi" w:eastAsiaTheme="minorHAnsi" w:hAnsiTheme="majorHAnsi"/>
      <w:color w:val="1E5E9F" w:themeColor="accent3" w:themeShade="BF"/>
      <w:szCs w:val="22"/>
    </w:rPr>
  </w:style>
  <w:style w:type="paragraph" w:customStyle="1" w:styleId="Address3">
    <w:name w:val="Address 3"/>
    <w:basedOn w:val="Subtitle"/>
    <w:link w:val="Address3Char"/>
    <w:semiHidden/>
    <w:rsid w:val="00C62C10"/>
    <w:pPr>
      <w:spacing w:after="0"/>
      <w:jc w:val="center"/>
    </w:pPr>
  </w:style>
  <w:style w:type="character" w:customStyle="1" w:styleId="Address3Char">
    <w:name w:val="Address 3 Char"/>
    <w:basedOn w:val="SubtitleChar"/>
    <w:link w:val="Address3"/>
    <w:semiHidden/>
    <w:rsid w:val="00C36D8A"/>
    <w:rPr>
      <w:caps/>
      <w:smallCaps/>
      <w:color w:val="3476B1" w:themeColor="accent2" w:themeShade="BF"/>
      <w:sz w:val="40"/>
    </w:rPr>
  </w:style>
  <w:style w:type="paragraph" w:styleId="BodyText">
    <w:name w:val="Body Text"/>
    <w:basedOn w:val="Normal"/>
    <w:link w:val="BodyTextChar"/>
    <w:uiPriority w:val="99"/>
    <w:semiHidden/>
    <w:unhideWhenUsed/>
    <w:rsid w:val="00C62C1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2C10"/>
    <w:rPr>
      <w:rFonts w:ascii="Century Gothic" w:hAnsi="Century Gothic"/>
      <w:sz w:val="21"/>
    </w:rPr>
  </w:style>
  <w:style w:type="paragraph" w:styleId="TOC1">
    <w:name w:val="toc 1"/>
    <w:basedOn w:val="Normal"/>
    <w:next w:val="Normal"/>
    <w:autoRedefine/>
    <w:uiPriority w:val="39"/>
    <w:rsid w:val="00004A55"/>
    <w:pPr>
      <w:spacing w:line="240" w:lineRule="auto"/>
      <w:jc w:val="left"/>
    </w:pPr>
    <w:rPr>
      <w:b/>
      <w:sz w:val="32"/>
    </w:rPr>
  </w:style>
  <w:style w:type="paragraph" w:styleId="TOC2">
    <w:name w:val="toc 2"/>
    <w:basedOn w:val="Normal"/>
    <w:next w:val="Normal"/>
    <w:autoRedefine/>
    <w:uiPriority w:val="39"/>
    <w:rsid w:val="00381A5A"/>
  </w:style>
  <w:style w:type="character" w:styleId="PlaceholderText">
    <w:name w:val="Placeholder Text"/>
    <w:basedOn w:val="DefaultParagraphFont"/>
    <w:uiPriority w:val="99"/>
    <w:semiHidden/>
    <w:rsid w:val="00C36D8A"/>
    <w:rPr>
      <w:color w:val="808080"/>
    </w:rPr>
  </w:style>
  <w:style w:type="paragraph" w:customStyle="1" w:styleId="Image">
    <w:name w:val="Image"/>
    <w:basedOn w:val="Normal"/>
    <w:qFormat/>
    <w:rsid w:val="00F86647"/>
    <w:pPr>
      <w:spacing w:after="0" w:line="240" w:lineRule="auto"/>
      <w:ind w:left="-216"/>
    </w:pPr>
    <w:rPr>
      <w:noProof/>
    </w:rPr>
  </w:style>
  <w:style w:type="paragraph" w:styleId="Header">
    <w:name w:val="header"/>
    <w:basedOn w:val="Normal"/>
    <w:link w:val="HeaderChar"/>
    <w:uiPriority w:val="99"/>
    <w:semiHidden/>
    <w:rsid w:val="00614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4DF7"/>
  </w:style>
  <w:style w:type="paragraph" w:styleId="Footer">
    <w:name w:val="footer"/>
    <w:basedOn w:val="Normal"/>
    <w:link w:val="FooterChar"/>
    <w:uiPriority w:val="99"/>
    <w:unhideWhenUsed/>
    <w:rsid w:val="00614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DF7"/>
  </w:style>
  <w:style w:type="paragraph" w:styleId="ListBullet">
    <w:name w:val="List Bullet"/>
    <w:basedOn w:val="Normal"/>
    <w:uiPriority w:val="11"/>
    <w:qFormat/>
    <w:rsid w:val="00DD3FCF"/>
    <w:pPr>
      <w:framePr w:hSpace="180" w:wrap="around" w:vAnchor="page" w:hAnchor="margin" w:y="3427"/>
      <w:numPr>
        <w:numId w:val="1"/>
      </w:numPr>
      <w:spacing w:after="0" w:line="240" w:lineRule="auto"/>
      <w:jc w:val="left"/>
    </w:pPr>
    <w:rPr>
      <w:noProof/>
      <w:color w:val="000000" w:themeColor="text1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9" Type="http://schemas.openxmlformats.org/officeDocument/2006/relationships/image" Target="media/image29.jpg"/><Relationship Id="rId21" Type="http://schemas.openxmlformats.org/officeDocument/2006/relationships/image" Target="media/image11.jpeg"/><Relationship Id="rId34" Type="http://schemas.openxmlformats.org/officeDocument/2006/relationships/image" Target="media/image24.jp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g"/><Relationship Id="rId40" Type="http://schemas.openxmlformats.org/officeDocument/2006/relationships/image" Target="media/image30.jpe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33" Type="http://schemas.openxmlformats.org/officeDocument/2006/relationships/image" Target="media/image23.jpeg"/><Relationship Id="rId38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.WEATHERLYPD\AppData\Roaming\Microsoft\Templates\Architecture%20newsletter.dotx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6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702E24E-6F74-4227-A4DF-FEAB0C3C2D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4D548-DDB1-4752-A912-48B1F8589E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A59F9B-FA22-45E6-9938-190D7780BF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B1FF8D-E9F8-4F38-B262-C8C123FEB94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Architecture newsletter.dotx</Template>
  <TotalTime>450</TotalTime>
  <Pages>14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Harold Pudliner</cp:lastModifiedBy>
  <cp:revision>19</cp:revision>
  <cp:lastPrinted>2025-01-16T14:14:00Z</cp:lastPrinted>
  <dcterms:created xsi:type="dcterms:W3CDTF">2024-07-10T19:18:00Z</dcterms:created>
  <dcterms:modified xsi:type="dcterms:W3CDTF">2025-01-16T16:18:00Z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