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3CD3E" w14:textId="77777777" w:rsidR="00D077E9" w:rsidRDefault="00D077E9" w:rsidP="00D70D02">
      <w:bookmarkStart w:id="0" w:name="_Hlk121832983"/>
      <w:bookmarkEnd w:id="0"/>
      <w:r>
        <w:rPr>
          <w:noProof/>
        </w:rPr>
        <w:drawing>
          <wp:anchor distT="0" distB="0" distL="114300" distR="114300" simplePos="0" relativeHeight="251657216" behindDoc="1" locked="0" layoutInCell="1" allowOverlap="1" wp14:anchorId="6766AF06" wp14:editId="6A39A3E4">
            <wp:simplePos x="0" y="0"/>
            <wp:positionH relativeFrom="column">
              <wp:posOffset>-1474470</wp:posOffset>
            </wp:positionH>
            <wp:positionV relativeFrom="page">
              <wp:posOffset>1190625</wp:posOffset>
            </wp:positionV>
            <wp:extent cx="10160001" cy="5715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0160001" cy="57150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4E5C89BC" w14:textId="77777777" w:rsidTr="00D077E9">
        <w:trPr>
          <w:trHeight w:val="1894"/>
        </w:trPr>
        <w:tc>
          <w:tcPr>
            <w:tcW w:w="5580" w:type="dxa"/>
            <w:tcBorders>
              <w:top w:val="nil"/>
              <w:left w:val="nil"/>
              <w:bottom w:val="nil"/>
              <w:right w:val="nil"/>
            </w:tcBorders>
          </w:tcPr>
          <w:p w14:paraId="6FD5969E" w14:textId="77777777" w:rsidR="00D077E9" w:rsidRDefault="00D077E9" w:rsidP="00D077E9">
            <w:r>
              <w:rPr>
                <w:noProof/>
              </w:rPr>
              <mc:AlternateContent>
                <mc:Choice Requires="wps">
                  <w:drawing>
                    <wp:inline distT="0" distB="0" distL="0" distR="0" wp14:anchorId="0D892883" wp14:editId="53D11E15">
                      <wp:extent cx="3528695" cy="1590675"/>
                      <wp:effectExtent l="0" t="0" r="0" b="0"/>
                      <wp:docPr id="8" name="Text Box 8"/>
                      <wp:cNvGraphicFramePr/>
                      <a:graphic xmlns:a="http://schemas.openxmlformats.org/drawingml/2006/main">
                        <a:graphicData uri="http://schemas.microsoft.com/office/word/2010/wordprocessingShape">
                          <wps:wsp>
                            <wps:cNvSpPr txBox="1"/>
                            <wps:spPr>
                              <a:xfrm>
                                <a:off x="0" y="0"/>
                                <a:ext cx="3528695" cy="1590675"/>
                              </a:xfrm>
                              <a:prstGeom prst="rect">
                                <a:avLst/>
                              </a:prstGeom>
                              <a:noFill/>
                              <a:ln w="6350">
                                <a:noFill/>
                              </a:ln>
                            </wps:spPr>
                            <wps:txbx>
                              <w:txbxContent>
                                <w:p w14:paraId="721CB1BE" w14:textId="79019432" w:rsidR="00D077E9" w:rsidRPr="000C36D5" w:rsidRDefault="000C36D5" w:rsidP="00D077E9">
                                  <w:pPr>
                                    <w:pStyle w:val="Title"/>
                                    <w:rPr>
                                      <w:sz w:val="50"/>
                                      <w:szCs w:val="50"/>
                                    </w:rPr>
                                  </w:pPr>
                                  <w:r w:rsidRPr="000C36D5">
                                    <w:rPr>
                                      <w:sz w:val="50"/>
                                      <w:szCs w:val="50"/>
                                    </w:rPr>
                                    <w:t>Weatherly Borough Police</w:t>
                                  </w:r>
                                  <w:r>
                                    <w:rPr>
                                      <w:sz w:val="50"/>
                                      <w:szCs w:val="50"/>
                                    </w:rPr>
                                    <w:t xml:space="preserve"> Department</w:t>
                                  </w:r>
                                </w:p>
                                <w:p w14:paraId="51DBBB23" w14:textId="228E01C8" w:rsidR="00D077E9" w:rsidRPr="000C36D5" w:rsidRDefault="000C36D5" w:rsidP="00D077E9">
                                  <w:pPr>
                                    <w:pStyle w:val="Title"/>
                                    <w:spacing w:after="0"/>
                                    <w:rPr>
                                      <w:sz w:val="50"/>
                                      <w:szCs w:val="50"/>
                                    </w:rPr>
                                  </w:pPr>
                                  <w:r>
                                    <w:rPr>
                                      <w:sz w:val="50"/>
                                      <w:szCs w:val="50"/>
                                    </w:rPr>
                                    <w:t>2022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D892883" id="_x0000_t202" coordsize="21600,21600" o:spt="202" path="m,l,21600r21600,l21600,xe">
                      <v:stroke joinstyle="miter"/>
                      <v:path gradientshapeok="t" o:connecttype="rect"/>
                    </v:shapetype>
                    <v:shape id="Text Box 8" o:spid="_x0000_s1026" type="#_x0000_t202" style="width:277.8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" filled="f" stroked="f" strokeweight=".5pt">
                      <v:textbox>
                        <w:txbxContent>
                          <w:p w14:paraId="721CB1BE" w14:textId="79019432" w:rsidR="00D077E9" w:rsidRPr="000C36D5" w:rsidRDefault="000C36D5" w:rsidP="00D077E9">
                            <w:pPr>
                              <w:pStyle w:val="Title"/>
                              <w:rPr>
                                <w:sz w:val="50"/>
                                <w:szCs w:val="50"/>
                              </w:rPr>
                            </w:pPr>
                            <w:r w:rsidRPr="000C36D5">
                              <w:rPr>
                                <w:sz w:val="50"/>
                                <w:szCs w:val="50"/>
                              </w:rPr>
                              <w:t>Weatherly Borough Police</w:t>
                            </w:r>
                            <w:r>
                              <w:rPr>
                                <w:sz w:val="50"/>
                                <w:szCs w:val="50"/>
                              </w:rPr>
                              <w:t xml:space="preserve"> Department</w:t>
                            </w:r>
                          </w:p>
                          <w:p w14:paraId="51DBBB23" w14:textId="228E01C8" w:rsidR="00D077E9" w:rsidRPr="000C36D5" w:rsidRDefault="000C36D5" w:rsidP="00D077E9">
                            <w:pPr>
                              <w:pStyle w:val="Title"/>
                              <w:spacing w:after="0"/>
                              <w:rPr>
                                <w:sz w:val="50"/>
                                <w:szCs w:val="50"/>
                              </w:rPr>
                            </w:pPr>
                            <w:r>
                              <w:rPr>
                                <w:sz w:val="50"/>
                                <w:szCs w:val="50"/>
                              </w:rPr>
                              <w:t>2022 Report</w:t>
                            </w:r>
                          </w:p>
                        </w:txbxContent>
                      </v:textbox>
                      <w10:anchorlock/>
                    </v:shape>
                  </w:pict>
                </mc:Fallback>
              </mc:AlternateContent>
            </w:r>
          </w:p>
          <w:p w14:paraId="70001618" w14:textId="77777777" w:rsidR="00D077E9" w:rsidRDefault="00D077E9" w:rsidP="00D077E9">
            <w:r>
              <w:rPr>
                <w:noProof/>
              </w:rPr>
              <mc:AlternateContent>
                <mc:Choice Requires="wps">
                  <w:drawing>
                    <wp:inline distT="0" distB="0" distL="0" distR="0" wp14:anchorId="7E6AFDEC" wp14:editId="699C36AD">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85FE0C"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1DA15B49" w14:textId="77777777" w:rsidTr="00D077E9">
        <w:trPr>
          <w:trHeight w:val="7636"/>
        </w:trPr>
        <w:tc>
          <w:tcPr>
            <w:tcW w:w="5580" w:type="dxa"/>
            <w:tcBorders>
              <w:top w:val="nil"/>
              <w:left w:val="nil"/>
              <w:bottom w:val="nil"/>
              <w:right w:val="nil"/>
            </w:tcBorders>
          </w:tcPr>
          <w:p w14:paraId="4F1CC43E" w14:textId="77777777" w:rsidR="00D077E9" w:rsidRDefault="00D077E9" w:rsidP="00D077E9">
            <w:pPr>
              <w:rPr>
                <w:noProof/>
              </w:rPr>
            </w:pPr>
          </w:p>
        </w:tc>
      </w:tr>
      <w:tr w:rsidR="00D077E9" w14:paraId="648DD11A" w14:textId="77777777" w:rsidTr="00D077E9">
        <w:trPr>
          <w:trHeight w:val="2171"/>
        </w:trPr>
        <w:tc>
          <w:tcPr>
            <w:tcW w:w="5580" w:type="dxa"/>
            <w:tcBorders>
              <w:top w:val="nil"/>
              <w:left w:val="nil"/>
              <w:bottom w:val="nil"/>
              <w:right w:val="nil"/>
            </w:tcBorders>
          </w:tcPr>
          <w:p w14:paraId="5237D46A" w14:textId="5CDAB535" w:rsidR="00D077E9" w:rsidRDefault="00D077E9" w:rsidP="00D077E9"/>
          <w:p w14:paraId="42DCB8A1"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8EA7313" wp14:editId="454D6CC7">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D29F79"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28A3D554" w14:textId="77777777" w:rsidR="00D077E9" w:rsidRDefault="00D077E9" w:rsidP="00D077E9">
            <w:pPr>
              <w:rPr>
                <w:noProof/>
                <w:sz w:val="10"/>
                <w:szCs w:val="10"/>
              </w:rPr>
            </w:pPr>
          </w:p>
          <w:p w14:paraId="303BAD04" w14:textId="77777777" w:rsidR="00D077E9" w:rsidRDefault="00D077E9" w:rsidP="00D077E9">
            <w:pPr>
              <w:rPr>
                <w:noProof/>
                <w:sz w:val="10"/>
                <w:szCs w:val="10"/>
              </w:rPr>
            </w:pPr>
          </w:p>
          <w:p w14:paraId="7C694073" w14:textId="394549F4" w:rsidR="00D077E9" w:rsidRDefault="00DB1EB1" w:rsidP="00D077E9">
            <w:sdt>
              <w:sdtPr>
                <w:id w:val="-1740469667"/>
                <w:placeholder>
                  <w:docPart w:val="05F031066D5E49D68D7E7422A793BD56"/>
                </w:placeholder>
                <w15:appearance w15:val="hidden"/>
              </w:sdtPr>
              <w:sdtEndPr/>
              <w:sdtContent>
                <w:r w:rsidR="000C36D5">
                  <w:t>Phone: 570-427-4241</w:t>
                </w:r>
              </w:sdtContent>
            </w:sdt>
          </w:p>
          <w:p w14:paraId="6CDA7F59" w14:textId="20DD3CF6" w:rsidR="00D077E9" w:rsidRDefault="000C36D5" w:rsidP="00D077E9">
            <w:r>
              <w:t>Emergency: Dial 911</w:t>
            </w:r>
          </w:p>
          <w:p w14:paraId="1554780A" w14:textId="77777777" w:rsidR="00D077E9" w:rsidRPr="00D86945" w:rsidRDefault="00D077E9" w:rsidP="00D077E9">
            <w:pPr>
              <w:rPr>
                <w:noProof/>
                <w:sz w:val="10"/>
                <w:szCs w:val="10"/>
              </w:rPr>
            </w:pPr>
          </w:p>
        </w:tc>
      </w:tr>
    </w:tbl>
    <w:p w14:paraId="2F9BB880" w14:textId="0A05F5FD" w:rsidR="00D077E9" w:rsidRDefault="000C36D5">
      <w:pPr>
        <w:spacing w:after="200"/>
      </w:pPr>
      <w:r>
        <w:rPr>
          <w:noProof/>
        </w:rPr>
        <mc:AlternateContent>
          <mc:Choice Requires="wps">
            <w:drawing>
              <wp:anchor distT="0" distB="0" distL="114300" distR="114300" simplePos="0" relativeHeight="251658240" behindDoc="1" locked="0" layoutInCell="1" allowOverlap="1" wp14:anchorId="3CD4D93C" wp14:editId="40515C7C">
                <wp:simplePos x="0" y="0"/>
                <wp:positionH relativeFrom="column">
                  <wp:posOffset>-727710</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EEFC3" id="Rectangle 2" o:spid="_x0000_s1026" alt="colored rectangle" style="position:absolute;margin-left:-57.3pt;margin-top:525.2pt;width:611.1pt;height:265.7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" fillcolor="#34aba2 [3206]" stroked="f" strokeweight="2pt">
                <w10:wrap anchory="page"/>
              </v:rect>
            </w:pict>
          </mc:Fallback>
        </mc:AlternateContent>
      </w:r>
      <w:r w:rsidR="00D077E9" w:rsidRPr="00D967AC">
        <w:rPr>
          <w:noProof/>
        </w:rPr>
        <w:drawing>
          <wp:anchor distT="0" distB="0" distL="114300" distR="114300" simplePos="0" relativeHeight="251660288" behindDoc="0" locked="0" layoutInCell="1" allowOverlap="1" wp14:anchorId="4652F612" wp14:editId="56B7D13F">
            <wp:simplePos x="0" y="0"/>
            <wp:positionH relativeFrom="margin">
              <wp:posOffset>5202555</wp:posOffset>
            </wp:positionH>
            <wp:positionV relativeFrom="paragraph">
              <wp:posOffset>6804660</wp:posOffset>
            </wp:positionV>
            <wp:extent cx="1095375" cy="1057275"/>
            <wp:effectExtent l="0" t="0" r="9525" b="952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375" cy="1057275"/>
                    </a:xfrm>
                    <a:prstGeom prst="rect">
                      <a:avLst/>
                    </a:prstGeom>
                  </pic:spPr>
                </pic:pic>
              </a:graphicData>
            </a:graphic>
            <wp14:sizeRelH relativeFrom="margin">
              <wp14:pctWidth>0</wp14:pctWidth>
            </wp14:sizeRelH>
            <wp14:sizeRelV relativeFrom="margin">
              <wp14:pctHeight>0</wp14:pctHeight>
            </wp14:sizeRelV>
          </wp:anchor>
        </w:drawing>
      </w:r>
      <w:r w:rsidR="00D077E9">
        <w:rPr>
          <w:noProof/>
        </w:rPr>
        <mc:AlternateContent>
          <mc:Choice Requires="wps">
            <w:drawing>
              <wp:anchor distT="0" distB="0" distL="114300" distR="114300" simplePos="0" relativeHeight="251659264" behindDoc="1" locked="0" layoutInCell="1" allowOverlap="1" wp14:anchorId="7B88DAF5" wp14:editId="737361FE">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lumMod val="9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12194" w14:textId="3CF90329" w:rsidR="000C36D5" w:rsidRPr="000C36D5" w:rsidRDefault="000C36D5" w:rsidP="000C36D5">
                            <w:pPr>
                              <w:jc w:val="center"/>
                              <w:rPr>
                                <w:sz w:val="34"/>
                                <w:szCs w:val="34"/>
                              </w:rPr>
                            </w:pPr>
                            <w:r w:rsidRPr="000C36D5">
                              <w:rPr>
                                <w:sz w:val="34"/>
                                <w:szCs w:val="34"/>
                              </w:rPr>
                              <w:t>Weatherly Borough Police Department</w:t>
                            </w:r>
                          </w:p>
                          <w:p w14:paraId="37FB0DA4" w14:textId="2F693CA0" w:rsidR="000C36D5" w:rsidRDefault="000C36D5" w:rsidP="000C36D5">
                            <w:pPr>
                              <w:jc w:val="center"/>
                            </w:pPr>
                            <w:r>
                              <w:t>65 West Main Street</w:t>
                            </w:r>
                          </w:p>
                          <w:p w14:paraId="73477FF8" w14:textId="62786947" w:rsidR="000C36D5" w:rsidRDefault="000C36D5" w:rsidP="000C36D5">
                            <w:pPr>
                              <w:jc w:val="center"/>
                            </w:pPr>
                            <w:r>
                              <w:t>Weatherly, PA. 18255</w:t>
                            </w:r>
                          </w:p>
                          <w:p w14:paraId="406BC6AC" w14:textId="74F030EF" w:rsidR="000C36D5" w:rsidRDefault="000C36D5" w:rsidP="000C36D5">
                            <w:pPr>
                              <w:jc w:val="center"/>
                            </w:pPr>
                            <w:r>
                              <w:t>www.weatherlypd.com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88DAF5" id="Rectangle 3" o:spid="_x0000_s1027" alt="white rectangle for text on cover" style="position:absolute;margin-left:-16.15pt;margin-top:70.9pt;width:310.15pt;height:651pt;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" fillcolor="#f2f2f2 [3052]" stroked="f" strokeweight="1.5pt">
                <v:textbox>
                  <w:txbxContent>
                    <w:p w14:paraId="07812194" w14:textId="3CF90329" w:rsidR="000C36D5" w:rsidRPr="000C36D5" w:rsidRDefault="000C36D5" w:rsidP="000C36D5">
                      <w:pPr>
                        <w:jc w:val="center"/>
                        <w:rPr>
                          <w:sz w:val="34"/>
                          <w:szCs w:val="34"/>
                        </w:rPr>
                      </w:pPr>
                      <w:r w:rsidRPr="000C36D5">
                        <w:rPr>
                          <w:sz w:val="34"/>
                          <w:szCs w:val="34"/>
                        </w:rPr>
                        <w:t>Weatherly Borough Police Department</w:t>
                      </w:r>
                    </w:p>
                    <w:p w14:paraId="37FB0DA4" w14:textId="2F693CA0" w:rsidR="000C36D5" w:rsidRDefault="000C36D5" w:rsidP="000C36D5">
                      <w:pPr>
                        <w:jc w:val="center"/>
                      </w:pPr>
                      <w:r>
                        <w:t>65 West Main Street</w:t>
                      </w:r>
                    </w:p>
                    <w:p w14:paraId="73477FF8" w14:textId="62786947" w:rsidR="000C36D5" w:rsidRDefault="000C36D5" w:rsidP="000C36D5">
                      <w:pPr>
                        <w:jc w:val="center"/>
                      </w:pPr>
                      <w:r>
                        <w:t>Weatherly, PA. 18255</w:t>
                      </w:r>
                    </w:p>
                    <w:p w14:paraId="406BC6AC" w14:textId="74F030EF" w:rsidR="000C36D5" w:rsidRDefault="000C36D5" w:rsidP="000C36D5">
                      <w:pPr>
                        <w:jc w:val="center"/>
                      </w:pPr>
                      <w:r>
                        <w:t>www.weatherlypd.com</w:t>
                      </w:r>
                    </w:p>
                  </w:txbxContent>
                </v:textbox>
                <w10:wrap anchory="page"/>
              </v:rect>
            </w:pict>
          </mc:Fallback>
        </mc:AlternateContent>
      </w:r>
      <w:r w:rsidR="00D077E9">
        <w:br w:type="page"/>
      </w:r>
    </w:p>
    <w:p w14:paraId="0401C91E" w14:textId="3983A2A2" w:rsidR="00D077E9" w:rsidRPr="001E04FF" w:rsidRDefault="000C36D5" w:rsidP="00D077E9">
      <w:pPr>
        <w:pStyle w:val="Heading1"/>
        <w:rPr>
          <w:sz w:val="48"/>
          <w:szCs w:val="48"/>
        </w:rPr>
      </w:pPr>
      <w:r w:rsidRPr="001E04FF">
        <w:rPr>
          <w:sz w:val="48"/>
          <w:szCs w:val="48"/>
        </w:rPr>
        <w:lastRenderedPageBreak/>
        <w:t>Table of Contents</w:t>
      </w:r>
    </w:p>
    <w:p w14:paraId="0A02EB2F" w14:textId="6AE516D7" w:rsidR="00FB5377" w:rsidRPr="00925E0E" w:rsidRDefault="00FB5377" w:rsidP="00D077E9">
      <w:pPr>
        <w:pStyle w:val="Heading1"/>
        <w:rPr>
          <w:b w:val="0"/>
          <w:bCs/>
          <w:sz w:val="24"/>
          <w:szCs w:val="24"/>
        </w:rPr>
      </w:pPr>
      <w:r w:rsidRPr="00925E0E">
        <w:rPr>
          <w:b w:val="0"/>
          <w:bCs/>
          <w:sz w:val="24"/>
          <w:szCs w:val="24"/>
        </w:rPr>
        <w:t>Message From the Chief…………………………………………………</w:t>
      </w:r>
      <w:r w:rsidR="00925E0E">
        <w:rPr>
          <w:b w:val="0"/>
          <w:bCs/>
          <w:sz w:val="24"/>
          <w:szCs w:val="24"/>
        </w:rPr>
        <w:t>………………..</w:t>
      </w:r>
      <w:r w:rsidRPr="00925E0E">
        <w:rPr>
          <w:b w:val="0"/>
          <w:bCs/>
          <w:sz w:val="24"/>
          <w:szCs w:val="24"/>
        </w:rPr>
        <w:t>3</w:t>
      </w:r>
    </w:p>
    <w:p w14:paraId="24CB696D" w14:textId="586F73B6" w:rsidR="00FB5377" w:rsidRPr="00925E0E" w:rsidRDefault="00FB5377" w:rsidP="00D077E9">
      <w:pPr>
        <w:pStyle w:val="Heading1"/>
        <w:rPr>
          <w:b w:val="0"/>
          <w:bCs/>
          <w:sz w:val="24"/>
          <w:szCs w:val="24"/>
        </w:rPr>
      </w:pPr>
      <w:r w:rsidRPr="00925E0E">
        <w:rPr>
          <w:b w:val="0"/>
          <w:bCs/>
          <w:sz w:val="24"/>
          <w:szCs w:val="24"/>
        </w:rPr>
        <w:t>Mission Statement…………………………………………………………</w:t>
      </w:r>
      <w:r w:rsidR="00925E0E">
        <w:rPr>
          <w:b w:val="0"/>
          <w:bCs/>
          <w:sz w:val="24"/>
          <w:szCs w:val="24"/>
        </w:rPr>
        <w:t>……………….</w:t>
      </w:r>
      <w:r w:rsidRPr="00925E0E">
        <w:rPr>
          <w:b w:val="0"/>
          <w:bCs/>
          <w:sz w:val="24"/>
          <w:szCs w:val="24"/>
        </w:rPr>
        <w:t>4</w:t>
      </w:r>
    </w:p>
    <w:p w14:paraId="7A836081" w14:textId="31BAF3A4" w:rsidR="00FB5377" w:rsidRPr="00925E0E" w:rsidRDefault="00FB5377" w:rsidP="00D077E9">
      <w:pPr>
        <w:pStyle w:val="Heading1"/>
        <w:rPr>
          <w:b w:val="0"/>
          <w:bCs/>
          <w:sz w:val="24"/>
          <w:szCs w:val="24"/>
        </w:rPr>
      </w:pPr>
      <w:r w:rsidRPr="00925E0E">
        <w:rPr>
          <w:b w:val="0"/>
          <w:bCs/>
          <w:sz w:val="24"/>
          <w:szCs w:val="24"/>
        </w:rPr>
        <w:t>Weatherly Overview………………………………………………………</w:t>
      </w:r>
      <w:r w:rsidR="00925E0E">
        <w:rPr>
          <w:b w:val="0"/>
          <w:bCs/>
          <w:sz w:val="24"/>
          <w:szCs w:val="24"/>
        </w:rPr>
        <w:t>………………..</w:t>
      </w:r>
      <w:r w:rsidRPr="00925E0E">
        <w:rPr>
          <w:b w:val="0"/>
          <w:bCs/>
          <w:sz w:val="24"/>
          <w:szCs w:val="24"/>
        </w:rPr>
        <w:t>5</w:t>
      </w:r>
    </w:p>
    <w:p w14:paraId="2C2178D2" w14:textId="1CF05CD6" w:rsidR="00FB5377" w:rsidRPr="00925E0E" w:rsidRDefault="00FB5377" w:rsidP="00D077E9">
      <w:pPr>
        <w:pStyle w:val="Heading1"/>
        <w:rPr>
          <w:b w:val="0"/>
          <w:bCs/>
          <w:sz w:val="24"/>
          <w:szCs w:val="24"/>
        </w:rPr>
      </w:pPr>
      <w:r w:rsidRPr="00925E0E">
        <w:rPr>
          <w:b w:val="0"/>
          <w:bCs/>
          <w:sz w:val="24"/>
          <w:szCs w:val="24"/>
        </w:rPr>
        <w:t>Police Department Roster………………………………………………...</w:t>
      </w:r>
      <w:r w:rsidR="00925E0E">
        <w:rPr>
          <w:b w:val="0"/>
          <w:bCs/>
          <w:sz w:val="24"/>
          <w:szCs w:val="24"/>
        </w:rPr>
        <w:t>....................</w:t>
      </w:r>
      <w:r w:rsidR="00FB1BB4">
        <w:rPr>
          <w:b w:val="0"/>
          <w:bCs/>
          <w:sz w:val="24"/>
          <w:szCs w:val="24"/>
        </w:rPr>
        <w:t>..</w:t>
      </w:r>
      <w:r w:rsidRPr="00925E0E">
        <w:rPr>
          <w:b w:val="0"/>
          <w:bCs/>
          <w:sz w:val="24"/>
          <w:szCs w:val="24"/>
        </w:rPr>
        <w:t>6</w:t>
      </w:r>
    </w:p>
    <w:p w14:paraId="344ABEDD" w14:textId="5332FF0C" w:rsidR="00FB5377" w:rsidRPr="00925E0E" w:rsidRDefault="00FB5377" w:rsidP="00D077E9">
      <w:pPr>
        <w:pStyle w:val="Heading1"/>
        <w:rPr>
          <w:b w:val="0"/>
          <w:bCs/>
          <w:sz w:val="24"/>
          <w:szCs w:val="24"/>
        </w:rPr>
      </w:pPr>
      <w:r w:rsidRPr="00925E0E">
        <w:rPr>
          <w:b w:val="0"/>
          <w:bCs/>
          <w:sz w:val="24"/>
          <w:szCs w:val="24"/>
        </w:rPr>
        <w:t>Fleet Information…………………………………………………………...</w:t>
      </w:r>
      <w:r w:rsidR="00925E0E">
        <w:rPr>
          <w:b w:val="0"/>
          <w:bCs/>
          <w:sz w:val="24"/>
          <w:szCs w:val="24"/>
        </w:rPr>
        <w:t>......................</w:t>
      </w:r>
      <w:r w:rsidR="000D48C1" w:rsidRPr="00925E0E">
        <w:rPr>
          <w:b w:val="0"/>
          <w:bCs/>
          <w:sz w:val="24"/>
          <w:szCs w:val="24"/>
        </w:rPr>
        <w:t>8</w:t>
      </w:r>
    </w:p>
    <w:p w14:paraId="62F06513" w14:textId="7686229E" w:rsidR="00FB5377" w:rsidRPr="00925E0E" w:rsidRDefault="00FB5377" w:rsidP="00D077E9">
      <w:pPr>
        <w:pStyle w:val="Heading1"/>
        <w:rPr>
          <w:b w:val="0"/>
          <w:bCs/>
          <w:sz w:val="24"/>
          <w:szCs w:val="24"/>
        </w:rPr>
      </w:pPr>
      <w:r w:rsidRPr="00925E0E">
        <w:rPr>
          <w:b w:val="0"/>
          <w:bCs/>
          <w:sz w:val="24"/>
          <w:szCs w:val="24"/>
        </w:rPr>
        <w:t xml:space="preserve">School </w:t>
      </w:r>
      <w:r w:rsidR="003E6E47">
        <w:rPr>
          <w:b w:val="0"/>
          <w:bCs/>
          <w:sz w:val="24"/>
          <w:szCs w:val="24"/>
        </w:rPr>
        <w:t xml:space="preserve">Zone </w:t>
      </w:r>
      <w:r w:rsidRPr="00925E0E">
        <w:rPr>
          <w:b w:val="0"/>
          <w:bCs/>
          <w:sz w:val="24"/>
          <w:szCs w:val="24"/>
        </w:rPr>
        <w:t>Safety………………………………………………………………</w:t>
      </w:r>
      <w:r w:rsidR="00925E0E">
        <w:rPr>
          <w:b w:val="0"/>
          <w:bCs/>
          <w:sz w:val="24"/>
          <w:szCs w:val="24"/>
        </w:rPr>
        <w:t>………</w:t>
      </w:r>
      <w:r w:rsidR="003E6E47">
        <w:rPr>
          <w:b w:val="0"/>
          <w:bCs/>
          <w:sz w:val="24"/>
          <w:szCs w:val="24"/>
        </w:rPr>
        <w:t>...</w:t>
      </w:r>
      <w:r w:rsidR="000D48C1" w:rsidRPr="00925E0E">
        <w:rPr>
          <w:b w:val="0"/>
          <w:bCs/>
          <w:sz w:val="24"/>
          <w:szCs w:val="24"/>
        </w:rPr>
        <w:t>9</w:t>
      </w:r>
    </w:p>
    <w:p w14:paraId="048BF28E" w14:textId="4C7BB2DA" w:rsidR="00FB5377" w:rsidRPr="00925E0E" w:rsidRDefault="00FB5377" w:rsidP="00D077E9">
      <w:pPr>
        <w:pStyle w:val="Heading1"/>
        <w:rPr>
          <w:b w:val="0"/>
          <w:bCs/>
          <w:sz w:val="24"/>
          <w:szCs w:val="24"/>
        </w:rPr>
      </w:pPr>
      <w:r w:rsidRPr="00925E0E">
        <w:rPr>
          <w:b w:val="0"/>
          <w:bCs/>
          <w:sz w:val="24"/>
          <w:szCs w:val="24"/>
        </w:rPr>
        <w:t>Public Information…………………………………………………………</w:t>
      </w:r>
      <w:r w:rsidR="00925E0E">
        <w:rPr>
          <w:b w:val="0"/>
          <w:bCs/>
          <w:sz w:val="24"/>
          <w:szCs w:val="24"/>
        </w:rPr>
        <w:t>……………….</w:t>
      </w:r>
      <w:r w:rsidR="000D48C1" w:rsidRPr="00925E0E">
        <w:rPr>
          <w:b w:val="0"/>
          <w:bCs/>
          <w:sz w:val="24"/>
          <w:szCs w:val="24"/>
        </w:rPr>
        <w:t>10</w:t>
      </w:r>
    </w:p>
    <w:p w14:paraId="0DC02ECE" w14:textId="39770811" w:rsidR="00FB5377" w:rsidRDefault="00FB5377" w:rsidP="00D077E9">
      <w:pPr>
        <w:pStyle w:val="Heading1"/>
        <w:rPr>
          <w:b w:val="0"/>
          <w:bCs/>
          <w:sz w:val="24"/>
          <w:szCs w:val="24"/>
        </w:rPr>
      </w:pPr>
      <w:r w:rsidRPr="00925E0E">
        <w:rPr>
          <w:b w:val="0"/>
          <w:bCs/>
          <w:sz w:val="24"/>
          <w:szCs w:val="24"/>
        </w:rPr>
        <w:t>Assisting Other Law Enforcement………………………………………</w:t>
      </w:r>
      <w:r w:rsidR="00925E0E">
        <w:rPr>
          <w:b w:val="0"/>
          <w:bCs/>
          <w:sz w:val="24"/>
          <w:szCs w:val="24"/>
        </w:rPr>
        <w:t>……………</w:t>
      </w:r>
      <w:r w:rsidR="00FB1BB4">
        <w:rPr>
          <w:b w:val="0"/>
          <w:bCs/>
          <w:sz w:val="24"/>
          <w:szCs w:val="24"/>
        </w:rPr>
        <w:t>…..</w:t>
      </w:r>
      <w:r w:rsidR="000D48C1" w:rsidRPr="00925E0E">
        <w:rPr>
          <w:b w:val="0"/>
          <w:bCs/>
          <w:sz w:val="24"/>
          <w:szCs w:val="24"/>
        </w:rPr>
        <w:t>1</w:t>
      </w:r>
      <w:r w:rsidR="00FB1BB4">
        <w:rPr>
          <w:b w:val="0"/>
          <w:bCs/>
          <w:sz w:val="24"/>
          <w:szCs w:val="24"/>
        </w:rPr>
        <w:t>1</w:t>
      </w:r>
    </w:p>
    <w:p w14:paraId="7CF34E0D" w14:textId="33D48F65" w:rsidR="00925E0E" w:rsidRDefault="00925E0E" w:rsidP="00D077E9">
      <w:pPr>
        <w:pStyle w:val="Heading1"/>
        <w:rPr>
          <w:b w:val="0"/>
          <w:bCs/>
          <w:sz w:val="24"/>
          <w:szCs w:val="24"/>
        </w:rPr>
      </w:pPr>
      <w:r>
        <w:rPr>
          <w:b w:val="0"/>
          <w:bCs/>
          <w:sz w:val="24"/>
          <w:szCs w:val="24"/>
        </w:rPr>
        <w:t>Part I Offenses……………………………………………………………………………...13</w:t>
      </w:r>
    </w:p>
    <w:p w14:paraId="41ACA58E" w14:textId="3DA71345" w:rsidR="00925E0E" w:rsidRPr="00925E0E" w:rsidRDefault="00925E0E" w:rsidP="00D077E9">
      <w:pPr>
        <w:pStyle w:val="Heading1"/>
        <w:rPr>
          <w:b w:val="0"/>
          <w:bCs/>
          <w:sz w:val="24"/>
          <w:szCs w:val="24"/>
        </w:rPr>
      </w:pPr>
      <w:r>
        <w:rPr>
          <w:b w:val="0"/>
          <w:bCs/>
          <w:sz w:val="24"/>
          <w:szCs w:val="24"/>
        </w:rPr>
        <w:t>Part II Offenses……………………………………………………………………………..14</w:t>
      </w:r>
    </w:p>
    <w:p w14:paraId="61A670A8" w14:textId="399A0D11" w:rsidR="00FB5377" w:rsidRPr="00925E0E" w:rsidRDefault="00FB5377" w:rsidP="00D077E9">
      <w:pPr>
        <w:pStyle w:val="Heading1"/>
        <w:rPr>
          <w:b w:val="0"/>
          <w:bCs/>
          <w:sz w:val="24"/>
          <w:szCs w:val="24"/>
        </w:rPr>
      </w:pPr>
      <w:r w:rsidRPr="00925E0E">
        <w:rPr>
          <w:b w:val="0"/>
          <w:bCs/>
          <w:sz w:val="24"/>
          <w:szCs w:val="24"/>
        </w:rPr>
        <w:t xml:space="preserve">All Calls </w:t>
      </w:r>
      <w:r w:rsidR="007276B3" w:rsidRPr="00925E0E">
        <w:rPr>
          <w:b w:val="0"/>
          <w:bCs/>
          <w:sz w:val="24"/>
          <w:szCs w:val="24"/>
        </w:rPr>
        <w:t>f</w:t>
      </w:r>
      <w:r w:rsidRPr="00925E0E">
        <w:rPr>
          <w:b w:val="0"/>
          <w:bCs/>
          <w:sz w:val="24"/>
          <w:szCs w:val="24"/>
        </w:rPr>
        <w:t>or Service………………………………………………………</w:t>
      </w:r>
      <w:r w:rsidR="00925E0E">
        <w:rPr>
          <w:b w:val="0"/>
          <w:bCs/>
          <w:sz w:val="24"/>
          <w:szCs w:val="24"/>
        </w:rPr>
        <w:t>………………...</w:t>
      </w:r>
      <w:r w:rsidR="000D48C1" w:rsidRPr="00925E0E">
        <w:rPr>
          <w:b w:val="0"/>
          <w:bCs/>
          <w:sz w:val="24"/>
          <w:szCs w:val="24"/>
        </w:rPr>
        <w:t>1</w:t>
      </w:r>
      <w:r w:rsidR="00925E0E">
        <w:rPr>
          <w:b w:val="0"/>
          <w:bCs/>
          <w:sz w:val="24"/>
          <w:szCs w:val="24"/>
        </w:rPr>
        <w:t>5</w:t>
      </w:r>
    </w:p>
    <w:p w14:paraId="1A6018D7" w14:textId="266C1D0C" w:rsidR="00FB5377" w:rsidRPr="00925E0E" w:rsidRDefault="00925E0E" w:rsidP="00D077E9">
      <w:pPr>
        <w:pStyle w:val="Heading1"/>
        <w:rPr>
          <w:b w:val="0"/>
          <w:bCs/>
          <w:sz w:val="24"/>
          <w:szCs w:val="24"/>
        </w:rPr>
      </w:pPr>
      <w:r>
        <w:rPr>
          <w:b w:val="0"/>
          <w:bCs/>
          <w:sz w:val="24"/>
          <w:szCs w:val="24"/>
        </w:rPr>
        <w:t>Traffic Warnings</w:t>
      </w:r>
      <w:r w:rsidR="00FB5377" w:rsidRPr="00925E0E">
        <w:rPr>
          <w:b w:val="0"/>
          <w:bCs/>
          <w:sz w:val="24"/>
          <w:szCs w:val="24"/>
        </w:rPr>
        <w:t>…………………………………………………………...</w:t>
      </w:r>
      <w:r>
        <w:rPr>
          <w:b w:val="0"/>
          <w:bCs/>
          <w:sz w:val="24"/>
          <w:szCs w:val="24"/>
        </w:rPr>
        <w:t>......................</w:t>
      </w:r>
      <w:r w:rsidR="000D48C1" w:rsidRPr="00925E0E">
        <w:rPr>
          <w:b w:val="0"/>
          <w:bCs/>
          <w:sz w:val="24"/>
          <w:szCs w:val="24"/>
        </w:rPr>
        <w:t xml:space="preserve"> 1</w:t>
      </w:r>
      <w:r>
        <w:rPr>
          <w:b w:val="0"/>
          <w:bCs/>
          <w:sz w:val="24"/>
          <w:szCs w:val="24"/>
        </w:rPr>
        <w:t>6</w:t>
      </w:r>
    </w:p>
    <w:p w14:paraId="76604C52" w14:textId="6D0EF6B5" w:rsidR="00FB5377" w:rsidRPr="00925E0E" w:rsidRDefault="00FB5377" w:rsidP="00D077E9">
      <w:pPr>
        <w:pStyle w:val="Heading1"/>
        <w:rPr>
          <w:b w:val="0"/>
          <w:bCs/>
          <w:sz w:val="24"/>
          <w:szCs w:val="24"/>
        </w:rPr>
      </w:pPr>
      <w:r w:rsidRPr="00925E0E">
        <w:rPr>
          <w:b w:val="0"/>
          <w:bCs/>
          <w:sz w:val="24"/>
          <w:szCs w:val="24"/>
        </w:rPr>
        <w:t xml:space="preserve">Traffic </w:t>
      </w:r>
      <w:r w:rsidR="00925E0E">
        <w:rPr>
          <w:b w:val="0"/>
          <w:bCs/>
          <w:sz w:val="24"/>
          <w:szCs w:val="24"/>
        </w:rPr>
        <w:t>Citations</w:t>
      </w:r>
      <w:r w:rsidRPr="00925E0E">
        <w:rPr>
          <w:b w:val="0"/>
          <w:bCs/>
          <w:sz w:val="24"/>
          <w:szCs w:val="24"/>
        </w:rPr>
        <w:t>…………………………………………………………</w:t>
      </w:r>
      <w:r w:rsidR="000D48C1" w:rsidRPr="00925E0E">
        <w:rPr>
          <w:b w:val="0"/>
          <w:bCs/>
          <w:sz w:val="24"/>
          <w:szCs w:val="24"/>
        </w:rPr>
        <w:t>…</w:t>
      </w:r>
      <w:r w:rsidR="00925E0E">
        <w:rPr>
          <w:b w:val="0"/>
          <w:bCs/>
          <w:sz w:val="24"/>
          <w:szCs w:val="24"/>
        </w:rPr>
        <w:t>………………..</w:t>
      </w:r>
      <w:r w:rsidR="000D48C1" w:rsidRPr="00925E0E">
        <w:rPr>
          <w:b w:val="0"/>
          <w:bCs/>
          <w:sz w:val="24"/>
          <w:szCs w:val="24"/>
        </w:rPr>
        <w:t>1</w:t>
      </w:r>
      <w:r w:rsidR="00925E0E">
        <w:rPr>
          <w:b w:val="0"/>
          <w:bCs/>
          <w:sz w:val="24"/>
          <w:szCs w:val="24"/>
        </w:rPr>
        <w:t>7</w:t>
      </w:r>
    </w:p>
    <w:p w14:paraId="748CD45E" w14:textId="205B9BA8" w:rsidR="00FB5377" w:rsidRPr="00925E0E" w:rsidRDefault="00925E0E" w:rsidP="00D077E9">
      <w:pPr>
        <w:pStyle w:val="Heading1"/>
        <w:rPr>
          <w:b w:val="0"/>
          <w:bCs/>
          <w:sz w:val="24"/>
          <w:szCs w:val="24"/>
        </w:rPr>
      </w:pPr>
      <w:r>
        <w:rPr>
          <w:b w:val="0"/>
          <w:bCs/>
          <w:sz w:val="24"/>
          <w:szCs w:val="24"/>
        </w:rPr>
        <w:t>Non-Traffic Citations</w:t>
      </w:r>
      <w:r w:rsidR="00FB5377" w:rsidRPr="00925E0E">
        <w:rPr>
          <w:b w:val="0"/>
          <w:bCs/>
          <w:sz w:val="24"/>
          <w:szCs w:val="24"/>
        </w:rPr>
        <w:t>…………………………………………………………</w:t>
      </w:r>
      <w:r w:rsidR="000D48C1" w:rsidRPr="00925E0E">
        <w:rPr>
          <w:b w:val="0"/>
          <w:bCs/>
          <w:sz w:val="24"/>
          <w:szCs w:val="24"/>
        </w:rPr>
        <w:t>…</w:t>
      </w:r>
      <w:r>
        <w:rPr>
          <w:b w:val="0"/>
          <w:bCs/>
          <w:sz w:val="24"/>
          <w:szCs w:val="24"/>
        </w:rPr>
        <w:t>………….</w:t>
      </w:r>
      <w:r w:rsidR="000D48C1" w:rsidRPr="00925E0E">
        <w:rPr>
          <w:b w:val="0"/>
          <w:bCs/>
          <w:sz w:val="24"/>
          <w:szCs w:val="24"/>
        </w:rPr>
        <w:t>1</w:t>
      </w:r>
      <w:r>
        <w:rPr>
          <w:b w:val="0"/>
          <w:bCs/>
          <w:sz w:val="24"/>
          <w:szCs w:val="24"/>
        </w:rPr>
        <w:t>8</w:t>
      </w:r>
    </w:p>
    <w:p w14:paraId="050CC681" w14:textId="2A2021D9" w:rsidR="007276B3" w:rsidRPr="00925E0E" w:rsidRDefault="00925E0E" w:rsidP="00D077E9">
      <w:pPr>
        <w:pStyle w:val="Heading1"/>
        <w:rPr>
          <w:b w:val="0"/>
          <w:bCs/>
          <w:sz w:val="24"/>
          <w:szCs w:val="24"/>
        </w:rPr>
      </w:pPr>
      <w:r>
        <w:rPr>
          <w:b w:val="0"/>
          <w:bCs/>
          <w:sz w:val="24"/>
          <w:szCs w:val="24"/>
        </w:rPr>
        <w:t>Parking Violations</w:t>
      </w:r>
      <w:r w:rsidR="007276B3" w:rsidRPr="00925E0E">
        <w:rPr>
          <w:b w:val="0"/>
          <w:bCs/>
          <w:sz w:val="24"/>
          <w:szCs w:val="24"/>
        </w:rPr>
        <w:t>……………………………………………………...</w:t>
      </w:r>
      <w:r w:rsidR="000D48C1" w:rsidRPr="00925E0E">
        <w:rPr>
          <w:b w:val="0"/>
          <w:bCs/>
          <w:sz w:val="24"/>
          <w:szCs w:val="24"/>
        </w:rPr>
        <w:t>.</w:t>
      </w:r>
      <w:r>
        <w:rPr>
          <w:b w:val="0"/>
          <w:bCs/>
          <w:sz w:val="24"/>
          <w:szCs w:val="24"/>
        </w:rPr>
        <w:t>.........................</w:t>
      </w:r>
      <w:r w:rsidR="000D48C1" w:rsidRPr="00925E0E">
        <w:rPr>
          <w:b w:val="0"/>
          <w:bCs/>
          <w:sz w:val="24"/>
          <w:szCs w:val="24"/>
        </w:rPr>
        <w:t>.1</w:t>
      </w:r>
      <w:r>
        <w:rPr>
          <w:b w:val="0"/>
          <w:bCs/>
          <w:sz w:val="24"/>
          <w:szCs w:val="24"/>
        </w:rPr>
        <w:t>9</w:t>
      </w:r>
    </w:p>
    <w:p w14:paraId="52DE6A35" w14:textId="25EF16BB" w:rsidR="007276B3" w:rsidRPr="00925E0E" w:rsidRDefault="00925E0E" w:rsidP="00D077E9">
      <w:pPr>
        <w:pStyle w:val="Heading1"/>
        <w:rPr>
          <w:b w:val="0"/>
          <w:bCs/>
          <w:sz w:val="24"/>
          <w:szCs w:val="24"/>
        </w:rPr>
      </w:pPr>
      <w:r>
        <w:rPr>
          <w:b w:val="0"/>
          <w:bCs/>
          <w:sz w:val="24"/>
          <w:szCs w:val="24"/>
        </w:rPr>
        <w:t>Impound Report</w:t>
      </w:r>
      <w:r w:rsidR="007276B3" w:rsidRPr="00925E0E">
        <w:rPr>
          <w:b w:val="0"/>
          <w:bCs/>
          <w:sz w:val="24"/>
          <w:szCs w:val="24"/>
        </w:rPr>
        <w:t>………………………………………………………...</w:t>
      </w:r>
      <w:r w:rsidR="000D48C1" w:rsidRPr="00925E0E">
        <w:rPr>
          <w:b w:val="0"/>
          <w:bCs/>
          <w:sz w:val="24"/>
          <w:szCs w:val="24"/>
        </w:rPr>
        <w:t>.</w:t>
      </w:r>
      <w:r>
        <w:rPr>
          <w:b w:val="0"/>
          <w:bCs/>
          <w:sz w:val="24"/>
          <w:szCs w:val="24"/>
        </w:rPr>
        <w:t>........................</w:t>
      </w:r>
      <w:r w:rsidR="000D48C1" w:rsidRPr="00925E0E">
        <w:rPr>
          <w:b w:val="0"/>
          <w:bCs/>
          <w:sz w:val="24"/>
          <w:szCs w:val="24"/>
        </w:rPr>
        <w:t>.</w:t>
      </w:r>
      <w:r w:rsidR="009966F8">
        <w:rPr>
          <w:b w:val="0"/>
          <w:bCs/>
          <w:sz w:val="24"/>
          <w:szCs w:val="24"/>
        </w:rPr>
        <w:t>.</w:t>
      </w:r>
      <w:r>
        <w:rPr>
          <w:b w:val="0"/>
          <w:bCs/>
          <w:sz w:val="24"/>
          <w:szCs w:val="24"/>
        </w:rPr>
        <w:t>20</w:t>
      </w:r>
    </w:p>
    <w:p w14:paraId="0EA1EC9C" w14:textId="6481C50D" w:rsidR="007276B3" w:rsidRPr="00925E0E" w:rsidRDefault="00925E0E" w:rsidP="00D077E9">
      <w:pPr>
        <w:pStyle w:val="Heading1"/>
        <w:rPr>
          <w:b w:val="0"/>
          <w:bCs/>
          <w:sz w:val="24"/>
          <w:szCs w:val="24"/>
        </w:rPr>
      </w:pPr>
      <w:r>
        <w:rPr>
          <w:b w:val="0"/>
          <w:bCs/>
          <w:sz w:val="24"/>
          <w:szCs w:val="24"/>
        </w:rPr>
        <w:t>Vehicle Code Section</w:t>
      </w:r>
      <w:r w:rsidR="007276B3" w:rsidRPr="00925E0E">
        <w:rPr>
          <w:b w:val="0"/>
          <w:bCs/>
          <w:sz w:val="24"/>
          <w:szCs w:val="24"/>
        </w:rPr>
        <w:t>…………………………………………………………</w:t>
      </w:r>
      <w:r w:rsidR="000D48C1" w:rsidRPr="00925E0E">
        <w:rPr>
          <w:b w:val="0"/>
          <w:bCs/>
          <w:sz w:val="24"/>
          <w:szCs w:val="24"/>
        </w:rPr>
        <w:t>…</w:t>
      </w:r>
      <w:r>
        <w:rPr>
          <w:b w:val="0"/>
          <w:bCs/>
          <w:sz w:val="24"/>
          <w:szCs w:val="24"/>
        </w:rPr>
        <w:t>……</w:t>
      </w:r>
      <w:r w:rsidR="00FB1BB4">
        <w:rPr>
          <w:b w:val="0"/>
          <w:bCs/>
          <w:sz w:val="24"/>
          <w:szCs w:val="24"/>
        </w:rPr>
        <w:t>……</w:t>
      </w:r>
      <w:r>
        <w:rPr>
          <w:b w:val="0"/>
          <w:bCs/>
          <w:sz w:val="24"/>
          <w:szCs w:val="24"/>
        </w:rPr>
        <w:t>21</w:t>
      </w:r>
    </w:p>
    <w:p w14:paraId="501C00ED" w14:textId="276BED0C" w:rsidR="007276B3" w:rsidRPr="00925E0E" w:rsidRDefault="00925E0E" w:rsidP="00D077E9">
      <w:pPr>
        <w:pStyle w:val="Heading1"/>
        <w:rPr>
          <w:b w:val="0"/>
          <w:bCs/>
          <w:sz w:val="24"/>
          <w:szCs w:val="24"/>
        </w:rPr>
      </w:pPr>
      <w:r>
        <w:rPr>
          <w:b w:val="0"/>
          <w:bCs/>
          <w:sz w:val="24"/>
          <w:szCs w:val="24"/>
        </w:rPr>
        <w:t>Criminal Arrests</w:t>
      </w:r>
      <w:r w:rsidR="007276B3" w:rsidRPr="00925E0E">
        <w:rPr>
          <w:b w:val="0"/>
          <w:bCs/>
          <w:sz w:val="24"/>
          <w:szCs w:val="24"/>
        </w:rPr>
        <w:t>……………………………………………………</w:t>
      </w:r>
      <w:r w:rsidR="000D48C1" w:rsidRPr="00925E0E">
        <w:rPr>
          <w:b w:val="0"/>
          <w:bCs/>
          <w:sz w:val="24"/>
          <w:szCs w:val="24"/>
        </w:rPr>
        <w:t>…</w:t>
      </w:r>
      <w:r>
        <w:rPr>
          <w:b w:val="0"/>
          <w:bCs/>
          <w:sz w:val="24"/>
          <w:szCs w:val="24"/>
        </w:rPr>
        <w:t>……………………..</w:t>
      </w:r>
      <w:r w:rsidR="000D48C1" w:rsidRPr="00925E0E">
        <w:rPr>
          <w:b w:val="0"/>
          <w:bCs/>
          <w:sz w:val="24"/>
          <w:szCs w:val="24"/>
        </w:rPr>
        <w:t>2</w:t>
      </w:r>
      <w:r>
        <w:rPr>
          <w:b w:val="0"/>
          <w:bCs/>
          <w:sz w:val="24"/>
          <w:szCs w:val="24"/>
        </w:rPr>
        <w:t>3</w:t>
      </w:r>
    </w:p>
    <w:p w14:paraId="3D5EBD49" w14:textId="69C8EEE6" w:rsidR="000D48C1" w:rsidRDefault="00925E0E" w:rsidP="00D077E9">
      <w:pPr>
        <w:pStyle w:val="Heading1"/>
        <w:rPr>
          <w:b w:val="0"/>
          <w:bCs/>
          <w:sz w:val="24"/>
          <w:szCs w:val="24"/>
        </w:rPr>
      </w:pPr>
      <w:r>
        <w:rPr>
          <w:b w:val="0"/>
          <w:bCs/>
          <w:sz w:val="24"/>
          <w:szCs w:val="24"/>
        </w:rPr>
        <w:t>2022 Police Training</w:t>
      </w:r>
      <w:r w:rsidR="000D48C1" w:rsidRPr="00925E0E">
        <w:rPr>
          <w:b w:val="0"/>
          <w:bCs/>
          <w:sz w:val="24"/>
          <w:szCs w:val="24"/>
        </w:rPr>
        <w:t>…………………………………………………………………</w:t>
      </w:r>
      <w:r>
        <w:rPr>
          <w:b w:val="0"/>
          <w:bCs/>
          <w:sz w:val="24"/>
          <w:szCs w:val="24"/>
        </w:rPr>
        <w:t>…</w:t>
      </w:r>
      <w:r w:rsidR="00FB1BB4">
        <w:rPr>
          <w:b w:val="0"/>
          <w:bCs/>
          <w:sz w:val="24"/>
          <w:szCs w:val="24"/>
        </w:rPr>
        <w:t>…..</w:t>
      </w:r>
      <w:r w:rsidR="000D48C1" w:rsidRPr="00925E0E">
        <w:rPr>
          <w:b w:val="0"/>
          <w:bCs/>
          <w:sz w:val="24"/>
          <w:szCs w:val="24"/>
        </w:rPr>
        <w:t>2</w:t>
      </w:r>
      <w:r>
        <w:rPr>
          <w:b w:val="0"/>
          <w:bCs/>
          <w:sz w:val="24"/>
          <w:szCs w:val="24"/>
        </w:rPr>
        <w:t>4</w:t>
      </w:r>
    </w:p>
    <w:p w14:paraId="74CD0C9E" w14:textId="053E75EC" w:rsidR="00925E0E" w:rsidRPr="00925E0E" w:rsidRDefault="00925E0E" w:rsidP="00D077E9">
      <w:pPr>
        <w:pStyle w:val="Heading1"/>
        <w:rPr>
          <w:b w:val="0"/>
          <w:bCs/>
          <w:sz w:val="24"/>
          <w:szCs w:val="24"/>
        </w:rPr>
      </w:pPr>
      <w:r>
        <w:rPr>
          <w:b w:val="0"/>
          <w:bCs/>
          <w:sz w:val="24"/>
          <w:szCs w:val="24"/>
        </w:rPr>
        <w:t>Community………………………………………………………………………………….</w:t>
      </w:r>
      <w:r w:rsidR="009966F8">
        <w:rPr>
          <w:b w:val="0"/>
          <w:bCs/>
          <w:sz w:val="24"/>
          <w:szCs w:val="24"/>
        </w:rPr>
        <w:t>.</w:t>
      </w:r>
      <w:r w:rsidR="001F6650">
        <w:rPr>
          <w:b w:val="0"/>
          <w:bCs/>
          <w:sz w:val="24"/>
          <w:szCs w:val="24"/>
        </w:rPr>
        <w:t>.</w:t>
      </w:r>
      <w:r>
        <w:rPr>
          <w:b w:val="0"/>
          <w:bCs/>
          <w:sz w:val="24"/>
          <w:szCs w:val="24"/>
        </w:rPr>
        <w:t>2</w:t>
      </w:r>
      <w:r w:rsidR="001F6650">
        <w:rPr>
          <w:b w:val="0"/>
          <w:bCs/>
          <w:sz w:val="24"/>
          <w:szCs w:val="24"/>
        </w:rPr>
        <w:t>7</w:t>
      </w:r>
    </w:p>
    <w:p w14:paraId="3BD18EC2" w14:textId="77777777" w:rsidR="007276B3" w:rsidRDefault="007276B3">
      <w:pPr>
        <w:spacing w:after="200"/>
        <w:rPr>
          <w:rFonts w:asciiTheme="majorHAnsi" w:eastAsiaTheme="majorEastAsia" w:hAnsiTheme="majorHAnsi" w:cstheme="majorBidi"/>
          <w:b w:val="0"/>
          <w:bCs/>
          <w:color w:val="061F57" w:themeColor="text2" w:themeShade="BF"/>
          <w:kern w:val="28"/>
          <w:sz w:val="32"/>
          <w:szCs w:val="32"/>
        </w:rPr>
      </w:pPr>
      <w:r>
        <w:rPr>
          <w:b w:val="0"/>
          <w:bCs/>
          <w:sz w:val="32"/>
        </w:rPr>
        <w:br w:type="page"/>
      </w:r>
    </w:p>
    <w:p w14:paraId="2ADFFBDB" w14:textId="710C86CD" w:rsidR="00C34816" w:rsidRPr="0097003D" w:rsidRDefault="00C34816" w:rsidP="00C34816">
      <w:pPr>
        <w:jc w:val="center"/>
        <w:rPr>
          <w:rFonts w:ascii="Roboto" w:hAnsi="Roboto" w:cstheme="majorHAnsi"/>
          <w:sz w:val="50"/>
          <w:szCs w:val="50"/>
        </w:rPr>
      </w:pPr>
      <w:r w:rsidRPr="0097003D">
        <w:rPr>
          <w:rFonts w:ascii="Roboto" w:hAnsi="Roboto" w:cstheme="majorHAnsi"/>
          <w:sz w:val="50"/>
          <w:szCs w:val="50"/>
        </w:rPr>
        <w:lastRenderedPageBreak/>
        <w:t>Message From the Chief</w:t>
      </w:r>
    </w:p>
    <w:p w14:paraId="0807A8DE" w14:textId="77777777" w:rsidR="00C34816" w:rsidRDefault="00C34816" w:rsidP="00C34816">
      <w:pPr>
        <w:jc w:val="center"/>
        <w:rPr>
          <w:b w:val="0"/>
          <w:bCs/>
          <w:sz w:val="26"/>
          <w:szCs w:val="26"/>
        </w:rPr>
      </w:pPr>
    </w:p>
    <w:p w14:paraId="2D1D264E" w14:textId="587D7C6E" w:rsidR="00C34816" w:rsidRPr="006C6C2A" w:rsidRDefault="00C34816" w:rsidP="00C34816">
      <w:pPr>
        <w:jc w:val="center"/>
        <w:rPr>
          <w:b w:val="0"/>
          <w:bCs/>
          <w:color w:val="061F57" w:themeColor="text2" w:themeShade="BF"/>
          <w:sz w:val="24"/>
          <w:szCs w:val="24"/>
        </w:rPr>
      </w:pPr>
      <w:r w:rsidRPr="006C6C2A">
        <w:rPr>
          <w:b w:val="0"/>
          <w:bCs/>
          <w:color w:val="061F57" w:themeColor="text2" w:themeShade="BF"/>
          <w:sz w:val="24"/>
          <w:szCs w:val="24"/>
        </w:rPr>
        <w:t xml:space="preserve">It is on behalf of the Men and Women of the Weatherly Borough Police department that I </w:t>
      </w:r>
      <w:r w:rsidR="0034485E">
        <w:rPr>
          <w:b w:val="0"/>
          <w:bCs/>
          <w:color w:val="061F57" w:themeColor="text2" w:themeShade="BF"/>
          <w:sz w:val="24"/>
          <w:szCs w:val="24"/>
        </w:rPr>
        <w:t>p</w:t>
      </w:r>
      <w:r w:rsidRPr="006C6C2A">
        <w:rPr>
          <w:b w:val="0"/>
          <w:bCs/>
          <w:color w:val="061F57" w:themeColor="text2" w:themeShade="BF"/>
          <w:sz w:val="24"/>
          <w:szCs w:val="24"/>
        </w:rPr>
        <w:t xml:space="preserve">resent the 2022 Year End Report. September 2022 marked the Weatherly Police Departments first full year in our new station. This station provides a safe and secure facility that allows the </w:t>
      </w:r>
      <w:r w:rsidR="0034485E">
        <w:rPr>
          <w:b w:val="0"/>
          <w:bCs/>
          <w:color w:val="061F57" w:themeColor="text2" w:themeShade="BF"/>
          <w:sz w:val="24"/>
          <w:szCs w:val="24"/>
        </w:rPr>
        <w:t>m</w:t>
      </w:r>
      <w:r w:rsidRPr="006C6C2A">
        <w:rPr>
          <w:b w:val="0"/>
          <w:bCs/>
          <w:color w:val="061F57" w:themeColor="text2" w:themeShade="BF"/>
          <w:sz w:val="24"/>
          <w:szCs w:val="24"/>
        </w:rPr>
        <w:t>en and women of the Department to provide the highest quality services to the residents and visitors to the Borough.  2022 continued to be challenging due to Police Staffing Shortages locally as well as nationwide.  The department has been able to provide and maintain 24 hour, 365 days of coverage during these trying times.  One of our biggest challenges is that we no longer have the reliable backup from neighboring departments that we had in years past. Some of these departments can no longer fill their duty rosters or cover their own areas consistently with 24-hour police protection. This requires the PA state police to pick up the call volume in these jurisdictions.  This adds to a timely back up response when they are requested by us.</w:t>
      </w:r>
    </w:p>
    <w:p w14:paraId="47BAFF28" w14:textId="77777777" w:rsidR="00C34816" w:rsidRPr="006C6C2A" w:rsidRDefault="00C34816" w:rsidP="00C34816">
      <w:pPr>
        <w:jc w:val="center"/>
        <w:rPr>
          <w:b w:val="0"/>
          <w:bCs/>
          <w:color w:val="061F57" w:themeColor="text2" w:themeShade="BF"/>
          <w:sz w:val="24"/>
          <w:szCs w:val="24"/>
        </w:rPr>
      </w:pPr>
    </w:p>
    <w:p w14:paraId="52533781" w14:textId="6BDB6B55" w:rsidR="00C34816" w:rsidRPr="006C6C2A" w:rsidRDefault="00C34816" w:rsidP="00C34816">
      <w:pPr>
        <w:jc w:val="center"/>
        <w:rPr>
          <w:b w:val="0"/>
          <w:bCs/>
          <w:color w:val="061F57" w:themeColor="text2" w:themeShade="BF"/>
          <w:sz w:val="24"/>
          <w:szCs w:val="24"/>
        </w:rPr>
      </w:pPr>
      <w:r w:rsidRPr="006C6C2A">
        <w:rPr>
          <w:b w:val="0"/>
          <w:bCs/>
          <w:color w:val="061F57" w:themeColor="text2" w:themeShade="BF"/>
          <w:sz w:val="24"/>
          <w:szCs w:val="24"/>
        </w:rPr>
        <w:t>The Weatherly Police Department and The Weatherly Area School district have renewed their Memorandum of understanding with a fresh look at the school resource officer positions and response to incidents involving School facilities and entities. We as a department and part of the community are always striving to improve our service to the community by implementing the best practices in policing.</w:t>
      </w:r>
    </w:p>
    <w:p w14:paraId="5BB198DC" w14:textId="77777777" w:rsidR="00C34816" w:rsidRPr="006C6C2A" w:rsidRDefault="00C34816" w:rsidP="00C34816">
      <w:pPr>
        <w:jc w:val="center"/>
        <w:rPr>
          <w:b w:val="0"/>
          <w:bCs/>
          <w:color w:val="061F57" w:themeColor="text2" w:themeShade="BF"/>
          <w:sz w:val="24"/>
          <w:szCs w:val="24"/>
        </w:rPr>
      </w:pPr>
    </w:p>
    <w:p w14:paraId="5D854067" w14:textId="637FBA31" w:rsidR="00C34816" w:rsidRPr="006C6C2A" w:rsidRDefault="00C34816" w:rsidP="00C34816">
      <w:pPr>
        <w:jc w:val="center"/>
        <w:rPr>
          <w:rFonts w:cstheme="minorHAnsi"/>
          <w:b w:val="0"/>
          <w:bCs/>
          <w:color w:val="061F57" w:themeColor="text2" w:themeShade="BF"/>
          <w:sz w:val="24"/>
          <w:szCs w:val="24"/>
          <w:shd w:val="clear" w:color="auto" w:fill="FFFFFF"/>
        </w:rPr>
      </w:pPr>
      <w:r w:rsidRPr="006C6C2A">
        <w:rPr>
          <w:b w:val="0"/>
          <w:bCs/>
          <w:color w:val="061F57" w:themeColor="text2" w:themeShade="BF"/>
          <w:sz w:val="24"/>
          <w:szCs w:val="24"/>
        </w:rPr>
        <w:t>The Weatherly Police Department is moving forward with becoming accredited thru the Pennsylvania</w:t>
      </w:r>
      <w:r w:rsidRPr="006C6C2A">
        <w:rPr>
          <w:rFonts w:cstheme="minorHAnsi"/>
          <w:b w:val="0"/>
          <w:bCs/>
          <w:color w:val="061F57" w:themeColor="text2" w:themeShade="BF"/>
          <w:sz w:val="24"/>
          <w:szCs w:val="24"/>
          <w:shd w:val="clear" w:color="auto" w:fill="FFFFFF"/>
        </w:rPr>
        <w:t xml:space="preserve"> Law Enforcement Accreditation Commission by close of business 2023.</w:t>
      </w:r>
    </w:p>
    <w:p w14:paraId="5C04A8E0" w14:textId="3395B80A" w:rsidR="00C34816" w:rsidRPr="006C6C2A" w:rsidRDefault="00C34816" w:rsidP="00C34816">
      <w:pPr>
        <w:jc w:val="center"/>
        <w:rPr>
          <w:rFonts w:cstheme="minorHAnsi"/>
          <w:b w:val="0"/>
          <w:bCs/>
          <w:color w:val="061F57" w:themeColor="text2" w:themeShade="BF"/>
          <w:sz w:val="24"/>
          <w:szCs w:val="24"/>
          <w:shd w:val="clear" w:color="auto" w:fill="FFFFFF"/>
        </w:rPr>
      </w:pPr>
      <w:r w:rsidRPr="006C6C2A">
        <w:rPr>
          <w:rFonts w:cstheme="minorHAnsi"/>
          <w:b w:val="0"/>
          <w:bCs/>
          <w:color w:val="061F57" w:themeColor="text2" w:themeShade="BF"/>
          <w:sz w:val="24"/>
          <w:szCs w:val="24"/>
          <w:shd w:val="clear" w:color="auto" w:fill="FFFFFF"/>
        </w:rPr>
        <w:t xml:space="preserve">We are excited to announce that we will once again be hosting the </w:t>
      </w:r>
      <w:r w:rsidR="0034485E">
        <w:rPr>
          <w:rFonts w:cstheme="minorHAnsi"/>
          <w:b w:val="0"/>
          <w:bCs/>
          <w:color w:val="061F57" w:themeColor="text2" w:themeShade="BF"/>
          <w:sz w:val="24"/>
          <w:szCs w:val="24"/>
          <w:shd w:val="clear" w:color="auto" w:fill="FFFFFF"/>
        </w:rPr>
        <w:t>J</w:t>
      </w:r>
      <w:r w:rsidRPr="006C6C2A">
        <w:rPr>
          <w:rFonts w:cstheme="minorHAnsi"/>
          <w:b w:val="0"/>
          <w:bCs/>
          <w:color w:val="061F57" w:themeColor="text2" w:themeShade="BF"/>
          <w:sz w:val="24"/>
          <w:szCs w:val="24"/>
          <w:shd w:val="clear" w:color="auto" w:fill="FFFFFF"/>
        </w:rPr>
        <w:t xml:space="preserve">unior Police </w:t>
      </w:r>
      <w:r w:rsidR="0034485E">
        <w:rPr>
          <w:rFonts w:cstheme="minorHAnsi"/>
          <w:b w:val="0"/>
          <w:bCs/>
          <w:color w:val="061F57" w:themeColor="text2" w:themeShade="BF"/>
          <w:sz w:val="24"/>
          <w:szCs w:val="24"/>
          <w:shd w:val="clear" w:color="auto" w:fill="FFFFFF"/>
        </w:rPr>
        <w:t>A</w:t>
      </w:r>
      <w:r w:rsidRPr="006C6C2A">
        <w:rPr>
          <w:rFonts w:cstheme="minorHAnsi"/>
          <w:b w:val="0"/>
          <w:bCs/>
          <w:color w:val="061F57" w:themeColor="text2" w:themeShade="BF"/>
          <w:sz w:val="24"/>
          <w:szCs w:val="24"/>
          <w:shd w:val="clear" w:color="auto" w:fill="FFFFFF"/>
        </w:rPr>
        <w:t xml:space="preserve">cademy that was furloughed due to COVID this upcoming year as well as another attempt to run the </w:t>
      </w:r>
      <w:r w:rsidR="0034485E">
        <w:rPr>
          <w:rFonts w:cstheme="minorHAnsi"/>
          <w:b w:val="0"/>
          <w:bCs/>
          <w:color w:val="061F57" w:themeColor="text2" w:themeShade="BF"/>
          <w:sz w:val="24"/>
          <w:szCs w:val="24"/>
          <w:shd w:val="clear" w:color="auto" w:fill="FFFFFF"/>
        </w:rPr>
        <w:t>C</w:t>
      </w:r>
      <w:r w:rsidRPr="006C6C2A">
        <w:rPr>
          <w:rFonts w:cstheme="minorHAnsi"/>
          <w:b w:val="0"/>
          <w:bCs/>
          <w:color w:val="061F57" w:themeColor="text2" w:themeShade="BF"/>
          <w:sz w:val="24"/>
          <w:szCs w:val="24"/>
          <w:shd w:val="clear" w:color="auto" w:fill="FFFFFF"/>
        </w:rPr>
        <w:t xml:space="preserve">itizens </w:t>
      </w:r>
      <w:r w:rsidR="0034485E">
        <w:rPr>
          <w:rFonts w:cstheme="minorHAnsi"/>
          <w:b w:val="0"/>
          <w:bCs/>
          <w:color w:val="061F57" w:themeColor="text2" w:themeShade="BF"/>
          <w:sz w:val="24"/>
          <w:szCs w:val="24"/>
          <w:shd w:val="clear" w:color="auto" w:fill="FFFFFF"/>
        </w:rPr>
        <w:t>P</w:t>
      </w:r>
      <w:r w:rsidRPr="006C6C2A">
        <w:rPr>
          <w:rFonts w:cstheme="minorHAnsi"/>
          <w:b w:val="0"/>
          <w:bCs/>
          <w:color w:val="061F57" w:themeColor="text2" w:themeShade="BF"/>
          <w:sz w:val="24"/>
          <w:szCs w:val="24"/>
          <w:shd w:val="clear" w:color="auto" w:fill="FFFFFF"/>
        </w:rPr>
        <w:t xml:space="preserve">olice </w:t>
      </w:r>
      <w:r w:rsidR="0034485E">
        <w:rPr>
          <w:rFonts w:cstheme="minorHAnsi"/>
          <w:b w:val="0"/>
          <w:bCs/>
          <w:color w:val="061F57" w:themeColor="text2" w:themeShade="BF"/>
          <w:sz w:val="24"/>
          <w:szCs w:val="24"/>
          <w:shd w:val="clear" w:color="auto" w:fill="FFFFFF"/>
        </w:rPr>
        <w:t>A</w:t>
      </w:r>
      <w:r w:rsidRPr="006C6C2A">
        <w:rPr>
          <w:rFonts w:cstheme="minorHAnsi"/>
          <w:b w:val="0"/>
          <w:bCs/>
          <w:color w:val="061F57" w:themeColor="text2" w:themeShade="BF"/>
          <w:sz w:val="24"/>
          <w:szCs w:val="24"/>
          <w:shd w:val="clear" w:color="auto" w:fill="FFFFFF"/>
        </w:rPr>
        <w:t>cademy sometime in the late summer months.</w:t>
      </w:r>
    </w:p>
    <w:p w14:paraId="4B5AD110" w14:textId="77777777" w:rsidR="00C34816" w:rsidRPr="006C6C2A" w:rsidRDefault="00C34816" w:rsidP="00C34816">
      <w:pPr>
        <w:jc w:val="center"/>
        <w:rPr>
          <w:rFonts w:cstheme="minorHAnsi"/>
          <w:b w:val="0"/>
          <w:bCs/>
          <w:color w:val="061F57" w:themeColor="text2" w:themeShade="BF"/>
          <w:sz w:val="24"/>
          <w:szCs w:val="24"/>
          <w:shd w:val="clear" w:color="auto" w:fill="FFFFFF"/>
        </w:rPr>
      </w:pPr>
    </w:p>
    <w:p w14:paraId="39CF8413" w14:textId="1713561E" w:rsidR="00C34816" w:rsidRPr="006C6C2A" w:rsidRDefault="00C34816" w:rsidP="00C34816">
      <w:pPr>
        <w:jc w:val="center"/>
        <w:rPr>
          <w:rFonts w:cstheme="minorHAnsi"/>
          <w:b w:val="0"/>
          <w:bCs/>
          <w:color w:val="061F57" w:themeColor="text2" w:themeShade="BF"/>
          <w:sz w:val="24"/>
          <w:szCs w:val="24"/>
          <w:shd w:val="clear" w:color="auto" w:fill="FFFFFF"/>
        </w:rPr>
      </w:pPr>
      <w:r w:rsidRPr="006C6C2A">
        <w:rPr>
          <w:rFonts w:cstheme="minorHAnsi"/>
          <w:b w:val="0"/>
          <w:bCs/>
          <w:color w:val="061F57" w:themeColor="text2" w:themeShade="BF"/>
          <w:sz w:val="24"/>
          <w:szCs w:val="24"/>
          <w:shd w:val="clear" w:color="auto" w:fill="FFFFFF"/>
        </w:rPr>
        <w:t>I can attest that the officers will continue to preserve the peace, reduce fear and enhance the quality of life for residence and visitors in and around Weatherly.  Officers Strive to provide ethical and professional police services with vision and integrity thus enhancing trust and respect within the Borough. We welcome your input and invite you to contact us with any questions or concerns</w:t>
      </w:r>
      <w:r w:rsidR="006C6C2A">
        <w:rPr>
          <w:rFonts w:cstheme="minorHAnsi"/>
          <w:b w:val="0"/>
          <w:bCs/>
          <w:color w:val="061F57" w:themeColor="text2" w:themeShade="BF"/>
          <w:sz w:val="24"/>
          <w:szCs w:val="24"/>
          <w:shd w:val="clear" w:color="auto" w:fill="FFFFFF"/>
        </w:rPr>
        <w:t>.</w:t>
      </w:r>
    </w:p>
    <w:p w14:paraId="09E5A76E" w14:textId="4CE31EB0" w:rsidR="00C34816" w:rsidRDefault="006C6C2A" w:rsidP="00C34816">
      <w:pPr>
        <w:pStyle w:val="Heading1"/>
        <w:spacing w:before="0" w:line="240" w:lineRule="auto"/>
        <w:jc w:val="center"/>
        <w:rPr>
          <w:b w:val="0"/>
          <w:bCs/>
          <w:sz w:val="26"/>
          <w:szCs w:val="26"/>
        </w:rPr>
      </w:pPr>
      <w:r>
        <w:rPr>
          <w:b w:val="0"/>
          <w:bCs/>
          <w:noProof/>
          <w:sz w:val="26"/>
          <w:szCs w:val="26"/>
        </w:rPr>
        <w:drawing>
          <wp:anchor distT="0" distB="0" distL="114300" distR="114300" simplePos="0" relativeHeight="251709440" behindDoc="0" locked="0" layoutInCell="1" allowOverlap="1" wp14:anchorId="7BA7C3F0" wp14:editId="0ED27843">
            <wp:simplePos x="0" y="0"/>
            <wp:positionH relativeFrom="column">
              <wp:posOffset>5107305</wp:posOffset>
            </wp:positionH>
            <wp:positionV relativeFrom="page">
              <wp:posOffset>7658100</wp:posOffset>
            </wp:positionV>
            <wp:extent cx="466725" cy="622300"/>
            <wp:effectExtent l="76200" t="76200" r="142875" b="13970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25" cy="62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34816">
        <w:rPr>
          <w:b w:val="0"/>
          <w:bCs/>
          <w:sz w:val="26"/>
          <w:szCs w:val="26"/>
        </w:rPr>
        <w:t xml:space="preserve">                                                                 </w:t>
      </w:r>
    </w:p>
    <w:p w14:paraId="74F9283F" w14:textId="280B19A2" w:rsidR="007276B3" w:rsidRDefault="00C34816" w:rsidP="00C34816">
      <w:pPr>
        <w:pStyle w:val="Heading1"/>
        <w:spacing w:before="0" w:line="240" w:lineRule="auto"/>
        <w:jc w:val="center"/>
        <w:rPr>
          <w:b w:val="0"/>
          <w:bCs/>
          <w:sz w:val="26"/>
          <w:szCs w:val="26"/>
        </w:rPr>
      </w:pPr>
      <w:r>
        <w:rPr>
          <w:b w:val="0"/>
          <w:bCs/>
          <w:sz w:val="26"/>
          <w:szCs w:val="26"/>
        </w:rPr>
        <w:t xml:space="preserve">                                       Sincerely,</w:t>
      </w:r>
    </w:p>
    <w:p w14:paraId="0EDDF018" w14:textId="1776498E" w:rsidR="00C34816" w:rsidRDefault="00C34816" w:rsidP="00C34816">
      <w:pPr>
        <w:pStyle w:val="Heading1"/>
        <w:spacing w:before="0" w:line="240" w:lineRule="auto"/>
        <w:jc w:val="center"/>
        <w:rPr>
          <w:rFonts w:ascii="Brush Script MT" w:hAnsi="Brush Script MT"/>
          <w:b w:val="0"/>
          <w:bCs/>
          <w:sz w:val="38"/>
          <w:szCs w:val="38"/>
        </w:rPr>
      </w:pPr>
      <w:r w:rsidRPr="00F26E1A">
        <w:rPr>
          <w:b w:val="0"/>
          <w:bCs/>
          <w:sz w:val="34"/>
          <w:szCs w:val="34"/>
        </w:rPr>
        <w:t xml:space="preserve">                                     </w:t>
      </w:r>
      <w:r w:rsidR="00F26E1A">
        <w:rPr>
          <w:b w:val="0"/>
          <w:bCs/>
          <w:sz w:val="34"/>
          <w:szCs w:val="34"/>
        </w:rPr>
        <w:t xml:space="preserve">         </w:t>
      </w:r>
      <w:r w:rsidRPr="00355514">
        <w:rPr>
          <w:rFonts w:ascii="Brush Script MT" w:hAnsi="Brush Script MT"/>
          <w:b w:val="0"/>
          <w:bCs/>
          <w:sz w:val="38"/>
          <w:szCs w:val="38"/>
        </w:rPr>
        <w:t>Chief Brian Markovchick</w:t>
      </w:r>
    </w:p>
    <w:p w14:paraId="2FF0951E" w14:textId="38453E86" w:rsidR="007F5932" w:rsidRPr="00355514" w:rsidRDefault="007F5932" w:rsidP="00C34816">
      <w:pPr>
        <w:pStyle w:val="Heading1"/>
        <w:spacing w:before="0" w:line="240" w:lineRule="auto"/>
        <w:jc w:val="center"/>
        <w:rPr>
          <w:rFonts w:ascii="Brush Script MT" w:hAnsi="Brush Script MT"/>
          <w:b w:val="0"/>
          <w:bCs/>
          <w:sz w:val="38"/>
          <w:szCs w:val="38"/>
        </w:rPr>
      </w:pPr>
    </w:p>
    <w:p w14:paraId="339171F3" w14:textId="77777777" w:rsidR="007276B3" w:rsidRPr="00C34816" w:rsidRDefault="007276B3" w:rsidP="00C34816">
      <w:pPr>
        <w:spacing w:after="200"/>
        <w:jc w:val="center"/>
        <w:rPr>
          <w:rFonts w:asciiTheme="majorHAnsi" w:eastAsiaTheme="majorEastAsia" w:hAnsiTheme="majorHAnsi" w:cstheme="majorBidi"/>
          <w:b w:val="0"/>
          <w:bCs/>
          <w:color w:val="061F57" w:themeColor="text2" w:themeShade="BF"/>
          <w:kern w:val="28"/>
          <w:sz w:val="26"/>
          <w:szCs w:val="26"/>
        </w:rPr>
      </w:pPr>
      <w:r w:rsidRPr="00C34816">
        <w:rPr>
          <w:b w:val="0"/>
          <w:bCs/>
          <w:sz w:val="26"/>
          <w:szCs w:val="26"/>
        </w:rPr>
        <w:br w:type="page"/>
      </w:r>
    </w:p>
    <w:p w14:paraId="02883B9E" w14:textId="25F77C0A" w:rsidR="00FB5377" w:rsidRPr="0097003D" w:rsidRDefault="00C334A5" w:rsidP="00C334A5">
      <w:pPr>
        <w:pStyle w:val="Heading1"/>
        <w:jc w:val="center"/>
        <w:rPr>
          <w:rFonts w:ascii="Roboto" w:hAnsi="Roboto" w:cstheme="majorHAnsi"/>
          <w:sz w:val="50"/>
          <w:szCs w:val="50"/>
        </w:rPr>
      </w:pPr>
      <w:r w:rsidRPr="0097003D">
        <w:rPr>
          <w:rFonts w:ascii="Roboto" w:hAnsi="Roboto" w:cstheme="majorHAnsi"/>
          <w:sz w:val="50"/>
          <w:szCs w:val="50"/>
        </w:rPr>
        <w:lastRenderedPageBreak/>
        <w:t>Weatherly Borough Police Department</w:t>
      </w:r>
    </w:p>
    <w:p w14:paraId="225E4E19" w14:textId="16E6CCFB" w:rsidR="00C334A5" w:rsidRDefault="00C334A5" w:rsidP="00C334A5">
      <w:pPr>
        <w:pStyle w:val="Heading1"/>
        <w:jc w:val="center"/>
        <w:rPr>
          <w:b w:val="0"/>
          <w:bCs/>
          <w:sz w:val="48"/>
          <w:szCs w:val="48"/>
          <w:u w:val="single"/>
        </w:rPr>
      </w:pPr>
    </w:p>
    <w:p w14:paraId="2F527FFE" w14:textId="401FB0F8" w:rsidR="00C334A5" w:rsidRPr="00100A06" w:rsidRDefault="00C334A5" w:rsidP="00BB62DC">
      <w:pPr>
        <w:pStyle w:val="Heading1"/>
        <w:jc w:val="center"/>
        <w:rPr>
          <w:rFonts w:ascii="Elephant" w:hAnsi="Elephant"/>
          <w:b w:val="0"/>
          <w:bCs/>
          <w:sz w:val="42"/>
          <w:szCs w:val="42"/>
        </w:rPr>
      </w:pPr>
      <w:r w:rsidRPr="00100A06">
        <w:rPr>
          <w:rFonts w:ascii="Elephant" w:hAnsi="Elephant"/>
          <w:b w:val="0"/>
          <w:bCs/>
          <w:sz w:val="42"/>
          <w:szCs w:val="42"/>
        </w:rPr>
        <w:t>Mission Statement</w:t>
      </w:r>
    </w:p>
    <w:p w14:paraId="1AD4FFB3" w14:textId="78C7CAD5" w:rsidR="00C334A5" w:rsidRPr="007F5932" w:rsidRDefault="00C334A5" w:rsidP="00BB62DC">
      <w:pPr>
        <w:pStyle w:val="Heading1"/>
        <w:jc w:val="center"/>
        <w:rPr>
          <w:b w:val="0"/>
          <w:bCs/>
          <w:sz w:val="26"/>
          <w:szCs w:val="26"/>
        </w:rPr>
      </w:pPr>
      <w:r w:rsidRPr="007F5932">
        <w:rPr>
          <w:b w:val="0"/>
          <w:bCs/>
          <w:sz w:val="26"/>
          <w:szCs w:val="26"/>
        </w:rPr>
        <w:t>It is our mission to improve the quality of life by providing the highest level of professional police service through a partnership with the community. We are committed to creating a safe, crime free environment</w:t>
      </w:r>
      <w:r w:rsidR="0049729A" w:rsidRPr="007F5932">
        <w:rPr>
          <w:b w:val="0"/>
          <w:bCs/>
          <w:sz w:val="26"/>
          <w:szCs w:val="26"/>
        </w:rPr>
        <w:t xml:space="preserve"> by enforcing the laws of the commonwealth </w:t>
      </w:r>
      <w:r w:rsidR="00A52CA9" w:rsidRPr="007F5932">
        <w:rPr>
          <w:b w:val="0"/>
          <w:bCs/>
          <w:sz w:val="26"/>
          <w:szCs w:val="26"/>
        </w:rPr>
        <w:t>o</w:t>
      </w:r>
      <w:r w:rsidR="0049729A" w:rsidRPr="007F5932">
        <w:rPr>
          <w:b w:val="0"/>
          <w:bCs/>
          <w:sz w:val="26"/>
          <w:szCs w:val="26"/>
        </w:rPr>
        <w:t>f Pennsylvania and the U.S. Constitution. We will accomplish this by practicing our core values of integrity, professionalism and respect.</w:t>
      </w:r>
    </w:p>
    <w:p w14:paraId="4B82D7C2" w14:textId="448EF5EB" w:rsidR="0049729A" w:rsidRPr="00100A06" w:rsidRDefault="0049729A" w:rsidP="00BB62DC">
      <w:pPr>
        <w:pStyle w:val="Heading1"/>
        <w:jc w:val="center"/>
        <w:rPr>
          <w:rFonts w:ascii="Elephant" w:hAnsi="Elephant"/>
          <w:b w:val="0"/>
          <w:bCs/>
          <w:sz w:val="42"/>
          <w:szCs w:val="42"/>
        </w:rPr>
      </w:pPr>
      <w:r w:rsidRPr="00100A06">
        <w:rPr>
          <w:rFonts w:ascii="Elephant" w:hAnsi="Elephant"/>
          <w:b w:val="0"/>
          <w:bCs/>
          <w:sz w:val="42"/>
          <w:szCs w:val="42"/>
        </w:rPr>
        <w:t>Integrity</w:t>
      </w:r>
    </w:p>
    <w:p w14:paraId="2E2ADD39" w14:textId="08C0BA94" w:rsidR="0049729A" w:rsidRPr="007F5932" w:rsidRDefault="0049729A" w:rsidP="00BB62DC">
      <w:pPr>
        <w:pStyle w:val="Heading1"/>
        <w:jc w:val="center"/>
        <w:rPr>
          <w:b w:val="0"/>
          <w:bCs/>
          <w:sz w:val="26"/>
          <w:szCs w:val="26"/>
        </w:rPr>
      </w:pPr>
      <w:r w:rsidRPr="007F5932">
        <w:rPr>
          <w:b w:val="0"/>
          <w:bCs/>
          <w:sz w:val="26"/>
          <w:szCs w:val="26"/>
        </w:rPr>
        <w:t>The quality of being honest and having strong moral principles; moral uprightness.</w:t>
      </w:r>
    </w:p>
    <w:p w14:paraId="4AD846F0" w14:textId="7E287A48" w:rsidR="0049729A" w:rsidRPr="00100A06" w:rsidRDefault="0049729A" w:rsidP="00BB62DC">
      <w:pPr>
        <w:pStyle w:val="Heading1"/>
        <w:jc w:val="center"/>
        <w:rPr>
          <w:rFonts w:ascii="Elephant" w:hAnsi="Elephant"/>
          <w:b w:val="0"/>
          <w:bCs/>
          <w:sz w:val="42"/>
          <w:szCs w:val="42"/>
        </w:rPr>
      </w:pPr>
      <w:r w:rsidRPr="00100A06">
        <w:rPr>
          <w:rFonts w:ascii="Elephant" w:hAnsi="Elephant"/>
          <w:b w:val="0"/>
          <w:bCs/>
          <w:sz w:val="42"/>
          <w:szCs w:val="42"/>
        </w:rPr>
        <w:t>Professionalism</w:t>
      </w:r>
    </w:p>
    <w:p w14:paraId="6482D41A" w14:textId="367017D1" w:rsidR="00075179" w:rsidRPr="007F5932" w:rsidRDefault="00075179" w:rsidP="00BB62DC">
      <w:pPr>
        <w:pStyle w:val="Heading1"/>
        <w:jc w:val="center"/>
        <w:rPr>
          <w:b w:val="0"/>
          <w:bCs/>
          <w:sz w:val="26"/>
          <w:szCs w:val="26"/>
        </w:rPr>
      </w:pPr>
      <w:r w:rsidRPr="007F5932">
        <w:rPr>
          <w:b w:val="0"/>
          <w:bCs/>
          <w:sz w:val="26"/>
          <w:szCs w:val="26"/>
        </w:rPr>
        <w:t>The competence or skill expected of a professional.</w:t>
      </w:r>
    </w:p>
    <w:p w14:paraId="78638128" w14:textId="00A094FE" w:rsidR="00075179" w:rsidRPr="00100A06" w:rsidRDefault="00075179" w:rsidP="00BB62DC">
      <w:pPr>
        <w:pStyle w:val="Heading1"/>
        <w:jc w:val="center"/>
        <w:rPr>
          <w:rFonts w:ascii="Elephant" w:hAnsi="Elephant"/>
          <w:b w:val="0"/>
          <w:bCs/>
          <w:sz w:val="42"/>
          <w:szCs w:val="42"/>
        </w:rPr>
      </w:pPr>
      <w:r w:rsidRPr="00100A06">
        <w:rPr>
          <w:rFonts w:ascii="Elephant" w:hAnsi="Elephant"/>
          <w:b w:val="0"/>
          <w:bCs/>
          <w:sz w:val="42"/>
          <w:szCs w:val="42"/>
        </w:rPr>
        <w:t>Respect</w:t>
      </w:r>
    </w:p>
    <w:p w14:paraId="6A215321" w14:textId="4C41B783" w:rsidR="00075179" w:rsidRPr="007F5932" w:rsidRDefault="00075179" w:rsidP="00BB62DC">
      <w:pPr>
        <w:pStyle w:val="Heading1"/>
        <w:jc w:val="center"/>
        <w:rPr>
          <w:b w:val="0"/>
          <w:bCs/>
          <w:sz w:val="26"/>
          <w:szCs w:val="26"/>
        </w:rPr>
      </w:pPr>
      <w:r w:rsidRPr="007F5932">
        <w:rPr>
          <w:b w:val="0"/>
          <w:bCs/>
          <w:sz w:val="26"/>
          <w:szCs w:val="26"/>
        </w:rPr>
        <w:t>Due regard for the feelings, wishes, rights or traditions of others.</w:t>
      </w:r>
    </w:p>
    <w:p w14:paraId="3F980108" w14:textId="3B7D1522" w:rsidR="00E70434" w:rsidRPr="00715CB1" w:rsidRDefault="00E318E8" w:rsidP="00715CB1">
      <w:pPr>
        <w:spacing w:after="200"/>
        <w:rPr>
          <w:rFonts w:asciiTheme="majorHAnsi" w:eastAsiaTheme="majorEastAsia" w:hAnsiTheme="majorHAnsi" w:cstheme="majorBidi"/>
          <w:b w:val="0"/>
          <w:bCs/>
          <w:color w:val="061F57" w:themeColor="text2" w:themeShade="BF"/>
          <w:kern w:val="28"/>
          <w:sz w:val="32"/>
          <w:szCs w:val="32"/>
        </w:rPr>
      </w:pPr>
      <w:r>
        <w:rPr>
          <w:b w:val="0"/>
          <w:bCs/>
          <w:noProof/>
          <w:sz w:val="32"/>
        </w:rPr>
        <w:drawing>
          <wp:anchor distT="0" distB="0" distL="114300" distR="114300" simplePos="0" relativeHeight="251682816" behindDoc="1" locked="0" layoutInCell="1" allowOverlap="1" wp14:anchorId="75CD1B4D" wp14:editId="2CA6EEAA">
            <wp:simplePos x="0" y="0"/>
            <wp:positionH relativeFrom="margin">
              <wp:posOffset>2564524</wp:posOffset>
            </wp:positionH>
            <wp:positionV relativeFrom="paragraph">
              <wp:posOffset>313405</wp:posOffset>
            </wp:positionV>
            <wp:extent cx="1124585" cy="1106805"/>
            <wp:effectExtent l="0" t="0" r="0" b="0"/>
            <wp:wrapTight wrapText="bothSides">
              <wp:wrapPolygon edited="0">
                <wp:start x="0" y="0"/>
                <wp:lineTo x="0" y="21191"/>
                <wp:lineTo x="21222" y="21191"/>
                <wp:lineTo x="212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4585" cy="1106805"/>
                    </a:xfrm>
                    <a:prstGeom prst="rect">
                      <a:avLst/>
                    </a:prstGeom>
                  </pic:spPr>
                </pic:pic>
              </a:graphicData>
            </a:graphic>
            <wp14:sizeRelH relativeFrom="margin">
              <wp14:pctWidth>0</wp14:pctWidth>
            </wp14:sizeRelH>
            <wp14:sizeRelV relativeFrom="margin">
              <wp14:pctHeight>0</wp14:pctHeight>
            </wp14:sizeRelV>
          </wp:anchor>
        </w:drawing>
      </w:r>
      <w:r w:rsidR="00FB5377">
        <w:rPr>
          <w:b w:val="0"/>
          <w:bCs/>
          <w:sz w:val="32"/>
        </w:rPr>
        <w:br w:type="page"/>
      </w:r>
      <w:r w:rsidR="00715CB1">
        <w:rPr>
          <w:bCs/>
          <w:noProof/>
          <w:sz w:val="48"/>
          <w:szCs w:val="48"/>
        </w:rPr>
        <w:lastRenderedPageBreak/>
        <w:drawing>
          <wp:anchor distT="0" distB="0" distL="114300" distR="114300" simplePos="0" relativeHeight="251681792" behindDoc="0" locked="0" layoutInCell="1" allowOverlap="1" wp14:anchorId="454129EF" wp14:editId="1170BA47">
            <wp:simplePos x="0" y="0"/>
            <wp:positionH relativeFrom="column">
              <wp:posOffset>4192905</wp:posOffset>
            </wp:positionH>
            <wp:positionV relativeFrom="page">
              <wp:posOffset>771525</wp:posOffset>
            </wp:positionV>
            <wp:extent cx="1837690" cy="1376045"/>
            <wp:effectExtent l="19050" t="0" r="10160" b="4146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7690" cy="1376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15CB1">
        <w:rPr>
          <w:bCs/>
          <w:noProof/>
          <w:sz w:val="48"/>
          <w:szCs w:val="48"/>
        </w:rPr>
        <w:drawing>
          <wp:anchor distT="0" distB="0" distL="114300" distR="114300" simplePos="0" relativeHeight="251680768" behindDoc="1" locked="0" layoutInCell="1" allowOverlap="1" wp14:anchorId="3AB0CD09" wp14:editId="7A51066F">
            <wp:simplePos x="0" y="0"/>
            <wp:positionH relativeFrom="column">
              <wp:posOffset>2249805</wp:posOffset>
            </wp:positionH>
            <wp:positionV relativeFrom="page">
              <wp:posOffset>790575</wp:posOffset>
            </wp:positionV>
            <wp:extent cx="1885315" cy="1346835"/>
            <wp:effectExtent l="19050" t="0" r="19685" b="4248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315" cy="1346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15CB1">
        <w:rPr>
          <w:bCs/>
          <w:noProof/>
          <w:sz w:val="48"/>
          <w:szCs w:val="48"/>
        </w:rPr>
        <w:drawing>
          <wp:anchor distT="0" distB="0" distL="114300" distR="114300" simplePos="0" relativeHeight="251679744" behindDoc="0" locked="0" layoutInCell="1" allowOverlap="1" wp14:anchorId="003B21C6" wp14:editId="016AD3EE">
            <wp:simplePos x="0" y="0"/>
            <wp:positionH relativeFrom="column">
              <wp:posOffset>354965</wp:posOffset>
            </wp:positionH>
            <wp:positionV relativeFrom="page">
              <wp:posOffset>771525</wp:posOffset>
            </wp:positionV>
            <wp:extent cx="1847850" cy="1365885"/>
            <wp:effectExtent l="19050" t="0" r="19050" b="4248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365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0434" w:rsidRPr="00E70434">
        <w:rPr>
          <w:b w:val="0"/>
          <w:bCs/>
          <w:sz w:val="48"/>
          <w:szCs w:val="48"/>
        </w:rPr>
        <w:t xml:space="preserve"> </w:t>
      </w:r>
    </w:p>
    <w:p w14:paraId="52680408" w14:textId="4C86F29E" w:rsidR="00E70434" w:rsidRDefault="00E70434" w:rsidP="00E70434">
      <w:pPr>
        <w:pStyle w:val="Heading1"/>
        <w:jc w:val="center"/>
        <w:rPr>
          <w:b w:val="0"/>
          <w:bCs/>
          <w:sz w:val="48"/>
          <w:szCs w:val="48"/>
        </w:rPr>
      </w:pPr>
    </w:p>
    <w:p w14:paraId="1FC50774" w14:textId="3A7BD289" w:rsidR="00715CB1" w:rsidRDefault="00E70434" w:rsidP="00E70434">
      <w:pPr>
        <w:pStyle w:val="Heading1"/>
        <w:jc w:val="center"/>
        <w:rPr>
          <w:b w:val="0"/>
          <w:bCs/>
          <w:sz w:val="32"/>
        </w:rPr>
      </w:pPr>
      <w:r w:rsidRPr="00E70434">
        <w:rPr>
          <w:b w:val="0"/>
          <w:bCs/>
          <w:sz w:val="32"/>
        </w:rPr>
        <w:t xml:space="preserve">The Borough of </w:t>
      </w:r>
    </w:p>
    <w:p w14:paraId="0DC95EFD" w14:textId="77777777" w:rsidR="00CF0E2F" w:rsidRDefault="00CF0E2F" w:rsidP="00B24D77">
      <w:pPr>
        <w:pStyle w:val="Heading1"/>
        <w:jc w:val="center"/>
        <w:rPr>
          <w:b w:val="0"/>
          <w:bCs/>
          <w:sz w:val="32"/>
        </w:rPr>
      </w:pPr>
    </w:p>
    <w:p w14:paraId="2197E442" w14:textId="4B5E9300" w:rsidR="00CF0E2F" w:rsidRPr="0097003D" w:rsidRDefault="00CF0E2F" w:rsidP="00B24D77">
      <w:pPr>
        <w:pStyle w:val="Heading1"/>
        <w:jc w:val="center"/>
        <w:rPr>
          <w:rFonts w:ascii="Roboto" w:hAnsi="Roboto"/>
          <w:sz w:val="40"/>
          <w:szCs w:val="40"/>
          <w:u w:val="single"/>
        </w:rPr>
      </w:pPr>
      <w:r w:rsidRPr="0097003D">
        <w:rPr>
          <w:rFonts w:ascii="Roboto" w:hAnsi="Roboto"/>
          <w:sz w:val="40"/>
          <w:szCs w:val="40"/>
          <w:u w:val="single"/>
        </w:rPr>
        <w:t>Overview: Borough of Weatherly</w:t>
      </w:r>
    </w:p>
    <w:p w14:paraId="4497E01D" w14:textId="61BA51DC" w:rsidR="00E70434" w:rsidRPr="005C59CC" w:rsidRDefault="00E70434" w:rsidP="00B24D77">
      <w:pPr>
        <w:pStyle w:val="Heading1"/>
        <w:jc w:val="center"/>
        <w:rPr>
          <w:b w:val="0"/>
          <w:bCs/>
          <w:sz w:val="26"/>
          <w:szCs w:val="26"/>
        </w:rPr>
      </w:pPr>
      <w:r w:rsidRPr="005C59CC">
        <w:rPr>
          <w:b w:val="0"/>
          <w:bCs/>
          <w:sz w:val="26"/>
          <w:szCs w:val="26"/>
        </w:rPr>
        <w:t>Weatherly is located in Carbon County Pennsylvania with an approximate population of 2,600 residents. Weatherly is just 8 miles southeast of Hazleton, 12 miles northwest of Jim Thorpe and 28 miles south of Wilkes-Barre.</w:t>
      </w:r>
      <w:r w:rsidR="00CF0E2F" w:rsidRPr="005C59CC">
        <w:rPr>
          <w:b w:val="0"/>
          <w:bCs/>
          <w:sz w:val="26"/>
          <w:szCs w:val="26"/>
        </w:rPr>
        <w:t xml:space="preserve"> </w:t>
      </w:r>
      <w:r w:rsidRPr="005C59CC">
        <w:rPr>
          <w:b w:val="0"/>
          <w:bCs/>
          <w:sz w:val="26"/>
          <w:szCs w:val="26"/>
        </w:rPr>
        <w:t>Weatherly is situated at an elevation of 1,100 feet in the Ridge and Valley Province of the Appalachian Mountains between Spring Mountain and Round Head Mountain to the north</w:t>
      </w:r>
      <w:r w:rsidR="0073242C">
        <w:rPr>
          <w:b w:val="0"/>
          <w:bCs/>
          <w:sz w:val="26"/>
          <w:szCs w:val="26"/>
        </w:rPr>
        <w:t>,</w:t>
      </w:r>
      <w:r w:rsidRPr="005C59CC">
        <w:rPr>
          <w:b w:val="0"/>
          <w:bCs/>
          <w:sz w:val="26"/>
          <w:szCs w:val="26"/>
        </w:rPr>
        <w:t xml:space="preserve"> and Broad Mountain to the south.</w:t>
      </w:r>
    </w:p>
    <w:p w14:paraId="56EA78BE" w14:textId="71699D46" w:rsidR="00E70434" w:rsidRPr="005C59CC" w:rsidRDefault="00E70434" w:rsidP="00E70434">
      <w:pPr>
        <w:pStyle w:val="Heading1"/>
        <w:jc w:val="center"/>
        <w:rPr>
          <w:b w:val="0"/>
          <w:bCs/>
          <w:sz w:val="26"/>
          <w:szCs w:val="26"/>
        </w:rPr>
      </w:pPr>
      <w:r w:rsidRPr="005C59CC">
        <w:rPr>
          <w:b w:val="0"/>
          <w:bCs/>
          <w:sz w:val="26"/>
          <w:szCs w:val="26"/>
        </w:rPr>
        <w:t>Weatherly was founded by Benjamin Romig in 1825 through the purchase of a 400-acre piece of land. The Borough was then incorporated on October 8</w:t>
      </w:r>
      <w:r w:rsidRPr="005C59CC">
        <w:rPr>
          <w:b w:val="0"/>
          <w:bCs/>
          <w:sz w:val="26"/>
          <w:szCs w:val="26"/>
          <w:vertAlign w:val="superscript"/>
        </w:rPr>
        <w:t>th</w:t>
      </w:r>
      <w:r w:rsidRPr="005C59CC">
        <w:rPr>
          <w:b w:val="0"/>
          <w:bCs/>
          <w:sz w:val="26"/>
          <w:szCs w:val="26"/>
        </w:rPr>
        <w:t>, 1863. Starting with the timbering industry and moving forward with the development of the railroad and transportation</w:t>
      </w:r>
      <w:r w:rsidR="00CE7544" w:rsidRPr="005C59CC">
        <w:rPr>
          <w:b w:val="0"/>
          <w:bCs/>
          <w:sz w:val="26"/>
          <w:szCs w:val="26"/>
        </w:rPr>
        <w:t xml:space="preserve"> of coal, the population of the town grew dramatically.</w:t>
      </w:r>
    </w:p>
    <w:p w14:paraId="7BC36955" w14:textId="391EE19D" w:rsidR="00CE7544" w:rsidRPr="005C59CC" w:rsidRDefault="00CE7544" w:rsidP="00E70434">
      <w:pPr>
        <w:pStyle w:val="Heading1"/>
        <w:jc w:val="center"/>
        <w:rPr>
          <w:b w:val="0"/>
          <w:bCs/>
          <w:sz w:val="26"/>
          <w:szCs w:val="26"/>
        </w:rPr>
      </w:pPr>
      <w:r w:rsidRPr="005C59CC">
        <w:rPr>
          <w:b w:val="0"/>
          <w:bCs/>
          <w:sz w:val="26"/>
          <w:szCs w:val="26"/>
        </w:rPr>
        <w:t>Throughout the years, Weatherly remains a rural community of people that love their legacy, cherish the wholesome lifestyle and bask in the beauty of their natural surroundings.</w:t>
      </w:r>
    </w:p>
    <w:p w14:paraId="75876354" w14:textId="77777777" w:rsidR="009966F8" w:rsidRDefault="009966F8" w:rsidP="00E70434">
      <w:pPr>
        <w:pStyle w:val="Heading1"/>
        <w:jc w:val="center"/>
        <w:rPr>
          <w:b w:val="0"/>
          <w:bCs/>
          <w:sz w:val="36"/>
          <w:szCs w:val="36"/>
          <w:u w:val="single"/>
        </w:rPr>
      </w:pPr>
    </w:p>
    <w:p w14:paraId="70C220CB" w14:textId="1FB81EEE" w:rsidR="00CE7544" w:rsidRPr="0097003D" w:rsidRDefault="00CE7544" w:rsidP="00E70434">
      <w:pPr>
        <w:pStyle w:val="Heading1"/>
        <w:jc w:val="center"/>
        <w:rPr>
          <w:rFonts w:ascii="Roboto" w:hAnsi="Roboto"/>
          <w:sz w:val="36"/>
          <w:szCs w:val="36"/>
          <w:u w:val="single"/>
        </w:rPr>
      </w:pPr>
      <w:r w:rsidRPr="0097003D">
        <w:rPr>
          <w:rFonts w:ascii="Roboto" w:hAnsi="Roboto"/>
          <w:sz w:val="36"/>
          <w:szCs w:val="36"/>
          <w:u w:val="single"/>
        </w:rPr>
        <w:t>Department Allocations:</w:t>
      </w:r>
    </w:p>
    <w:p w14:paraId="6354812D" w14:textId="07871C94" w:rsidR="00CE7544" w:rsidRPr="0073242C" w:rsidRDefault="006C6C2A" w:rsidP="0097003D">
      <w:pPr>
        <w:pStyle w:val="Heading1"/>
        <w:spacing w:before="0" w:line="240" w:lineRule="auto"/>
        <w:jc w:val="center"/>
        <w:rPr>
          <w:rFonts w:ascii="Roboto" w:hAnsi="Roboto"/>
          <w:b w:val="0"/>
          <w:bCs/>
          <w:sz w:val="28"/>
          <w:szCs w:val="28"/>
        </w:rPr>
      </w:pPr>
      <w:r w:rsidRPr="0073242C">
        <w:rPr>
          <w:rFonts w:ascii="Roboto" w:hAnsi="Roboto"/>
          <w:b w:val="0"/>
          <w:bCs/>
          <w:sz w:val="28"/>
          <w:szCs w:val="28"/>
        </w:rPr>
        <w:t>4</w:t>
      </w:r>
      <w:r w:rsidR="00CE7544" w:rsidRPr="0073242C">
        <w:rPr>
          <w:rFonts w:ascii="Roboto" w:hAnsi="Roboto"/>
          <w:b w:val="0"/>
          <w:bCs/>
          <w:sz w:val="28"/>
          <w:szCs w:val="28"/>
        </w:rPr>
        <w:t xml:space="preserve"> Full-time Officers</w:t>
      </w:r>
    </w:p>
    <w:p w14:paraId="66AF00D0" w14:textId="2EF78B92" w:rsidR="00CE7544" w:rsidRPr="0073242C" w:rsidRDefault="006C6C2A" w:rsidP="0097003D">
      <w:pPr>
        <w:pStyle w:val="Heading1"/>
        <w:spacing w:before="0" w:line="240" w:lineRule="auto"/>
        <w:jc w:val="center"/>
        <w:rPr>
          <w:rFonts w:ascii="Roboto" w:hAnsi="Roboto"/>
          <w:b w:val="0"/>
          <w:bCs/>
          <w:sz w:val="28"/>
          <w:szCs w:val="28"/>
        </w:rPr>
      </w:pPr>
      <w:r w:rsidRPr="0073242C">
        <w:rPr>
          <w:rFonts w:ascii="Roboto" w:hAnsi="Roboto"/>
          <w:b w:val="0"/>
          <w:bCs/>
          <w:sz w:val="28"/>
          <w:szCs w:val="28"/>
        </w:rPr>
        <w:t>7</w:t>
      </w:r>
      <w:r w:rsidR="00CE7544" w:rsidRPr="0073242C">
        <w:rPr>
          <w:rFonts w:ascii="Roboto" w:hAnsi="Roboto"/>
          <w:b w:val="0"/>
          <w:bCs/>
          <w:sz w:val="28"/>
          <w:szCs w:val="28"/>
        </w:rPr>
        <w:t xml:space="preserve"> Part-time Officers</w:t>
      </w:r>
    </w:p>
    <w:p w14:paraId="0CE78778" w14:textId="77777777" w:rsidR="00FB5377" w:rsidRDefault="00FB5377">
      <w:pPr>
        <w:spacing w:after="200"/>
        <w:rPr>
          <w:rFonts w:asciiTheme="majorHAnsi" w:eastAsiaTheme="majorEastAsia" w:hAnsiTheme="majorHAnsi" w:cstheme="majorBidi"/>
          <w:b w:val="0"/>
          <w:bCs/>
          <w:color w:val="061F57" w:themeColor="text2" w:themeShade="BF"/>
          <w:kern w:val="28"/>
          <w:sz w:val="32"/>
          <w:szCs w:val="32"/>
        </w:rPr>
      </w:pPr>
      <w:r>
        <w:rPr>
          <w:b w:val="0"/>
          <w:bCs/>
          <w:sz w:val="32"/>
        </w:rPr>
        <w:br w:type="page"/>
      </w:r>
    </w:p>
    <w:p w14:paraId="737FA342" w14:textId="29B06351" w:rsidR="00A1799A" w:rsidRPr="0097003D" w:rsidRDefault="002C7B12" w:rsidP="00A1799A">
      <w:pPr>
        <w:pStyle w:val="Heading1"/>
        <w:jc w:val="center"/>
        <w:rPr>
          <w:rFonts w:cstheme="majorHAnsi"/>
          <w:sz w:val="48"/>
          <w:szCs w:val="48"/>
        </w:rPr>
      </w:pPr>
      <w:r w:rsidRPr="0097003D">
        <w:rPr>
          <w:rFonts w:cstheme="majorHAnsi"/>
          <w:sz w:val="48"/>
          <w:szCs w:val="48"/>
        </w:rPr>
        <w:lastRenderedPageBreak/>
        <w:t>Police Department Roster</w:t>
      </w:r>
    </w:p>
    <w:p w14:paraId="08622DCC" w14:textId="71BD4FC4" w:rsidR="00FB5377" w:rsidRPr="00A1799A" w:rsidRDefault="00A1799A" w:rsidP="00A1799A">
      <w:pPr>
        <w:pStyle w:val="Heading1"/>
        <w:rPr>
          <w:b w:val="0"/>
          <w:bCs/>
          <w:sz w:val="28"/>
          <w:szCs w:val="28"/>
        </w:rPr>
      </w:pPr>
      <w:r>
        <w:rPr>
          <w:b w:val="0"/>
          <w:bCs/>
          <w:sz w:val="24"/>
          <w:szCs w:val="24"/>
        </w:rPr>
        <w:t xml:space="preserve">           </w:t>
      </w:r>
      <w:r w:rsidR="002C7B12" w:rsidRPr="00A1799A">
        <w:rPr>
          <w:b w:val="0"/>
          <w:bCs/>
          <w:sz w:val="28"/>
          <w:szCs w:val="28"/>
        </w:rPr>
        <w:t xml:space="preserve">Police Chief Brian Markovchick            </w:t>
      </w:r>
      <w:r>
        <w:rPr>
          <w:b w:val="0"/>
          <w:bCs/>
          <w:sz w:val="28"/>
          <w:szCs w:val="28"/>
        </w:rPr>
        <w:t xml:space="preserve">     </w:t>
      </w:r>
      <w:r w:rsidR="002C7B12" w:rsidRPr="00A1799A">
        <w:rPr>
          <w:b w:val="0"/>
          <w:bCs/>
          <w:sz w:val="28"/>
          <w:szCs w:val="28"/>
        </w:rPr>
        <w:t>Sergeant Michael Bogart</w:t>
      </w:r>
    </w:p>
    <w:p w14:paraId="7357F7F4" w14:textId="150D90E6" w:rsidR="002C7B12" w:rsidRDefault="00A1799A">
      <w:pPr>
        <w:rPr>
          <w:b w:val="0"/>
          <w:bCs/>
          <w:sz w:val="24"/>
          <w:szCs w:val="24"/>
        </w:rPr>
      </w:pPr>
      <w:r>
        <w:rPr>
          <w:b w:val="0"/>
          <w:bCs/>
          <w:noProof/>
          <w:sz w:val="24"/>
          <w:szCs w:val="24"/>
        </w:rPr>
        <w:drawing>
          <wp:anchor distT="0" distB="0" distL="114300" distR="114300" simplePos="0" relativeHeight="251661312" behindDoc="0" locked="0" layoutInCell="1" allowOverlap="1" wp14:anchorId="1DE7E97A" wp14:editId="64E336C0">
            <wp:simplePos x="0" y="0"/>
            <wp:positionH relativeFrom="column">
              <wp:posOffset>3973830</wp:posOffset>
            </wp:positionH>
            <wp:positionV relativeFrom="page">
              <wp:posOffset>1828800</wp:posOffset>
            </wp:positionV>
            <wp:extent cx="1603466" cy="1870710"/>
            <wp:effectExtent l="133350" t="114300" r="149225" b="1676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5">
                      <a:extLst>
                        <a:ext uri="{28A0092B-C50C-407E-A947-70E740481C1C}">
                          <a14:useLocalDpi xmlns:a14="http://schemas.microsoft.com/office/drawing/2010/main" val="0"/>
                        </a:ext>
                      </a:extLst>
                    </a:blip>
                    <a:srcRect t="12500"/>
                    <a:stretch/>
                  </pic:blipFill>
                  <pic:spPr bwMode="auto">
                    <a:xfrm>
                      <a:off x="0" y="0"/>
                      <a:ext cx="1604761" cy="18722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69DB">
        <w:rPr>
          <w:noProof/>
        </w:rPr>
        <w:drawing>
          <wp:anchor distT="0" distB="0" distL="114300" distR="114300" simplePos="0" relativeHeight="251662336" behindDoc="1" locked="0" layoutInCell="1" allowOverlap="1" wp14:anchorId="66D72C3B" wp14:editId="7BB84DEC">
            <wp:simplePos x="0" y="0"/>
            <wp:positionH relativeFrom="column">
              <wp:posOffset>849630</wp:posOffset>
            </wp:positionH>
            <wp:positionV relativeFrom="page">
              <wp:posOffset>1809115</wp:posOffset>
            </wp:positionV>
            <wp:extent cx="1590675" cy="1889760"/>
            <wp:effectExtent l="133350" t="114300" r="142875" b="167640"/>
            <wp:wrapTight wrapText="bothSides">
              <wp:wrapPolygon edited="0">
                <wp:start x="-1552" y="-1306"/>
                <wp:lineTo x="-1811" y="21556"/>
                <wp:lineTo x="-1035" y="23298"/>
                <wp:lineTo x="22247" y="23298"/>
                <wp:lineTo x="23281" y="20250"/>
                <wp:lineTo x="23281" y="2613"/>
                <wp:lineTo x="22764" y="-1306"/>
                <wp:lineTo x="-1552" y="-130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537"/>
                    <a:stretch/>
                  </pic:blipFill>
                  <pic:spPr bwMode="auto">
                    <a:xfrm>
                      <a:off x="0" y="0"/>
                      <a:ext cx="1590675" cy="1889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47C29" w14:textId="66086528" w:rsidR="00007B42" w:rsidRDefault="00007B42">
      <w:pPr>
        <w:rPr>
          <w:b w:val="0"/>
          <w:bCs/>
          <w:noProof/>
          <w:sz w:val="24"/>
          <w:szCs w:val="24"/>
        </w:rPr>
      </w:pPr>
    </w:p>
    <w:p w14:paraId="6E32D3F9" w14:textId="003697DE" w:rsidR="00D27767" w:rsidRDefault="002C7B12">
      <w:pPr>
        <w:rPr>
          <w:b w:val="0"/>
          <w:bCs/>
          <w:sz w:val="24"/>
          <w:szCs w:val="24"/>
        </w:rPr>
      </w:pPr>
      <w:r>
        <w:rPr>
          <w:b w:val="0"/>
          <w:bCs/>
          <w:sz w:val="24"/>
          <w:szCs w:val="24"/>
        </w:rPr>
        <w:t xml:space="preserve">                         </w:t>
      </w:r>
      <w:r w:rsidR="00D27767">
        <w:rPr>
          <w:b w:val="0"/>
          <w:bCs/>
          <w:sz w:val="24"/>
          <w:szCs w:val="24"/>
        </w:rPr>
        <w:t xml:space="preserve">                                                                                  </w:t>
      </w:r>
    </w:p>
    <w:p w14:paraId="50FC2C48" w14:textId="3AA43390" w:rsidR="00007B42" w:rsidRDefault="00D27767">
      <w:pPr>
        <w:rPr>
          <w:noProof/>
        </w:rPr>
      </w:pPr>
      <w:r>
        <w:rPr>
          <w:b w:val="0"/>
          <w:bCs/>
          <w:noProof/>
          <w:sz w:val="24"/>
          <w:szCs w:val="24"/>
        </w:rPr>
        <w:t xml:space="preserve">               </w:t>
      </w:r>
    </w:p>
    <w:p w14:paraId="0092166D" w14:textId="28EF72AC" w:rsidR="002C7B12" w:rsidRDefault="002C7B12">
      <w:pPr>
        <w:rPr>
          <w:b w:val="0"/>
          <w:bCs/>
          <w:noProof/>
          <w:sz w:val="24"/>
          <w:szCs w:val="24"/>
        </w:rPr>
      </w:pPr>
    </w:p>
    <w:p w14:paraId="7FD40736" w14:textId="7395EB94" w:rsidR="00D27767" w:rsidRDefault="00D27767">
      <w:pPr>
        <w:rPr>
          <w:b w:val="0"/>
          <w:bCs/>
          <w:noProof/>
          <w:sz w:val="24"/>
          <w:szCs w:val="24"/>
        </w:rPr>
      </w:pPr>
    </w:p>
    <w:p w14:paraId="20FD7A99" w14:textId="3BF62A44" w:rsidR="002C7B12" w:rsidRDefault="002C7B12">
      <w:pPr>
        <w:rPr>
          <w:b w:val="0"/>
          <w:bCs/>
          <w:sz w:val="24"/>
          <w:szCs w:val="24"/>
        </w:rPr>
      </w:pPr>
    </w:p>
    <w:p w14:paraId="704D3182" w14:textId="0BEEE4BA" w:rsidR="00007B42" w:rsidRDefault="00007B42">
      <w:pPr>
        <w:rPr>
          <w:b w:val="0"/>
          <w:bCs/>
          <w:sz w:val="24"/>
          <w:szCs w:val="24"/>
        </w:rPr>
      </w:pPr>
    </w:p>
    <w:p w14:paraId="67949E8B" w14:textId="1570DBA9" w:rsidR="00A1799A" w:rsidRDefault="00A1799A">
      <w:pPr>
        <w:rPr>
          <w:b w:val="0"/>
          <w:bCs/>
          <w:sz w:val="24"/>
          <w:szCs w:val="24"/>
        </w:rPr>
      </w:pPr>
    </w:p>
    <w:p w14:paraId="67FDF0B1" w14:textId="0B558FB5" w:rsidR="00A1799A" w:rsidRDefault="00A1799A">
      <w:pPr>
        <w:rPr>
          <w:b w:val="0"/>
          <w:bCs/>
          <w:sz w:val="24"/>
          <w:szCs w:val="24"/>
        </w:rPr>
      </w:pPr>
    </w:p>
    <w:p w14:paraId="77078D83" w14:textId="5D6FA41E" w:rsidR="00B673DB" w:rsidRPr="00A1799A" w:rsidRDefault="00A1799A">
      <w:pPr>
        <w:rPr>
          <w:b w:val="0"/>
          <w:bCs/>
          <w:noProof/>
          <w:szCs w:val="28"/>
        </w:rPr>
      </w:pPr>
      <w:r>
        <w:rPr>
          <w:b w:val="0"/>
          <w:bCs/>
          <w:sz w:val="24"/>
          <w:szCs w:val="24"/>
        </w:rPr>
        <w:t xml:space="preserve">                        </w:t>
      </w:r>
      <w:r w:rsidRPr="00A1799A">
        <w:rPr>
          <w:b w:val="0"/>
          <w:bCs/>
          <w:noProof/>
          <w:szCs w:val="28"/>
        </w:rPr>
        <w:t>Officer Edward Kubert</w:t>
      </w:r>
      <w:r>
        <w:rPr>
          <w:b w:val="0"/>
          <w:bCs/>
          <w:noProof/>
          <w:szCs w:val="28"/>
        </w:rPr>
        <w:t xml:space="preserve">                                          Officer Joshua Silfee</w:t>
      </w:r>
    </w:p>
    <w:p w14:paraId="386C2DF1" w14:textId="3A5D478B" w:rsidR="00A1799A" w:rsidRDefault="00A1799A">
      <w:pPr>
        <w:rPr>
          <w:noProof/>
        </w:rPr>
      </w:pPr>
      <w:r>
        <w:rPr>
          <w:noProof/>
        </w:rPr>
        <w:drawing>
          <wp:anchor distT="0" distB="0" distL="114300" distR="114300" simplePos="0" relativeHeight="251665408" behindDoc="1" locked="0" layoutInCell="1" allowOverlap="1" wp14:anchorId="36AAE42B" wp14:editId="4D948F99">
            <wp:simplePos x="0" y="0"/>
            <wp:positionH relativeFrom="column">
              <wp:posOffset>3964305</wp:posOffset>
            </wp:positionH>
            <wp:positionV relativeFrom="page">
              <wp:posOffset>4305300</wp:posOffset>
            </wp:positionV>
            <wp:extent cx="1718945" cy="1866900"/>
            <wp:effectExtent l="133350" t="114300" r="147955" b="171450"/>
            <wp:wrapTight wrapText="bothSides">
              <wp:wrapPolygon edited="0">
                <wp:start x="-1436" y="-1322"/>
                <wp:lineTo x="-1676" y="21600"/>
                <wp:lineTo x="-958" y="23363"/>
                <wp:lineTo x="22262" y="23363"/>
                <wp:lineTo x="23220" y="20498"/>
                <wp:lineTo x="23220" y="2645"/>
                <wp:lineTo x="22741" y="-1322"/>
                <wp:lineTo x="-1436" y="-132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t="24317"/>
                    <a:stretch/>
                  </pic:blipFill>
                  <pic:spPr bwMode="auto">
                    <a:xfrm>
                      <a:off x="0" y="0"/>
                      <a:ext cx="1718945"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AB44395" wp14:editId="68923F55">
            <wp:simplePos x="0" y="0"/>
            <wp:positionH relativeFrom="column">
              <wp:posOffset>840105</wp:posOffset>
            </wp:positionH>
            <wp:positionV relativeFrom="page">
              <wp:posOffset>4305300</wp:posOffset>
            </wp:positionV>
            <wp:extent cx="1619250" cy="1852930"/>
            <wp:effectExtent l="133350" t="114300" r="152400" b="166370"/>
            <wp:wrapThrough wrapText="bothSides">
              <wp:wrapPolygon edited="0">
                <wp:start x="-1525" y="-1332"/>
                <wp:lineTo x="-1779" y="21541"/>
                <wp:lineTo x="-1016" y="23317"/>
                <wp:lineTo x="22616" y="23317"/>
                <wp:lineTo x="23379" y="20653"/>
                <wp:lineTo x="23379" y="2665"/>
                <wp:lineTo x="22871" y="-666"/>
                <wp:lineTo x="22871" y="-1332"/>
                <wp:lineTo x="-1525" y="-133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t="14011"/>
                    <a:stretch/>
                  </pic:blipFill>
                  <pic:spPr bwMode="auto">
                    <a:xfrm>
                      <a:off x="0" y="0"/>
                      <a:ext cx="1619250" cy="1852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23FC4" w14:textId="0493C59D" w:rsidR="00A1799A" w:rsidRDefault="00A1799A">
      <w:pPr>
        <w:rPr>
          <w:b w:val="0"/>
          <w:bCs/>
          <w:sz w:val="24"/>
          <w:szCs w:val="24"/>
        </w:rPr>
      </w:pPr>
    </w:p>
    <w:p w14:paraId="161B1AEF" w14:textId="1F776215" w:rsidR="00A1799A" w:rsidRDefault="00A1799A">
      <w:pPr>
        <w:rPr>
          <w:b w:val="0"/>
          <w:bCs/>
          <w:sz w:val="24"/>
          <w:szCs w:val="24"/>
        </w:rPr>
      </w:pPr>
    </w:p>
    <w:p w14:paraId="73A70FAF" w14:textId="41FDBA2E" w:rsidR="00A1799A" w:rsidRDefault="00A1799A">
      <w:pPr>
        <w:rPr>
          <w:b w:val="0"/>
          <w:bCs/>
          <w:sz w:val="24"/>
          <w:szCs w:val="24"/>
        </w:rPr>
      </w:pPr>
    </w:p>
    <w:p w14:paraId="1E7D52DF" w14:textId="77777777" w:rsidR="00A1799A" w:rsidRDefault="00A1799A">
      <w:pPr>
        <w:rPr>
          <w:b w:val="0"/>
          <w:bCs/>
          <w:sz w:val="24"/>
          <w:szCs w:val="24"/>
        </w:rPr>
      </w:pPr>
    </w:p>
    <w:p w14:paraId="76DC59BC" w14:textId="29D3F64B" w:rsidR="00A1799A" w:rsidRDefault="00A1799A">
      <w:pPr>
        <w:rPr>
          <w:b w:val="0"/>
          <w:bCs/>
          <w:sz w:val="24"/>
          <w:szCs w:val="24"/>
        </w:rPr>
      </w:pPr>
    </w:p>
    <w:p w14:paraId="7C7F26D0" w14:textId="77777777" w:rsidR="00A1799A" w:rsidRDefault="00A1799A">
      <w:pPr>
        <w:rPr>
          <w:b w:val="0"/>
          <w:bCs/>
          <w:sz w:val="24"/>
          <w:szCs w:val="24"/>
        </w:rPr>
      </w:pPr>
    </w:p>
    <w:p w14:paraId="022CDDF0" w14:textId="495699A0" w:rsidR="00A1799A" w:rsidRDefault="00A1799A">
      <w:pPr>
        <w:rPr>
          <w:b w:val="0"/>
          <w:bCs/>
          <w:sz w:val="24"/>
          <w:szCs w:val="24"/>
        </w:rPr>
      </w:pPr>
    </w:p>
    <w:p w14:paraId="69A112E4" w14:textId="2EAF8C25" w:rsidR="00A1799A" w:rsidRDefault="00A1799A">
      <w:pPr>
        <w:rPr>
          <w:b w:val="0"/>
          <w:bCs/>
          <w:sz w:val="24"/>
          <w:szCs w:val="24"/>
        </w:rPr>
      </w:pPr>
    </w:p>
    <w:p w14:paraId="63A34EE4" w14:textId="77777777" w:rsidR="003143C6" w:rsidRDefault="003143C6" w:rsidP="003143C6">
      <w:pPr>
        <w:spacing w:after="200"/>
        <w:rPr>
          <w:b w:val="0"/>
          <w:bCs/>
          <w:sz w:val="24"/>
          <w:szCs w:val="24"/>
        </w:rPr>
      </w:pPr>
    </w:p>
    <w:p w14:paraId="595A136D" w14:textId="0F4FC93C" w:rsidR="003143C6" w:rsidRDefault="003143C6" w:rsidP="003143C6">
      <w:pPr>
        <w:spacing w:after="200"/>
        <w:rPr>
          <w:b w:val="0"/>
          <w:bCs/>
          <w:szCs w:val="28"/>
        </w:rPr>
      </w:pPr>
      <w:r>
        <w:rPr>
          <w:b w:val="0"/>
          <w:bCs/>
          <w:sz w:val="24"/>
          <w:szCs w:val="24"/>
        </w:rPr>
        <w:t xml:space="preserve">                         </w:t>
      </w:r>
      <w:r>
        <w:rPr>
          <w:b w:val="0"/>
          <w:bCs/>
          <w:szCs w:val="28"/>
        </w:rPr>
        <w:t>Officer Ashley Harris                                              Officer Sofia Hantz</w:t>
      </w:r>
    </w:p>
    <w:p w14:paraId="21545720" w14:textId="55F7B60D" w:rsidR="003143C6" w:rsidRDefault="003143C6">
      <w:pPr>
        <w:spacing w:after="200"/>
        <w:rPr>
          <w:b w:val="0"/>
          <w:bCs/>
          <w:szCs w:val="28"/>
        </w:rPr>
      </w:pPr>
      <w:r>
        <w:rPr>
          <w:noProof/>
        </w:rPr>
        <w:drawing>
          <wp:anchor distT="0" distB="0" distL="114300" distR="114300" simplePos="0" relativeHeight="251668480" behindDoc="0" locked="0" layoutInCell="1" allowOverlap="1" wp14:anchorId="79EC57BA" wp14:editId="0DDDBE6B">
            <wp:simplePos x="0" y="0"/>
            <wp:positionH relativeFrom="margin">
              <wp:posOffset>3954780</wp:posOffset>
            </wp:positionH>
            <wp:positionV relativeFrom="margin">
              <wp:posOffset>6005195</wp:posOffset>
            </wp:positionV>
            <wp:extent cx="1818640" cy="1809750"/>
            <wp:effectExtent l="152400" t="114300" r="143510" b="1714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82" t="28645" r="151" b="567"/>
                    <a:stretch/>
                  </pic:blipFill>
                  <pic:spPr bwMode="auto">
                    <a:xfrm>
                      <a:off x="0" y="0"/>
                      <a:ext cx="1818640" cy="1809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69DB">
        <w:rPr>
          <w:noProof/>
        </w:rPr>
        <w:drawing>
          <wp:anchor distT="0" distB="0" distL="114300" distR="114300" simplePos="0" relativeHeight="251666432" behindDoc="0" locked="0" layoutInCell="1" allowOverlap="1" wp14:anchorId="307158CC" wp14:editId="5755B3C0">
            <wp:simplePos x="0" y="0"/>
            <wp:positionH relativeFrom="column">
              <wp:posOffset>811530</wp:posOffset>
            </wp:positionH>
            <wp:positionV relativeFrom="margin">
              <wp:posOffset>5991225</wp:posOffset>
            </wp:positionV>
            <wp:extent cx="1638300" cy="1917700"/>
            <wp:effectExtent l="133350" t="114300" r="152400" b="158750"/>
            <wp:wrapThrough wrapText="bothSides">
              <wp:wrapPolygon edited="0">
                <wp:start x="-1507" y="-1287"/>
                <wp:lineTo x="-1758" y="21457"/>
                <wp:lineTo x="-1005" y="23174"/>
                <wp:lineTo x="22353" y="23174"/>
                <wp:lineTo x="23358" y="19955"/>
                <wp:lineTo x="23358" y="2575"/>
                <wp:lineTo x="22856" y="-644"/>
                <wp:lineTo x="22856" y="-1287"/>
                <wp:lineTo x="-1507" y="-1287"/>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t="12210"/>
                    <a:stretch/>
                  </pic:blipFill>
                  <pic:spPr bwMode="auto">
                    <a:xfrm>
                      <a:off x="0" y="0"/>
                      <a:ext cx="1638300" cy="191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szCs w:val="28"/>
        </w:rPr>
        <w:br w:type="page"/>
      </w:r>
    </w:p>
    <w:p w14:paraId="63EC8FC4" w14:textId="0964782F" w:rsidR="003143C6" w:rsidRDefault="00466ABC" w:rsidP="003143C6">
      <w:pPr>
        <w:spacing w:after="200"/>
        <w:rPr>
          <w:b w:val="0"/>
          <w:bCs/>
          <w:szCs w:val="28"/>
        </w:rPr>
      </w:pPr>
      <w:r>
        <w:rPr>
          <w:b w:val="0"/>
          <w:bCs/>
          <w:szCs w:val="28"/>
        </w:rPr>
        <w:lastRenderedPageBreak/>
        <w:t xml:space="preserve">                     Officer Michael Eyer                                        Officer Zach Wargula</w:t>
      </w:r>
    </w:p>
    <w:p w14:paraId="6E634AB5" w14:textId="72360553" w:rsidR="007D693D" w:rsidRDefault="007D693D" w:rsidP="003143C6">
      <w:pPr>
        <w:spacing w:after="200"/>
        <w:rPr>
          <w:b w:val="0"/>
          <w:bCs/>
          <w:szCs w:val="28"/>
        </w:rPr>
      </w:pPr>
    </w:p>
    <w:p w14:paraId="1D773FDC" w14:textId="02D99465" w:rsidR="007D693D" w:rsidRDefault="007D693D" w:rsidP="003143C6">
      <w:pPr>
        <w:spacing w:after="200"/>
        <w:rPr>
          <w:b w:val="0"/>
          <w:bCs/>
          <w:szCs w:val="28"/>
        </w:rPr>
      </w:pPr>
    </w:p>
    <w:p w14:paraId="701EA661" w14:textId="62E1C037" w:rsidR="007D693D" w:rsidRDefault="007D693D" w:rsidP="003143C6">
      <w:pPr>
        <w:spacing w:after="200"/>
        <w:rPr>
          <w:b w:val="0"/>
          <w:bCs/>
          <w:szCs w:val="28"/>
        </w:rPr>
      </w:pPr>
    </w:p>
    <w:p w14:paraId="0997DAD2" w14:textId="21B25FCA" w:rsidR="007D693D" w:rsidRDefault="007D693D" w:rsidP="003143C6">
      <w:pPr>
        <w:spacing w:after="200"/>
        <w:rPr>
          <w:b w:val="0"/>
          <w:bCs/>
          <w:szCs w:val="28"/>
        </w:rPr>
      </w:pPr>
    </w:p>
    <w:p w14:paraId="53119662" w14:textId="64C30ACF" w:rsidR="007D693D" w:rsidRDefault="007D693D" w:rsidP="003143C6">
      <w:pPr>
        <w:spacing w:after="200"/>
        <w:rPr>
          <w:b w:val="0"/>
          <w:bCs/>
          <w:szCs w:val="28"/>
        </w:rPr>
      </w:pPr>
    </w:p>
    <w:p w14:paraId="2982A5E8" w14:textId="14236EAE" w:rsidR="007D693D" w:rsidRDefault="007D693D" w:rsidP="003143C6">
      <w:pPr>
        <w:spacing w:after="200"/>
        <w:rPr>
          <w:b w:val="0"/>
          <w:bCs/>
          <w:szCs w:val="28"/>
        </w:rPr>
      </w:pPr>
    </w:p>
    <w:p w14:paraId="59289768" w14:textId="0545593C" w:rsidR="007D693D" w:rsidRDefault="007D693D" w:rsidP="003143C6">
      <w:pPr>
        <w:spacing w:after="200"/>
        <w:rPr>
          <w:b w:val="0"/>
          <w:bCs/>
          <w:szCs w:val="28"/>
        </w:rPr>
      </w:pPr>
    </w:p>
    <w:p w14:paraId="507D0E37" w14:textId="3A64D484" w:rsidR="007D693D" w:rsidRDefault="007D693D" w:rsidP="003143C6">
      <w:pPr>
        <w:spacing w:after="200"/>
        <w:rPr>
          <w:b w:val="0"/>
          <w:bCs/>
          <w:szCs w:val="28"/>
        </w:rPr>
      </w:pPr>
      <w:r>
        <w:rPr>
          <w:b w:val="0"/>
          <w:bCs/>
          <w:szCs w:val="28"/>
        </w:rPr>
        <w:t xml:space="preserve">                    Officer Jon Yaskiewicz                                      Officer John Molosky</w:t>
      </w:r>
    </w:p>
    <w:p w14:paraId="49398D71" w14:textId="2BDCB7DB" w:rsidR="007D693D" w:rsidRDefault="00485D0C" w:rsidP="003143C6">
      <w:pPr>
        <w:spacing w:after="200"/>
        <w:rPr>
          <w:b w:val="0"/>
          <w:bCs/>
          <w:szCs w:val="28"/>
        </w:rPr>
      </w:pPr>
      <w:r w:rsidRPr="008E69DB">
        <w:rPr>
          <w:noProof/>
        </w:rPr>
        <w:drawing>
          <wp:anchor distT="0" distB="0" distL="114300" distR="114300" simplePos="0" relativeHeight="251672576" behindDoc="0" locked="0" layoutInCell="1" allowOverlap="1" wp14:anchorId="6EF4EE79" wp14:editId="50AD52E8">
            <wp:simplePos x="0" y="0"/>
            <wp:positionH relativeFrom="column">
              <wp:posOffset>3888105</wp:posOffset>
            </wp:positionH>
            <wp:positionV relativeFrom="page">
              <wp:posOffset>4429125</wp:posOffset>
            </wp:positionV>
            <wp:extent cx="1400175" cy="1704975"/>
            <wp:effectExtent l="0" t="0" r="9525" b="9525"/>
            <wp:wrapThrough wrapText="bothSides">
              <wp:wrapPolygon edited="0">
                <wp:start x="0" y="0"/>
                <wp:lineTo x="0" y="21479"/>
                <wp:lineTo x="21453" y="21479"/>
                <wp:lineTo x="2145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
                      <a:extLst>
                        <a:ext uri="{28A0092B-C50C-407E-A947-70E740481C1C}">
                          <a14:useLocalDpi xmlns:a14="http://schemas.microsoft.com/office/drawing/2010/main" val="0"/>
                        </a:ext>
                      </a:extLst>
                    </a:blip>
                    <a:srcRect b="9137"/>
                    <a:stretch/>
                  </pic:blipFill>
                  <pic:spPr bwMode="auto">
                    <a:xfrm>
                      <a:off x="0" y="0"/>
                      <a:ext cx="1400175"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29558" w14:textId="6028CB64" w:rsidR="007D693D" w:rsidRDefault="007D693D" w:rsidP="003143C6">
      <w:pPr>
        <w:spacing w:after="200"/>
        <w:rPr>
          <w:b w:val="0"/>
          <w:bCs/>
          <w:szCs w:val="28"/>
        </w:rPr>
      </w:pPr>
    </w:p>
    <w:p w14:paraId="436DE40D" w14:textId="77777777" w:rsidR="007D693D" w:rsidRDefault="007D693D" w:rsidP="003143C6">
      <w:pPr>
        <w:spacing w:after="200"/>
        <w:rPr>
          <w:b w:val="0"/>
          <w:bCs/>
          <w:szCs w:val="28"/>
        </w:rPr>
      </w:pPr>
    </w:p>
    <w:p w14:paraId="4EA33A4A" w14:textId="66FFFD1A" w:rsidR="007D693D" w:rsidRDefault="007D693D" w:rsidP="003143C6">
      <w:pPr>
        <w:spacing w:after="200"/>
        <w:rPr>
          <w:b w:val="0"/>
          <w:bCs/>
          <w:szCs w:val="28"/>
        </w:rPr>
      </w:pPr>
    </w:p>
    <w:p w14:paraId="059DAE95" w14:textId="0D3F3F55" w:rsidR="007D693D" w:rsidRDefault="007D693D" w:rsidP="003143C6">
      <w:pPr>
        <w:spacing w:after="200"/>
        <w:rPr>
          <w:b w:val="0"/>
          <w:bCs/>
          <w:szCs w:val="28"/>
        </w:rPr>
      </w:pPr>
    </w:p>
    <w:p w14:paraId="4E6D5201" w14:textId="52EFDE0F" w:rsidR="007D693D" w:rsidRDefault="007D693D" w:rsidP="003143C6">
      <w:pPr>
        <w:spacing w:after="200"/>
        <w:rPr>
          <w:b w:val="0"/>
          <w:bCs/>
          <w:szCs w:val="28"/>
        </w:rPr>
      </w:pPr>
    </w:p>
    <w:p w14:paraId="74978344" w14:textId="77777777" w:rsidR="007D693D" w:rsidRDefault="007D693D" w:rsidP="003143C6">
      <w:pPr>
        <w:spacing w:after="200"/>
        <w:rPr>
          <w:b w:val="0"/>
          <w:bCs/>
          <w:szCs w:val="28"/>
        </w:rPr>
      </w:pPr>
    </w:p>
    <w:p w14:paraId="530B995A" w14:textId="4094A9FD" w:rsidR="007D693D" w:rsidRDefault="00FA2F3F" w:rsidP="003143C6">
      <w:pPr>
        <w:spacing w:after="200"/>
        <w:rPr>
          <w:b w:val="0"/>
          <w:bCs/>
          <w:szCs w:val="28"/>
        </w:rPr>
      </w:pPr>
      <w:r w:rsidRPr="008E69DB">
        <w:rPr>
          <w:noProof/>
        </w:rPr>
        <w:drawing>
          <wp:anchor distT="0" distB="0" distL="114300" distR="114300" simplePos="0" relativeHeight="251674624" behindDoc="0" locked="0" layoutInCell="1" allowOverlap="1" wp14:anchorId="591CF557" wp14:editId="57469ABF">
            <wp:simplePos x="0" y="0"/>
            <wp:positionH relativeFrom="margin">
              <wp:posOffset>2535555</wp:posOffset>
            </wp:positionH>
            <wp:positionV relativeFrom="page">
              <wp:posOffset>7258050</wp:posOffset>
            </wp:positionV>
            <wp:extent cx="1352550" cy="1812290"/>
            <wp:effectExtent l="0" t="0" r="0" b="0"/>
            <wp:wrapThrough wrapText="bothSides">
              <wp:wrapPolygon edited="0">
                <wp:start x="0" y="0"/>
                <wp:lineTo x="0" y="21343"/>
                <wp:lineTo x="21296" y="21343"/>
                <wp:lineTo x="2129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93D">
        <w:rPr>
          <w:b w:val="0"/>
          <w:bCs/>
          <w:szCs w:val="28"/>
        </w:rPr>
        <w:t xml:space="preserve">                   </w:t>
      </w:r>
      <w:r>
        <w:rPr>
          <w:b w:val="0"/>
          <w:bCs/>
          <w:szCs w:val="28"/>
        </w:rPr>
        <w:t xml:space="preserve">                                          </w:t>
      </w:r>
      <w:r w:rsidR="007D693D">
        <w:rPr>
          <w:b w:val="0"/>
          <w:bCs/>
          <w:szCs w:val="28"/>
        </w:rPr>
        <w:t>Officer Jenny Hoffman</w:t>
      </w:r>
    </w:p>
    <w:p w14:paraId="572367BC" w14:textId="384B0BD6" w:rsidR="00466ABC" w:rsidRDefault="00466ABC">
      <w:pPr>
        <w:spacing w:after="200"/>
        <w:rPr>
          <w:noProof/>
        </w:rPr>
      </w:pPr>
      <w:r>
        <w:rPr>
          <w:noProof/>
        </w:rPr>
        <w:drawing>
          <wp:anchor distT="0" distB="0" distL="114300" distR="114300" simplePos="0" relativeHeight="251669504" behindDoc="0" locked="0" layoutInCell="1" allowOverlap="1" wp14:anchorId="4B90E9B5" wp14:editId="0EDED768">
            <wp:simplePos x="0" y="0"/>
            <wp:positionH relativeFrom="margin">
              <wp:posOffset>687705</wp:posOffset>
            </wp:positionH>
            <wp:positionV relativeFrom="page">
              <wp:posOffset>1390650</wp:posOffset>
            </wp:positionV>
            <wp:extent cx="1935480" cy="2019300"/>
            <wp:effectExtent l="114300" t="114300" r="140970" b="152400"/>
            <wp:wrapThrough wrapText="bothSides">
              <wp:wrapPolygon edited="0">
                <wp:start x="-1276" y="-1223"/>
                <wp:lineTo x="-1276" y="23026"/>
                <wp:lineTo x="22748" y="23026"/>
                <wp:lineTo x="22961" y="2445"/>
                <wp:lineTo x="22535" y="-1223"/>
                <wp:lineTo x="-1276" y="-1223"/>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739"/>
                    <a:stretch/>
                  </pic:blipFill>
                  <pic:spPr bwMode="auto">
                    <a:xfrm>
                      <a:off x="0" y="0"/>
                      <a:ext cx="193548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4788492" wp14:editId="15FA5DAB">
            <wp:simplePos x="0" y="0"/>
            <wp:positionH relativeFrom="margin">
              <wp:posOffset>3853180</wp:posOffset>
            </wp:positionH>
            <wp:positionV relativeFrom="page">
              <wp:posOffset>1428750</wp:posOffset>
            </wp:positionV>
            <wp:extent cx="1724025" cy="1948815"/>
            <wp:effectExtent l="133350" t="114300" r="142875" b="165735"/>
            <wp:wrapThrough wrapText="bothSides">
              <wp:wrapPolygon edited="0">
                <wp:start x="-1432" y="-1267"/>
                <wp:lineTo x="-1671" y="21537"/>
                <wp:lineTo x="-955" y="23226"/>
                <wp:lineTo x="21958" y="23226"/>
                <wp:lineTo x="21958" y="22804"/>
                <wp:lineTo x="23151" y="19636"/>
                <wp:lineTo x="23151" y="2534"/>
                <wp:lineTo x="22674" y="-1267"/>
                <wp:lineTo x="-1432" y="-1267"/>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551" r="9873"/>
                    <a:stretch/>
                  </pic:blipFill>
                  <pic:spPr bwMode="auto">
                    <a:xfrm>
                      <a:off x="0" y="0"/>
                      <a:ext cx="1724025" cy="1948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51321" w14:textId="31B91D43" w:rsidR="007D693D" w:rsidRDefault="007D693D">
      <w:pPr>
        <w:spacing w:after="200"/>
        <w:rPr>
          <w:noProof/>
        </w:rPr>
      </w:pPr>
    </w:p>
    <w:p w14:paraId="5183FCFF" w14:textId="77777777" w:rsidR="007D693D" w:rsidRDefault="007D693D" w:rsidP="007D693D">
      <w:pPr>
        <w:spacing w:after="200"/>
        <w:rPr>
          <w:b w:val="0"/>
          <w:bCs/>
          <w:szCs w:val="28"/>
        </w:rPr>
      </w:pPr>
      <w:r w:rsidRPr="008E69DB">
        <w:rPr>
          <w:noProof/>
        </w:rPr>
        <w:drawing>
          <wp:anchor distT="0" distB="0" distL="114300" distR="114300" simplePos="0" relativeHeight="251671552" behindDoc="0" locked="0" layoutInCell="1" allowOverlap="1" wp14:anchorId="084EDC05" wp14:editId="40E81508">
            <wp:simplePos x="0" y="0"/>
            <wp:positionH relativeFrom="column">
              <wp:posOffset>744220</wp:posOffset>
            </wp:positionH>
            <wp:positionV relativeFrom="page">
              <wp:posOffset>4295775</wp:posOffset>
            </wp:positionV>
            <wp:extent cx="1800225" cy="2295525"/>
            <wp:effectExtent l="133350" t="114300" r="142875" b="142875"/>
            <wp:wrapThrough wrapText="bothSides">
              <wp:wrapPolygon edited="0">
                <wp:start x="-1143" y="-1076"/>
                <wp:lineTo x="-1600" y="-717"/>
                <wp:lineTo x="-1371" y="22765"/>
                <wp:lineTo x="22629" y="22765"/>
                <wp:lineTo x="23086" y="19359"/>
                <wp:lineTo x="23086" y="2151"/>
                <wp:lineTo x="22400" y="-538"/>
                <wp:lineTo x="22400" y="-1076"/>
                <wp:lineTo x="-1143" y="-1076"/>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4">
                      <a:extLst>
                        <a:ext uri="{28A0092B-C50C-407E-A947-70E740481C1C}">
                          <a14:useLocalDpi xmlns:a14="http://schemas.microsoft.com/office/drawing/2010/main" val="0"/>
                        </a:ext>
                      </a:extLst>
                    </a:blip>
                    <a:srcRect l="8247" b="12558"/>
                    <a:stretch/>
                  </pic:blipFill>
                  <pic:spPr bwMode="auto">
                    <a:xfrm>
                      <a:off x="0" y="0"/>
                      <a:ext cx="1800225" cy="229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3C6">
        <w:rPr>
          <w:b w:val="0"/>
          <w:bCs/>
          <w:szCs w:val="28"/>
        </w:rPr>
        <w:br w:type="page"/>
      </w:r>
    </w:p>
    <w:p w14:paraId="736646E8" w14:textId="11266E22" w:rsidR="007D693D" w:rsidRPr="0097003D" w:rsidRDefault="007D693D" w:rsidP="007D693D">
      <w:pPr>
        <w:spacing w:after="200"/>
        <w:rPr>
          <w:rFonts w:ascii="Roboto" w:hAnsi="Roboto"/>
          <w:bCs/>
          <w:szCs w:val="28"/>
          <w14:textOutline w14:w="9525" w14:cap="rnd" w14:cmpd="sng" w14:algn="ctr">
            <w14:noFill/>
            <w14:prstDash w14:val="solid"/>
            <w14:bevel/>
          </w14:textOutline>
        </w:rPr>
      </w:pPr>
      <w:r>
        <w:rPr>
          <w:b w:val="0"/>
          <w:bCs/>
          <w:szCs w:val="28"/>
        </w:rPr>
        <w:lastRenderedPageBreak/>
        <w:t xml:space="preserve">                                        </w:t>
      </w:r>
      <w:r w:rsidRPr="0097003D">
        <w:rPr>
          <w:rFonts w:ascii="Roboto" w:hAnsi="Roboto"/>
          <w:bCs/>
          <w:sz w:val="48"/>
          <w:szCs w:val="48"/>
        </w:rPr>
        <w:t>Police Department Fleet</w:t>
      </w:r>
    </w:p>
    <w:p w14:paraId="7696C937" w14:textId="77777777" w:rsidR="00024366" w:rsidRDefault="00024366" w:rsidP="007D693D">
      <w:pPr>
        <w:pStyle w:val="Content"/>
        <w:jc w:val="center"/>
        <w:rPr>
          <w:bCs/>
          <w:szCs w:val="28"/>
        </w:rPr>
      </w:pPr>
    </w:p>
    <w:p w14:paraId="35BB22D3" w14:textId="7D81C606" w:rsidR="007D693D" w:rsidRPr="00355514" w:rsidRDefault="007D693D" w:rsidP="007D693D">
      <w:pPr>
        <w:pStyle w:val="Content"/>
        <w:jc w:val="center"/>
        <w:rPr>
          <w:bCs/>
          <w:szCs w:val="28"/>
        </w:rPr>
      </w:pPr>
      <w:r w:rsidRPr="00355514">
        <w:rPr>
          <w:bCs/>
          <w:szCs w:val="28"/>
        </w:rPr>
        <w:t>The Weatherly Police Department currently maintains a fleet of Ford and Dodge police vehicles. The department has several fully marked units for patrol operations. The department also has unmarked vehicles that are utilized for patrol and special operations. The department also secured a fully operational crimes scene unit as well as all-terrain vehicles for specialized needs of the department.</w:t>
      </w:r>
    </w:p>
    <w:p w14:paraId="610A739E" w14:textId="77777777" w:rsidR="005C59CC" w:rsidRPr="00355514" w:rsidRDefault="005C59CC" w:rsidP="007D693D">
      <w:pPr>
        <w:pStyle w:val="Content"/>
        <w:jc w:val="center"/>
        <w:rPr>
          <w:bCs/>
          <w:szCs w:val="28"/>
        </w:rPr>
      </w:pPr>
    </w:p>
    <w:p w14:paraId="6733CBE5" w14:textId="1B67B639" w:rsidR="007D693D" w:rsidRPr="00355514" w:rsidRDefault="007D693D" w:rsidP="007D693D">
      <w:pPr>
        <w:pStyle w:val="Content"/>
        <w:jc w:val="center"/>
        <w:rPr>
          <w:bCs/>
          <w:szCs w:val="28"/>
        </w:rPr>
      </w:pPr>
      <w:r w:rsidRPr="00355514">
        <w:rPr>
          <w:bCs/>
          <w:szCs w:val="28"/>
        </w:rPr>
        <w:t>All vehicles utilized for patrol are equipped for the everyday tasks to protect not only the citizens of Weatherly but the surrounding communities when assistance is requested. The vehicles are equipped with computers, video/audio recording devices, radios, medical and trauma supplies, fire suppression equipment, patrol rifles, shot guns and spike strips.</w:t>
      </w:r>
    </w:p>
    <w:p w14:paraId="492208D3" w14:textId="2ED79C96" w:rsidR="007D693D" w:rsidRDefault="00024366" w:rsidP="007D693D">
      <w:pPr>
        <w:pStyle w:val="Content"/>
        <w:jc w:val="center"/>
        <w:rPr>
          <w:bCs/>
          <w:sz w:val="32"/>
          <w:szCs w:val="32"/>
        </w:rPr>
      </w:pPr>
      <w:r>
        <w:rPr>
          <w:b/>
          <w:noProof/>
        </w:rPr>
        <w:drawing>
          <wp:anchor distT="0" distB="0" distL="114300" distR="114300" simplePos="0" relativeHeight="251683840" behindDoc="0" locked="0" layoutInCell="1" allowOverlap="1" wp14:anchorId="4B902AF7" wp14:editId="4ACA554A">
            <wp:simplePos x="0" y="0"/>
            <wp:positionH relativeFrom="margin">
              <wp:posOffset>4093845</wp:posOffset>
            </wp:positionH>
            <wp:positionV relativeFrom="page">
              <wp:posOffset>4751070</wp:posOffset>
            </wp:positionV>
            <wp:extent cx="1386840" cy="1040130"/>
            <wp:effectExtent l="304800" t="304800" r="327660" b="331470"/>
            <wp:wrapThrough wrapText="bothSides">
              <wp:wrapPolygon edited="0">
                <wp:start x="890" y="-6330"/>
                <wp:lineTo x="-4451" y="-5538"/>
                <wp:lineTo x="-4747" y="20176"/>
                <wp:lineTo x="-3264" y="26110"/>
                <wp:lineTo x="-297" y="28088"/>
                <wp:lineTo x="18692" y="28088"/>
                <wp:lineTo x="22846" y="26110"/>
                <wp:lineTo x="26110" y="20176"/>
                <wp:lineTo x="26407" y="791"/>
                <wp:lineTo x="23440" y="-5143"/>
                <wp:lineTo x="23143" y="-6330"/>
                <wp:lineTo x="890" y="-633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6840" cy="1040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7E8F0385" w14:textId="409853E7" w:rsidR="00D802B1" w:rsidRDefault="00D802B1" w:rsidP="007D693D">
      <w:pPr>
        <w:pStyle w:val="Content"/>
        <w:jc w:val="center"/>
        <w:rPr>
          <w:bCs/>
          <w:sz w:val="40"/>
          <w:szCs w:val="40"/>
        </w:rPr>
      </w:pPr>
    </w:p>
    <w:p w14:paraId="2056B2C8" w14:textId="77777777" w:rsidR="00024366" w:rsidRDefault="00024366" w:rsidP="00024366">
      <w:pPr>
        <w:pStyle w:val="Content"/>
        <w:rPr>
          <w:rFonts w:asciiTheme="majorHAnsi" w:hAnsiTheme="majorHAnsi" w:cstheme="majorHAnsi"/>
          <w:b/>
          <w:sz w:val="40"/>
          <w:szCs w:val="40"/>
        </w:rPr>
      </w:pPr>
    </w:p>
    <w:p w14:paraId="39B9716D" w14:textId="4C76E234" w:rsidR="007D693D" w:rsidRPr="00024366" w:rsidRDefault="00024366" w:rsidP="00024366">
      <w:pPr>
        <w:pStyle w:val="Content"/>
        <w:rPr>
          <w:rFonts w:asciiTheme="majorHAnsi" w:hAnsiTheme="majorHAnsi" w:cstheme="majorHAnsi"/>
          <w:b/>
          <w:sz w:val="34"/>
          <w:szCs w:val="34"/>
        </w:rPr>
      </w:pPr>
      <w:r>
        <w:rPr>
          <w:rFonts w:asciiTheme="majorHAnsi" w:hAnsiTheme="majorHAnsi" w:cstheme="majorHAnsi"/>
          <w:b/>
          <w:sz w:val="34"/>
          <w:szCs w:val="34"/>
        </w:rPr>
        <w:t xml:space="preserve">   </w:t>
      </w:r>
      <w:r w:rsidR="007D2268">
        <w:rPr>
          <w:rFonts w:asciiTheme="majorHAnsi" w:hAnsiTheme="majorHAnsi" w:cstheme="majorHAnsi"/>
          <w:b/>
          <w:sz w:val="34"/>
          <w:szCs w:val="34"/>
        </w:rPr>
        <w:t xml:space="preserve"> </w:t>
      </w:r>
      <w:r w:rsidR="007D693D" w:rsidRPr="00024366">
        <w:rPr>
          <w:rFonts w:asciiTheme="majorHAnsi" w:hAnsiTheme="majorHAnsi" w:cstheme="majorHAnsi"/>
          <w:b/>
          <w:sz w:val="34"/>
          <w:szCs w:val="34"/>
        </w:rPr>
        <w:t>Fleet Inventor</w:t>
      </w:r>
      <w:r w:rsidR="00DD0C35" w:rsidRPr="00024366">
        <w:rPr>
          <w:rFonts w:asciiTheme="majorHAnsi" w:hAnsiTheme="majorHAnsi" w:cstheme="majorHAnsi"/>
          <w:b/>
          <w:sz w:val="34"/>
          <w:szCs w:val="34"/>
        </w:rPr>
        <w:t>y</w:t>
      </w:r>
      <w:r w:rsidR="007D693D" w:rsidRPr="00024366">
        <w:rPr>
          <w:rFonts w:asciiTheme="majorHAnsi" w:hAnsiTheme="majorHAnsi" w:cstheme="majorHAnsi"/>
          <w:b/>
          <w:sz w:val="34"/>
          <w:szCs w:val="34"/>
        </w:rPr>
        <w:t>:</w:t>
      </w:r>
    </w:p>
    <w:p w14:paraId="1A413638" w14:textId="6975FD8D" w:rsidR="007D693D" w:rsidRDefault="007D693D" w:rsidP="007D693D">
      <w:pPr>
        <w:pStyle w:val="Content"/>
        <w:jc w:val="center"/>
        <w:rPr>
          <w:bCs/>
          <w:sz w:val="32"/>
          <w:szCs w:val="32"/>
        </w:rPr>
      </w:pPr>
    </w:p>
    <w:p w14:paraId="52C9D118" w14:textId="2E8239DE" w:rsidR="007D693D" w:rsidRPr="00024366" w:rsidRDefault="00024366" w:rsidP="00024366">
      <w:pPr>
        <w:pStyle w:val="ListBullet"/>
        <w:rPr>
          <w:b w:val="0"/>
          <w:bCs/>
        </w:rPr>
      </w:pPr>
      <w:r w:rsidRPr="00024366">
        <w:rPr>
          <w:noProof/>
        </w:rPr>
        <w:drawing>
          <wp:anchor distT="0" distB="0" distL="114300" distR="114300" simplePos="0" relativeHeight="251684864" behindDoc="0" locked="0" layoutInCell="1" allowOverlap="1" wp14:anchorId="776EA1D4" wp14:editId="164AA707">
            <wp:simplePos x="0" y="0"/>
            <wp:positionH relativeFrom="margin">
              <wp:posOffset>4071620</wp:posOffset>
            </wp:positionH>
            <wp:positionV relativeFrom="page">
              <wp:posOffset>6136549</wp:posOffset>
            </wp:positionV>
            <wp:extent cx="1607820" cy="1205865"/>
            <wp:effectExtent l="304800" t="304800" r="316230" b="3181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7820" cy="12058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7D693D" w:rsidRPr="00024366">
        <w:rPr>
          <w:b w:val="0"/>
          <w:bCs/>
        </w:rPr>
        <w:t>Marked Patrol Unit 971: 2016 Ford Intercep</w:t>
      </w:r>
      <w:r w:rsidR="00E318E8" w:rsidRPr="00024366">
        <w:rPr>
          <w:b w:val="0"/>
          <w:bCs/>
        </w:rPr>
        <w:t>tor</w:t>
      </w:r>
    </w:p>
    <w:p w14:paraId="23675BE3" w14:textId="3BB846B0" w:rsidR="007D693D" w:rsidRPr="00024366" w:rsidRDefault="007D693D" w:rsidP="00024366">
      <w:pPr>
        <w:pStyle w:val="ListBullet"/>
        <w:rPr>
          <w:b w:val="0"/>
          <w:bCs/>
        </w:rPr>
      </w:pPr>
      <w:r w:rsidRPr="00024366">
        <w:rPr>
          <w:b w:val="0"/>
          <w:bCs/>
        </w:rPr>
        <w:t>Marked Patrol Unit 972: 2022 Dodge Durang</w:t>
      </w:r>
      <w:r w:rsidR="00E318E8" w:rsidRPr="00024366">
        <w:rPr>
          <w:b w:val="0"/>
          <w:bCs/>
        </w:rPr>
        <w:t>o</w:t>
      </w:r>
    </w:p>
    <w:p w14:paraId="4F3CE8F5" w14:textId="6C501843" w:rsidR="007D693D" w:rsidRPr="00485D0C" w:rsidRDefault="0046229D" w:rsidP="00485D0C">
      <w:pPr>
        <w:pStyle w:val="ListBullet"/>
        <w:rPr>
          <w:b w:val="0"/>
          <w:bCs/>
        </w:rPr>
      </w:pPr>
      <w:r>
        <w:rPr>
          <w:b w:val="0"/>
          <w:bCs/>
        </w:rPr>
        <w:t>Unm</w:t>
      </w:r>
      <w:r w:rsidR="007D693D" w:rsidRPr="00485D0C">
        <w:rPr>
          <w:b w:val="0"/>
          <w:bCs/>
        </w:rPr>
        <w:t>arked Patrol Unit 973: 2010 Ford F-150</w:t>
      </w:r>
    </w:p>
    <w:p w14:paraId="6EC1E282" w14:textId="55B780A5" w:rsidR="007D693D" w:rsidRPr="00485D0C" w:rsidRDefault="007D693D" w:rsidP="00485D0C">
      <w:pPr>
        <w:pStyle w:val="ListBullet"/>
        <w:rPr>
          <w:b w:val="0"/>
          <w:bCs/>
        </w:rPr>
      </w:pPr>
      <w:r w:rsidRPr="00485D0C">
        <w:rPr>
          <w:b w:val="0"/>
          <w:bCs/>
        </w:rPr>
        <w:t>Marked Patrol Uni</w:t>
      </w:r>
      <w:r w:rsidR="00E22E2F" w:rsidRPr="00485D0C">
        <w:rPr>
          <w:b w:val="0"/>
          <w:bCs/>
        </w:rPr>
        <w:t>t</w:t>
      </w:r>
      <w:r w:rsidRPr="00485D0C">
        <w:rPr>
          <w:b w:val="0"/>
          <w:bCs/>
        </w:rPr>
        <w:t xml:space="preserve"> 974: Mobile Crime Scene Uni</w:t>
      </w:r>
      <w:r w:rsidR="00E318E8" w:rsidRPr="00485D0C">
        <w:rPr>
          <w:b w:val="0"/>
          <w:bCs/>
        </w:rPr>
        <w:t>t</w:t>
      </w:r>
    </w:p>
    <w:p w14:paraId="1F1B7776" w14:textId="3C115434" w:rsidR="007D693D" w:rsidRPr="00485D0C" w:rsidRDefault="007D693D" w:rsidP="00485D0C">
      <w:pPr>
        <w:pStyle w:val="ListBullet"/>
        <w:rPr>
          <w:b w:val="0"/>
          <w:bCs/>
        </w:rPr>
      </w:pPr>
      <w:r w:rsidRPr="00485D0C">
        <w:rPr>
          <w:b w:val="0"/>
          <w:bCs/>
        </w:rPr>
        <w:t>Marked Patrol Unit 975: 2020 Ford F-150</w:t>
      </w:r>
    </w:p>
    <w:p w14:paraId="4D3FF952" w14:textId="2FD1BED8" w:rsidR="00007B42" w:rsidRPr="00485D0C" w:rsidRDefault="007D693D" w:rsidP="00485D0C">
      <w:pPr>
        <w:pStyle w:val="ListBullet"/>
        <w:rPr>
          <w:b w:val="0"/>
          <w:bCs/>
        </w:rPr>
      </w:pPr>
      <w:r w:rsidRPr="00485D0C">
        <w:rPr>
          <w:b w:val="0"/>
          <w:bCs/>
        </w:rPr>
        <w:t>Marked Patrol Unit 977: 2022 Ford Interceptor</w:t>
      </w:r>
    </w:p>
    <w:p w14:paraId="66887E31" w14:textId="0E513240" w:rsidR="007C3ADC" w:rsidRPr="00A30EEE" w:rsidRDefault="00133A58" w:rsidP="007D693D">
      <w:pPr>
        <w:spacing w:after="200"/>
        <w:rPr>
          <w:b w:val="0"/>
          <w:noProof/>
          <w:szCs w:val="28"/>
        </w:rPr>
      </w:pPr>
      <w:r>
        <w:rPr>
          <w:rFonts w:cstheme="minorHAnsi"/>
          <w:noProof/>
          <w:color w:val="020203"/>
          <w:sz w:val="24"/>
          <w:szCs w:val="24"/>
          <w:shd w:val="clear" w:color="auto" w:fill="FFFFFF"/>
        </w:rPr>
        <w:drawing>
          <wp:anchor distT="0" distB="0" distL="114300" distR="114300" simplePos="0" relativeHeight="251708416" behindDoc="1" locked="0" layoutInCell="1" allowOverlap="1" wp14:anchorId="3975277B" wp14:editId="1E6591CD">
            <wp:simplePos x="0" y="0"/>
            <wp:positionH relativeFrom="margin">
              <wp:posOffset>4004945</wp:posOffset>
            </wp:positionH>
            <wp:positionV relativeFrom="page">
              <wp:posOffset>7708265</wp:posOffset>
            </wp:positionV>
            <wp:extent cx="1969770" cy="948055"/>
            <wp:effectExtent l="304800" t="304800" r="316230" b="328295"/>
            <wp:wrapTight wrapText="bothSides">
              <wp:wrapPolygon edited="0">
                <wp:start x="418" y="-6944"/>
                <wp:lineTo x="-3133" y="-6076"/>
                <wp:lineTo x="-3342" y="22135"/>
                <wp:lineTo x="-418" y="27778"/>
                <wp:lineTo x="-209" y="28646"/>
                <wp:lineTo x="19636" y="28646"/>
                <wp:lineTo x="19845" y="27778"/>
                <wp:lineTo x="24232" y="22135"/>
                <wp:lineTo x="24859" y="14757"/>
                <wp:lineTo x="24859" y="868"/>
                <wp:lineTo x="22770" y="-5642"/>
                <wp:lineTo x="22561" y="-6944"/>
                <wp:lineTo x="418" y="-6944"/>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9770" cy="9480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W w:w="9999" w:type="dxa"/>
        <w:tblInd w:w="40" w:type="dxa"/>
        <w:tblCellMar>
          <w:left w:w="0" w:type="dxa"/>
          <w:right w:w="0" w:type="dxa"/>
        </w:tblCellMar>
        <w:tblLook w:val="0000" w:firstRow="0" w:lastRow="0" w:firstColumn="0" w:lastColumn="0" w:noHBand="0" w:noVBand="0"/>
      </w:tblPr>
      <w:tblGrid>
        <w:gridCol w:w="9999"/>
      </w:tblGrid>
      <w:tr w:rsidR="00D077E9" w:rsidRPr="002C7B12" w14:paraId="6C5AF0DC" w14:textId="77777777" w:rsidTr="002C7B12">
        <w:trPr>
          <w:trHeight w:val="12132"/>
        </w:trPr>
        <w:tc>
          <w:tcPr>
            <w:tcW w:w="9999" w:type="dxa"/>
          </w:tcPr>
          <w:p w14:paraId="3C5D5090" w14:textId="015AA681" w:rsidR="007D693D" w:rsidRPr="0097003D" w:rsidRDefault="00D40506" w:rsidP="007D693D">
            <w:pPr>
              <w:spacing w:after="200"/>
              <w:jc w:val="center"/>
              <w:rPr>
                <w:rFonts w:ascii="Roboto" w:hAnsi="Roboto"/>
                <w:bCs/>
                <w:sz w:val="48"/>
                <w:szCs w:val="48"/>
              </w:rPr>
            </w:pPr>
            <w:r>
              <w:rPr>
                <w:bCs/>
                <w:sz w:val="32"/>
                <w:szCs w:val="32"/>
              </w:rPr>
              <w:lastRenderedPageBreak/>
              <w:t xml:space="preserve"> </w:t>
            </w:r>
            <w:r w:rsidR="007D693D" w:rsidRPr="0097003D">
              <w:rPr>
                <w:rFonts w:ascii="Roboto" w:hAnsi="Roboto"/>
                <w:bCs/>
                <w:sz w:val="48"/>
                <w:szCs w:val="48"/>
              </w:rPr>
              <w:t>School Zone Safety</w:t>
            </w:r>
          </w:p>
          <w:p w14:paraId="00B0F49C" w14:textId="0AA4FB72" w:rsidR="00D40506" w:rsidRDefault="00715CB1" w:rsidP="007D693D">
            <w:pPr>
              <w:pStyle w:val="Content"/>
              <w:rPr>
                <w:bCs/>
                <w:sz w:val="32"/>
                <w:szCs w:val="32"/>
              </w:rPr>
            </w:pPr>
            <w:r>
              <w:rPr>
                <w:noProof/>
              </w:rPr>
              <w:drawing>
                <wp:anchor distT="0" distB="0" distL="114300" distR="114300" simplePos="0" relativeHeight="251675648" behindDoc="0" locked="0" layoutInCell="1" allowOverlap="1" wp14:anchorId="2E6B088E" wp14:editId="620CAE1B">
                  <wp:simplePos x="0" y="0"/>
                  <wp:positionH relativeFrom="column">
                    <wp:posOffset>-23495</wp:posOffset>
                  </wp:positionH>
                  <wp:positionV relativeFrom="page">
                    <wp:posOffset>633730</wp:posOffset>
                  </wp:positionV>
                  <wp:extent cx="2125980" cy="1762125"/>
                  <wp:effectExtent l="0" t="0" r="7620" b="9525"/>
                  <wp:wrapNone/>
                  <wp:docPr id="28" name="Picture 28" descr="SCHOOL BUS - Badger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HOOL BUS - Badger Bus"/>
                          <pic:cNvPicPr>
                            <a:picLocks noChangeAspect="1" noChangeArrowheads="1"/>
                          </pic:cNvPicPr>
                        </pic:nvPicPr>
                        <pic:blipFill rotWithShape="1">
                          <a:blip r:embed="rId28">
                            <a:extLst>
                              <a:ext uri="{28A0092B-C50C-407E-A947-70E740481C1C}">
                                <a14:useLocalDpi xmlns:a14="http://schemas.microsoft.com/office/drawing/2010/main" val="0"/>
                              </a:ext>
                            </a:extLst>
                          </a:blip>
                          <a:srcRect l="4015" r="14963"/>
                          <a:stretch/>
                        </pic:blipFill>
                        <pic:spPr bwMode="auto">
                          <a:xfrm>
                            <a:off x="0" y="0"/>
                            <a:ext cx="212598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4606E2" w14:textId="77595332" w:rsidR="00861011" w:rsidRPr="00100A06" w:rsidRDefault="005A4723" w:rsidP="007D693D">
            <w:pPr>
              <w:pStyle w:val="Content"/>
              <w:rPr>
                <w:noProof/>
                <w:szCs w:val="28"/>
              </w:rPr>
            </w:pPr>
            <w:r>
              <w:rPr>
                <w:noProof/>
              </w:rPr>
              <w:t xml:space="preserve">                                                         </w:t>
            </w:r>
            <w:r w:rsidRPr="00100A06">
              <w:rPr>
                <w:noProof/>
                <w:szCs w:val="28"/>
              </w:rPr>
              <w:t>Weatherly</w:t>
            </w:r>
            <w:r w:rsidR="00D433F9" w:rsidRPr="00100A06">
              <w:rPr>
                <w:noProof/>
                <w:szCs w:val="28"/>
              </w:rPr>
              <w:t xml:space="preserve"> has three schools in the borough making</w:t>
            </w:r>
          </w:p>
          <w:p w14:paraId="38D99F00" w14:textId="7CFCB89E" w:rsidR="00D433F9" w:rsidRPr="00100A06" w:rsidRDefault="00D433F9" w:rsidP="007D693D">
            <w:pPr>
              <w:pStyle w:val="Content"/>
              <w:rPr>
                <w:noProof/>
                <w:szCs w:val="28"/>
              </w:rPr>
            </w:pPr>
            <w:r w:rsidRPr="00100A06">
              <w:rPr>
                <w:noProof/>
                <w:szCs w:val="28"/>
              </w:rPr>
              <w:t xml:space="preserve">                                                         </w:t>
            </w:r>
            <w:r w:rsidR="00A30EEE" w:rsidRPr="00100A06">
              <w:rPr>
                <w:noProof/>
                <w:szCs w:val="28"/>
              </w:rPr>
              <w:t>u</w:t>
            </w:r>
            <w:r w:rsidRPr="00100A06">
              <w:rPr>
                <w:noProof/>
                <w:szCs w:val="28"/>
              </w:rPr>
              <w:t>p the Weatherly Area School District. The District is a</w:t>
            </w:r>
          </w:p>
          <w:p w14:paraId="5AC92C50" w14:textId="68469B0B" w:rsidR="00D433F9" w:rsidRPr="00100A06" w:rsidRDefault="00D433F9" w:rsidP="007D693D">
            <w:pPr>
              <w:pStyle w:val="Content"/>
              <w:rPr>
                <w:noProof/>
                <w:szCs w:val="28"/>
              </w:rPr>
            </w:pPr>
            <w:r w:rsidRPr="00100A06">
              <w:rPr>
                <w:noProof/>
                <w:szCs w:val="28"/>
              </w:rPr>
              <w:t xml:space="preserve">                                                         </w:t>
            </w:r>
            <w:r w:rsidR="00A30EEE" w:rsidRPr="00100A06">
              <w:rPr>
                <w:noProof/>
                <w:szCs w:val="28"/>
              </w:rPr>
              <w:t>p</w:t>
            </w:r>
            <w:r w:rsidRPr="00100A06">
              <w:rPr>
                <w:noProof/>
                <w:szCs w:val="28"/>
              </w:rPr>
              <w:t>ublic school district in Carbon County Pennsylvania.</w:t>
            </w:r>
          </w:p>
          <w:p w14:paraId="1F348E7D" w14:textId="696AF096" w:rsidR="00D433F9" w:rsidRPr="00100A06" w:rsidRDefault="00D433F9" w:rsidP="007D693D">
            <w:pPr>
              <w:pStyle w:val="Content"/>
              <w:rPr>
                <w:noProof/>
                <w:szCs w:val="28"/>
              </w:rPr>
            </w:pPr>
            <w:r w:rsidRPr="00100A06">
              <w:rPr>
                <w:noProof/>
                <w:szCs w:val="28"/>
              </w:rPr>
              <w:t xml:space="preserve">                                                         </w:t>
            </w:r>
            <w:r w:rsidR="000F32B3">
              <w:rPr>
                <w:noProof/>
                <w:szCs w:val="28"/>
              </w:rPr>
              <w:t>I</w:t>
            </w:r>
            <w:r w:rsidR="00F877FB" w:rsidRPr="00100A06">
              <w:rPr>
                <w:noProof/>
                <w:szCs w:val="28"/>
              </w:rPr>
              <w:t xml:space="preserve">t is centered in Weatherly and also serves the </w:t>
            </w:r>
            <w:r w:rsidR="000F32B3">
              <w:rPr>
                <w:noProof/>
                <w:szCs w:val="28"/>
              </w:rPr>
              <w:t>B</w:t>
            </w:r>
            <w:r w:rsidR="00F877FB" w:rsidRPr="00100A06">
              <w:rPr>
                <w:noProof/>
                <w:szCs w:val="28"/>
              </w:rPr>
              <w:t>orough</w:t>
            </w:r>
          </w:p>
          <w:p w14:paraId="0D8382E0" w14:textId="680E4316" w:rsidR="00F877FB" w:rsidRPr="00100A06" w:rsidRDefault="00F877FB" w:rsidP="007D693D">
            <w:pPr>
              <w:pStyle w:val="Content"/>
              <w:rPr>
                <w:noProof/>
                <w:szCs w:val="28"/>
              </w:rPr>
            </w:pPr>
            <w:r w:rsidRPr="00100A06">
              <w:rPr>
                <w:noProof/>
                <w:szCs w:val="28"/>
              </w:rPr>
              <w:t xml:space="preserve">                                                         </w:t>
            </w:r>
            <w:r w:rsidR="00A30EEE" w:rsidRPr="00100A06">
              <w:rPr>
                <w:noProof/>
                <w:szCs w:val="28"/>
              </w:rPr>
              <w:t>o</w:t>
            </w:r>
            <w:r w:rsidRPr="00100A06">
              <w:rPr>
                <w:noProof/>
                <w:szCs w:val="28"/>
              </w:rPr>
              <w:t>f East Side plus Lehigh, Packer, Lausanne and northern</w:t>
            </w:r>
          </w:p>
          <w:p w14:paraId="0D5E24D4" w14:textId="3C8D7E26" w:rsidR="00F877FB" w:rsidRPr="00100A06" w:rsidRDefault="00F877FB" w:rsidP="007D693D">
            <w:pPr>
              <w:pStyle w:val="Content"/>
              <w:rPr>
                <w:noProof/>
                <w:szCs w:val="28"/>
              </w:rPr>
            </w:pPr>
            <w:r w:rsidRPr="00100A06">
              <w:rPr>
                <w:noProof/>
                <w:szCs w:val="28"/>
              </w:rPr>
              <w:t xml:space="preserve">                                                         Kidder Township</w:t>
            </w:r>
            <w:r w:rsidR="00E318E8" w:rsidRPr="00100A06">
              <w:rPr>
                <w:noProof/>
                <w:szCs w:val="28"/>
              </w:rPr>
              <w:t>s</w:t>
            </w:r>
            <w:r w:rsidRPr="00100A06">
              <w:rPr>
                <w:noProof/>
                <w:szCs w:val="28"/>
              </w:rPr>
              <w:t>.</w:t>
            </w:r>
          </w:p>
          <w:p w14:paraId="14E9749D" w14:textId="77777777" w:rsidR="00433DB5" w:rsidRPr="00100A06" w:rsidRDefault="00433DB5" w:rsidP="007D693D">
            <w:pPr>
              <w:pStyle w:val="Content"/>
              <w:rPr>
                <w:noProof/>
                <w:szCs w:val="28"/>
              </w:rPr>
            </w:pPr>
          </w:p>
          <w:p w14:paraId="203F76C4" w14:textId="3349C6A2" w:rsidR="00F877FB" w:rsidRPr="00100A06" w:rsidRDefault="00F877FB" w:rsidP="007D693D">
            <w:pPr>
              <w:pStyle w:val="Content"/>
              <w:rPr>
                <w:noProof/>
                <w:szCs w:val="28"/>
              </w:rPr>
            </w:pPr>
            <w:r w:rsidRPr="00100A06">
              <w:rPr>
                <w:noProof/>
                <w:szCs w:val="28"/>
              </w:rPr>
              <w:t xml:space="preserve">                                                         The district features one elementary, one middle school</w:t>
            </w:r>
          </w:p>
          <w:p w14:paraId="3056003B" w14:textId="114819FB" w:rsidR="00F877FB" w:rsidRPr="00100A06" w:rsidRDefault="00F877FB" w:rsidP="007D693D">
            <w:pPr>
              <w:pStyle w:val="Content"/>
              <w:rPr>
                <w:noProof/>
                <w:szCs w:val="28"/>
              </w:rPr>
            </w:pPr>
            <w:r w:rsidRPr="00100A06">
              <w:rPr>
                <w:noProof/>
                <w:szCs w:val="28"/>
              </w:rPr>
              <w:t xml:space="preserve">                                                         </w:t>
            </w:r>
            <w:r w:rsidR="00A30EEE" w:rsidRPr="00100A06">
              <w:rPr>
                <w:noProof/>
                <w:szCs w:val="28"/>
              </w:rPr>
              <w:t>a</w:t>
            </w:r>
            <w:r w:rsidRPr="00100A06">
              <w:rPr>
                <w:noProof/>
                <w:szCs w:val="28"/>
              </w:rPr>
              <w:t>nd one high school. Officers provide routine patrol</w:t>
            </w:r>
          </w:p>
          <w:p w14:paraId="0629E6FF" w14:textId="66B71D91" w:rsidR="00F877FB" w:rsidRPr="00100A06" w:rsidRDefault="00F877FB" w:rsidP="007D693D">
            <w:pPr>
              <w:pStyle w:val="Content"/>
              <w:rPr>
                <w:noProof/>
                <w:szCs w:val="28"/>
              </w:rPr>
            </w:pPr>
            <w:r w:rsidRPr="00100A06">
              <w:rPr>
                <w:noProof/>
                <w:szCs w:val="28"/>
              </w:rPr>
              <w:t xml:space="preserve">                                                         </w:t>
            </w:r>
            <w:r w:rsidR="00A30EEE" w:rsidRPr="00100A06">
              <w:rPr>
                <w:noProof/>
                <w:szCs w:val="28"/>
              </w:rPr>
              <w:t>t</w:t>
            </w:r>
            <w:r w:rsidRPr="00100A06">
              <w:rPr>
                <w:noProof/>
                <w:szCs w:val="28"/>
              </w:rPr>
              <w:t xml:space="preserve">hroughout the school day and targeted enforcement </w:t>
            </w:r>
          </w:p>
          <w:p w14:paraId="2248C758" w14:textId="13191425" w:rsidR="00F877FB" w:rsidRPr="00100A06" w:rsidRDefault="00F877FB" w:rsidP="007D693D">
            <w:pPr>
              <w:pStyle w:val="Content"/>
              <w:rPr>
                <w:noProof/>
                <w:szCs w:val="28"/>
              </w:rPr>
            </w:pPr>
            <w:r w:rsidRPr="00100A06">
              <w:rPr>
                <w:noProof/>
                <w:szCs w:val="28"/>
              </w:rPr>
              <w:t xml:space="preserve">                                                         </w:t>
            </w:r>
            <w:r w:rsidR="00A30EEE" w:rsidRPr="00100A06">
              <w:rPr>
                <w:noProof/>
                <w:szCs w:val="28"/>
              </w:rPr>
              <w:t>o</w:t>
            </w:r>
            <w:r w:rsidRPr="00100A06">
              <w:rPr>
                <w:noProof/>
                <w:szCs w:val="28"/>
              </w:rPr>
              <w:t xml:space="preserve">f both pedestrian and vehicular traffic during the </w:t>
            </w:r>
          </w:p>
          <w:p w14:paraId="3392F9FA" w14:textId="143A05E4" w:rsidR="00F877FB" w:rsidRPr="00100A06" w:rsidRDefault="00F877FB" w:rsidP="007D693D">
            <w:pPr>
              <w:pStyle w:val="Content"/>
              <w:rPr>
                <w:noProof/>
                <w:szCs w:val="28"/>
              </w:rPr>
            </w:pPr>
            <w:r w:rsidRPr="00100A06">
              <w:rPr>
                <w:noProof/>
                <w:szCs w:val="28"/>
              </w:rPr>
              <w:t xml:space="preserve">                                                         </w:t>
            </w:r>
            <w:r w:rsidR="00A30EEE" w:rsidRPr="00100A06">
              <w:rPr>
                <w:noProof/>
                <w:szCs w:val="28"/>
              </w:rPr>
              <w:t>a</w:t>
            </w:r>
            <w:r w:rsidRPr="00100A06">
              <w:rPr>
                <w:noProof/>
                <w:szCs w:val="28"/>
              </w:rPr>
              <w:t>rrival and dismissal of students each day.</w:t>
            </w:r>
          </w:p>
          <w:p w14:paraId="2C22DEC0" w14:textId="77777777" w:rsidR="00433DB5" w:rsidRPr="00100A06" w:rsidRDefault="00433DB5" w:rsidP="007D693D">
            <w:pPr>
              <w:pStyle w:val="Content"/>
              <w:rPr>
                <w:noProof/>
                <w:szCs w:val="28"/>
              </w:rPr>
            </w:pPr>
          </w:p>
          <w:p w14:paraId="3C6D6A20" w14:textId="3DB87030" w:rsidR="00F877FB" w:rsidRPr="00100A06" w:rsidRDefault="00F877FB" w:rsidP="007D693D">
            <w:pPr>
              <w:pStyle w:val="Content"/>
              <w:rPr>
                <w:noProof/>
                <w:szCs w:val="28"/>
              </w:rPr>
            </w:pPr>
            <w:r w:rsidRPr="00100A06">
              <w:rPr>
                <w:noProof/>
                <w:szCs w:val="28"/>
              </w:rPr>
              <w:t xml:space="preserve">                                                         The officers also provide periodic school checks which</w:t>
            </w:r>
          </w:p>
          <w:p w14:paraId="67B4C65D" w14:textId="469C88FA" w:rsidR="00F877FB" w:rsidRPr="00100A06" w:rsidRDefault="00F877FB" w:rsidP="007D693D">
            <w:pPr>
              <w:pStyle w:val="Content"/>
              <w:rPr>
                <w:noProof/>
                <w:szCs w:val="28"/>
              </w:rPr>
            </w:pPr>
            <w:r w:rsidRPr="00100A06">
              <w:rPr>
                <w:noProof/>
                <w:szCs w:val="28"/>
              </w:rPr>
              <w:t xml:space="preserve">                                                         </w:t>
            </w:r>
            <w:r w:rsidR="00A30EEE" w:rsidRPr="00100A06">
              <w:rPr>
                <w:noProof/>
                <w:szCs w:val="28"/>
              </w:rPr>
              <w:t>i</w:t>
            </w:r>
            <w:r w:rsidRPr="00100A06">
              <w:rPr>
                <w:noProof/>
                <w:szCs w:val="28"/>
              </w:rPr>
              <w:t>nclude a walk-through of the schools</w:t>
            </w:r>
            <w:r w:rsidR="000F32B3">
              <w:rPr>
                <w:noProof/>
                <w:szCs w:val="28"/>
              </w:rPr>
              <w:t>,</w:t>
            </w:r>
            <w:r w:rsidRPr="00100A06">
              <w:rPr>
                <w:noProof/>
                <w:szCs w:val="28"/>
              </w:rPr>
              <w:t xml:space="preserve"> checking in with</w:t>
            </w:r>
          </w:p>
          <w:p w14:paraId="41BDA85D" w14:textId="2B17FCA0" w:rsidR="00F877FB" w:rsidRPr="00100A06" w:rsidRDefault="00F877FB" w:rsidP="007D693D">
            <w:pPr>
              <w:pStyle w:val="Content"/>
              <w:rPr>
                <w:noProof/>
                <w:szCs w:val="28"/>
              </w:rPr>
            </w:pPr>
            <w:r w:rsidRPr="00100A06">
              <w:rPr>
                <w:noProof/>
                <w:szCs w:val="28"/>
              </w:rPr>
              <w:t xml:space="preserve">                                                         </w:t>
            </w:r>
            <w:r w:rsidR="00A30EEE" w:rsidRPr="00100A06">
              <w:rPr>
                <w:noProof/>
                <w:szCs w:val="28"/>
              </w:rPr>
              <w:t>f</w:t>
            </w:r>
            <w:r w:rsidRPr="00100A06">
              <w:rPr>
                <w:noProof/>
                <w:szCs w:val="28"/>
              </w:rPr>
              <w:t>aculty and staff and making sure doors are secured.</w:t>
            </w:r>
          </w:p>
          <w:p w14:paraId="306360B6" w14:textId="6DE3D9D5" w:rsidR="00F877FB" w:rsidRPr="00100A06" w:rsidRDefault="00F877FB" w:rsidP="007D693D">
            <w:pPr>
              <w:pStyle w:val="Content"/>
              <w:rPr>
                <w:noProof/>
                <w:szCs w:val="28"/>
              </w:rPr>
            </w:pPr>
            <w:r w:rsidRPr="00100A06">
              <w:rPr>
                <w:noProof/>
                <w:szCs w:val="28"/>
              </w:rPr>
              <w:t xml:space="preserve">                                                         </w:t>
            </w:r>
            <w:r w:rsidR="000F32B3">
              <w:rPr>
                <w:noProof/>
                <w:szCs w:val="28"/>
              </w:rPr>
              <w:t>O</w:t>
            </w:r>
            <w:r w:rsidRPr="00100A06">
              <w:rPr>
                <w:noProof/>
                <w:szCs w:val="28"/>
              </w:rPr>
              <w:t xml:space="preserve">fficers also get to interact with the students in a </w:t>
            </w:r>
          </w:p>
          <w:p w14:paraId="3D424054" w14:textId="611D3709" w:rsidR="00F877FB" w:rsidRPr="00100A06" w:rsidRDefault="00F877FB" w:rsidP="007D693D">
            <w:pPr>
              <w:pStyle w:val="Content"/>
              <w:rPr>
                <w:noProof/>
                <w:szCs w:val="28"/>
              </w:rPr>
            </w:pPr>
            <w:r w:rsidRPr="00100A06">
              <w:rPr>
                <w:noProof/>
                <w:szCs w:val="28"/>
              </w:rPr>
              <w:t xml:space="preserve">                                                         </w:t>
            </w:r>
            <w:r w:rsidR="00A30EEE" w:rsidRPr="00100A06">
              <w:rPr>
                <w:noProof/>
                <w:szCs w:val="28"/>
              </w:rPr>
              <w:t>p</w:t>
            </w:r>
            <w:r w:rsidRPr="00100A06">
              <w:rPr>
                <w:noProof/>
                <w:szCs w:val="28"/>
              </w:rPr>
              <w:t xml:space="preserve">ositive environment which promotes better </w:t>
            </w:r>
          </w:p>
          <w:p w14:paraId="096ABF98" w14:textId="69366D39" w:rsidR="00F877FB" w:rsidRPr="00100A06" w:rsidRDefault="00F877FB" w:rsidP="007D693D">
            <w:pPr>
              <w:pStyle w:val="Content"/>
              <w:rPr>
                <w:noProof/>
                <w:szCs w:val="28"/>
              </w:rPr>
            </w:pPr>
            <w:r w:rsidRPr="00100A06">
              <w:rPr>
                <w:noProof/>
                <w:szCs w:val="28"/>
              </w:rPr>
              <w:t xml:space="preserve">                                                         </w:t>
            </w:r>
            <w:r w:rsidR="00A30EEE" w:rsidRPr="00100A06">
              <w:rPr>
                <w:noProof/>
                <w:szCs w:val="28"/>
              </w:rPr>
              <w:t>c</w:t>
            </w:r>
            <w:r w:rsidRPr="00100A06">
              <w:rPr>
                <w:noProof/>
                <w:szCs w:val="28"/>
              </w:rPr>
              <w:t>ommunity relations.</w:t>
            </w:r>
          </w:p>
          <w:p w14:paraId="2CB6280C" w14:textId="05C423D0" w:rsidR="00433DB5" w:rsidRPr="00100A06" w:rsidRDefault="00433DB5" w:rsidP="007D693D">
            <w:pPr>
              <w:pStyle w:val="Content"/>
              <w:rPr>
                <w:noProof/>
                <w:szCs w:val="28"/>
              </w:rPr>
            </w:pPr>
            <w:r w:rsidRPr="00100A06">
              <w:rPr>
                <w:noProof/>
                <w:szCs w:val="28"/>
              </w:rPr>
              <w:t xml:space="preserve">  </w:t>
            </w:r>
          </w:p>
          <w:p w14:paraId="54CF7DDF" w14:textId="2FCDCD47" w:rsidR="00F877FB" w:rsidRPr="00100A06" w:rsidRDefault="00F877FB" w:rsidP="007D693D">
            <w:pPr>
              <w:pStyle w:val="Content"/>
              <w:rPr>
                <w:noProof/>
                <w:szCs w:val="28"/>
              </w:rPr>
            </w:pPr>
            <w:r w:rsidRPr="00100A06">
              <w:rPr>
                <w:noProof/>
                <w:szCs w:val="28"/>
              </w:rPr>
              <w:t xml:space="preserve">                                                         Weatherly Police</w:t>
            </w:r>
            <w:r w:rsidR="00433DB5" w:rsidRPr="00100A06">
              <w:rPr>
                <w:noProof/>
                <w:szCs w:val="28"/>
              </w:rPr>
              <w:t xml:space="preserve"> try to leave a positive impact on</w:t>
            </w:r>
          </w:p>
          <w:p w14:paraId="609D1E97" w14:textId="4149181A" w:rsidR="00433DB5" w:rsidRPr="00100A06" w:rsidRDefault="00433DB5" w:rsidP="007D693D">
            <w:pPr>
              <w:pStyle w:val="Content"/>
              <w:rPr>
                <w:noProof/>
                <w:szCs w:val="28"/>
              </w:rPr>
            </w:pPr>
            <w:r w:rsidRPr="00100A06">
              <w:rPr>
                <w:noProof/>
                <w:szCs w:val="28"/>
              </w:rPr>
              <w:t xml:space="preserve">                                                         </w:t>
            </w:r>
            <w:r w:rsidR="00A30EEE" w:rsidRPr="00100A06">
              <w:rPr>
                <w:noProof/>
                <w:szCs w:val="28"/>
              </w:rPr>
              <w:t>s</w:t>
            </w:r>
            <w:r w:rsidRPr="00100A06">
              <w:rPr>
                <w:noProof/>
                <w:szCs w:val="28"/>
              </w:rPr>
              <w:t>tudents despite unique and increasing challenges</w:t>
            </w:r>
          </w:p>
          <w:p w14:paraId="0548F8BC" w14:textId="0D6C5FA7" w:rsidR="00433DB5" w:rsidRPr="00100A06" w:rsidRDefault="00433DB5" w:rsidP="007D693D">
            <w:pPr>
              <w:pStyle w:val="Content"/>
              <w:rPr>
                <w:noProof/>
                <w:szCs w:val="28"/>
              </w:rPr>
            </w:pPr>
            <w:r w:rsidRPr="00100A06">
              <w:rPr>
                <w:noProof/>
                <w:szCs w:val="28"/>
              </w:rPr>
              <w:t xml:space="preserve">                                                         </w:t>
            </w:r>
            <w:r w:rsidR="00A30EEE" w:rsidRPr="00100A06">
              <w:rPr>
                <w:noProof/>
                <w:szCs w:val="28"/>
              </w:rPr>
              <w:t>p</w:t>
            </w:r>
            <w:r w:rsidRPr="00100A06">
              <w:rPr>
                <w:noProof/>
                <w:szCs w:val="28"/>
              </w:rPr>
              <w:t xml:space="preserve">laced on our youth today. </w:t>
            </w:r>
          </w:p>
          <w:p w14:paraId="3F34420C" w14:textId="0D16B54A" w:rsidR="00861011" w:rsidRDefault="00861011" w:rsidP="007D693D">
            <w:pPr>
              <w:pStyle w:val="Content"/>
              <w:rPr>
                <w:noProof/>
              </w:rPr>
            </w:pPr>
          </w:p>
          <w:p w14:paraId="5A25848D" w14:textId="4BB6BB16" w:rsidR="00861011" w:rsidRPr="00861011" w:rsidRDefault="00715CB1" w:rsidP="007D693D">
            <w:pPr>
              <w:pStyle w:val="Content"/>
              <w:rPr>
                <w:bCs/>
                <w:sz w:val="32"/>
                <w:szCs w:val="32"/>
              </w:rPr>
            </w:pPr>
            <w:r>
              <w:rPr>
                <w:bCs/>
                <w:noProof/>
                <w:sz w:val="32"/>
                <w:szCs w:val="32"/>
              </w:rPr>
              <w:drawing>
                <wp:anchor distT="0" distB="0" distL="114300" distR="114300" simplePos="0" relativeHeight="251678720" behindDoc="1" locked="0" layoutInCell="1" allowOverlap="1" wp14:anchorId="04A4BB96" wp14:editId="404DBD7A">
                  <wp:simplePos x="0" y="0"/>
                  <wp:positionH relativeFrom="margin">
                    <wp:posOffset>-635</wp:posOffset>
                  </wp:positionH>
                  <wp:positionV relativeFrom="page">
                    <wp:posOffset>5640705</wp:posOffset>
                  </wp:positionV>
                  <wp:extent cx="2076450" cy="12477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20CA2F87" wp14:editId="1B803E6B">
                  <wp:simplePos x="0" y="0"/>
                  <wp:positionH relativeFrom="column">
                    <wp:posOffset>-22860</wp:posOffset>
                  </wp:positionH>
                  <wp:positionV relativeFrom="page">
                    <wp:posOffset>2444115</wp:posOffset>
                  </wp:positionV>
                  <wp:extent cx="2114550" cy="1514475"/>
                  <wp:effectExtent l="0" t="0" r="0" b="9525"/>
                  <wp:wrapNone/>
                  <wp:docPr id="29" name="Picture 29" descr="8 school bus safety tips for students and parents - Lamers Bus Lin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8 school bus safety tips for students and parents - Lamers Bus Lines, Inc."/>
                          <pic:cNvPicPr>
                            <a:picLocks noChangeAspect="1" noChangeArrowheads="1"/>
                          </pic:cNvPicPr>
                        </pic:nvPicPr>
                        <pic:blipFill rotWithShape="1">
                          <a:blip r:embed="rId30">
                            <a:extLst>
                              <a:ext uri="{28A0092B-C50C-407E-A947-70E740481C1C}">
                                <a14:useLocalDpi xmlns:a14="http://schemas.microsoft.com/office/drawing/2010/main" val="0"/>
                              </a:ext>
                            </a:extLst>
                          </a:blip>
                          <a:srcRect l="27045" t="1887" r="3144" b="-1887"/>
                          <a:stretch/>
                        </pic:blipFill>
                        <pic:spPr bwMode="auto">
                          <a:xfrm>
                            <a:off x="0" y="0"/>
                            <a:ext cx="2114550"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bl>
    <w:p w14:paraId="4626BC89" w14:textId="5206033A" w:rsidR="00861011" w:rsidRDefault="00715CB1">
      <w:pPr>
        <w:rPr>
          <w:noProof/>
        </w:rPr>
      </w:pPr>
      <w:r>
        <w:rPr>
          <w:noProof/>
        </w:rPr>
        <w:drawing>
          <wp:anchor distT="0" distB="0" distL="114300" distR="114300" simplePos="0" relativeHeight="251677696" behindDoc="0" locked="0" layoutInCell="1" allowOverlap="1" wp14:anchorId="5F195D02" wp14:editId="21E744F9">
            <wp:simplePos x="0" y="0"/>
            <wp:positionH relativeFrom="column">
              <wp:posOffset>1905</wp:posOffset>
            </wp:positionH>
            <wp:positionV relativeFrom="page">
              <wp:posOffset>4914900</wp:posOffset>
            </wp:positionV>
            <wp:extent cx="2105025" cy="1600200"/>
            <wp:effectExtent l="0" t="0" r="9525" b="0"/>
            <wp:wrapNone/>
            <wp:docPr id="30" name="Picture 30" descr="School crossing guard positions open in Madison | rocketcitynow.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hool crossing guard positions open in Madison | rocketcitynow.com"/>
                    <pic:cNvPicPr>
                      <a:picLocks noChangeAspect="1" noChangeArrowheads="1"/>
                    </pic:cNvPicPr>
                  </pic:nvPicPr>
                  <pic:blipFill rotWithShape="1">
                    <a:blip r:embed="rId31">
                      <a:extLst>
                        <a:ext uri="{28A0092B-C50C-407E-A947-70E740481C1C}">
                          <a14:useLocalDpi xmlns:a14="http://schemas.microsoft.com/office/drawing/2010/main" val="0"/>
                        </a:ext>
                      </a:extLst>
                    </a:blip>
                    <a:srcRect l="13378" r="12709"/>
                    <a:stretch/>
                  </pic:blipFill>
                  <pic:spPr bwMode="auto">
                    <a:xfrm>
                      <a:off x="0" y="0"/>
                      <a:ext cx="210502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7BD5C03" w14:textId="031AF25C" w:rsidR="0085514A" w:rsidRDefault="0085514A">
      <w:pPr>
        <w:rPr>
          <w:b w:val="0"/>
        </w:rPr>
      </w:pPr>
      <w:r>
        <w:rPr>
          <w:b w:val="0"/>
        </w:rPr>
        <w:br w:type="page"/>
      </w:r>
    </w:p>
    <w:p w14:paraId="291B0941" w14:textId="77777777" w:rsidR="00D802B1" w:rsidRPr="0097003D" w:rsidRDefault="00D802B1" w:rsidP="00D802B1">
      <w:pPr>
        <w:spacing w:after="200"/>
        <w:jc w:val="center"/>
        <w:rPr>
          <w:rFonts w:ascii="Roboto" w:hAnsi="Roboto"/>
          <w:bCs/>
          <w:sz w:val="48"/>
          <w:szCs w:val="48"/>
        </w:rPr>
      </w:pPr>
      <w:r w:rsidRPr="0097003D">
        <w:rPr>
          <w:rFonts w:ascii="Roboto" w:hAnsi="Roboto"/>
          <w:bCs/>
          <w:sz w:val="48"/>
          <w:szCs w:val="48"/>
        </w:rPr>
        <w:lastRenderedPageBreak/>
        <w:t>Public Information</w:t>
      </w:r>
    </w:p>
    <w:p w14:paraId="488BDB9E" w14:textId="77777777" w:rsidR="00DC0278" w:rsidRPr="00024366" w:rsidRDefault="00DC0278" w:rsidP="00D802B1">
      <w:pPr>
        <w:spacing w:after="200"/>
        <w:rPr>
          <w:rFonts w:ascii="Elephant" w:hAnsi="Elephant"/>
          <w:b w:val="0"/>
          <w:sz w:val="34"/>
          <w:szCs w:val="34"/>
        </w:rPr>
      </w:pPr>
      <w:r>
        <w:rPr>
          <w:b w:val="0"/>
          <w:szCs w:val="28"/>
        </w:rPr>
        <w:t xml:space="preserve">                                                          </w:t>
      </w:r>
      <w:r w:rsidRPr="00024366">
        <w:rPr>
          <w:rFonts w:ascii="Elephant" w:hAnsi="Elephant"/>
          <w:b w:val="0"/>
          <w:sz w:val="34"/>
          <w:szCs w:val="34"/>
        </w:rPr>
        <w:t>Medication Box</w:t>
      </w:r>
    </w:p>
    <w:p w14:paraId="0A5C504B" w14:textId="3066E77D" w:rsidR="00AE24F3" w:rsidRPr="00C24BDE" w:rsidRDefault="00DC0278" w:rsidP="00AE24F3">
      <w:pPr>
        <w:spacing w:after="200"/>
        <w:jc w:val="center"/>
        <w:rPr>
          <w:b w:val="0"/>
          <w:sz w:val="26"/>
          <w:szCs w:val="26"/>
        </w:rPr>
      </w:pPr>
      <w:r w:rsidRPr="00C24BDE">
        <w:rPr>
          <w:b w:val="0"/>
          <w:sz w:val="26"/>
          <w:szCs w:val="26"/>
        </w:rPr>
        <w:t>The Weatherly Borough Police Department Cabinet for medication drop off is located in the main lobby of the Weatherly Borough</w:t>
      </w:r>
      <w:r w:rsidR="00D33E74" w:rsidRPr="00C24BDE">
        <w:rPr>
          <w:b w:val="0"/>
          <w:sz w:val="26"/>
          <w:szCs w:val="26"/>
        </w:rPr>
        <w:t xml:space="preserve"> building and </w:t>
      </w:r>
      <w:r w:rsidR="000F32B3">
        <w:rPr>
          <w:b w:val="0"/>
          <w:sz w:val="26"/>
          <w:szCs w:val="26"/>
        </w:rPr>
        <w:t>P</w:t>
      </w:r>
      <w:r w:rsidR="00D33E74" w:rsidRPr="00C24BDE">
        <w:rPr>
          <w:b w:val="0"/>
          <w:sz w:val="26"/>
          <w:szCs w:val="26"/>
        </w:rPr>
        <w:t xml:space="preserve">olice </w:t>
      </w:r>
      <w:r w:rsidR="000F32B3">
        <w:rPr>
          <w:b w:val="0"/>
          <w:sz w:val="26"/>
          <w:szCs w:val="26"/>
        </w:rPr>
        <w:t>S</w:t>
      </w:r>
      <w:r w:rsidR="00D33E74" w:rsidRPr="00C24BDE">
        <w:rPr>
          <w:b w:val="0"/>
          <w:sz w:val="26"/>
          <w:szCs w:val="26"/>
        </w:rPr>
        <w:t>tation.</w:t>
      </w:r>
      <w:r w:rsidR="00AE24F3" w:rsidRPr="00C24BDE">
        <w:rPr>
          <w:b w:val="0"/>
          <w:sz w:val="26"/>
          <w:szCs w:val="26"/>
        </w:rPr>
        <w:t xml:space="preserve"> It can be accessed 24 hours a day, 7 days a week, 365 days a year. Pills can be left in original containers or placed in a bag. Please refrain from dropping liquids, </w:t>
      </w:r>
      <w:r w:rsidR="00CE6E66" w:rsidRPr="00C24BDE">
        <w:rPr>
          <w:b w:val="0"/>
          <w:sz w:val="26"/>
          <w:szCs w:val="26"/>
        </w:rPr>
        <w:t>saves</w:t>
      </w:r>
      <w:r w:rsidR="00AE24F3" w:rsidRPr="00C24BDE">
        <w:rPr>
          <w:b w:val="0"/>
          <w:sz w:val="26"/>
          <w:szCs w:val="26"/>
        </w:rPr>
        <w:t xml:space="preserve"> and creams in the box.</w:t>
      </w:r>
    </w:p>
    <w:p w14:paraId="2327E288" w14:textId="3FCB75AB" w:rsidR="00AE24F3" w:rsidRPr="00C24BDE" w:rsidRDefault="00AE24F3" w:rsidP="00AE24F3">
      <w:pPr>
        <w:spacing w:after="200"/>
        <w:jc w:val="center"/>
        <w:rPr>
          <w:b w:val="0"/>
          <w:sz w:val="26"/>
          <w:szCs w:val="26"/>
        </w:rPr>
      </w:pPr>
      <w:r w:rsidRPr="00C24BDE">
        <w:rPr>
          <w:b w:val="0"/>
          <w:sz w:val="26"/>
          <w:szCs w:val="26"/>
        </w:rPr>
        <w:t xml:space="preserve">Weatherly Borough Police Department collected approximately </w:t>
      </w:r>
      <w:r w:rsidR="00FB1BB4">
        <w:rPr>
          <w:b w:val="0"/>
          <w:sz w:val="26"/>
          <w:szCs w:val="26"/>
        </w:rPr>
        <w:t xml:space="preserve">98 </w:t>
      </w:r>
      <w:r w:rsidRPr="00C24BDE">
        <w:rPr>
          <w:b w:val="0"/>
          <w:sz w:val="26"/>
          <w:szCs w:val="26"/>
        </w:rPr>
        <w:t>lbs. of pills, capsules and several boxes of syringes, epi pens lancets and patches in 2022.</w:t>
      </w:r>
    </w:p>
    <w:p w14:paraId="031F147D" w14:textId="77777777" w:rsidR="007D2268" w:rsidRDefault="007D2268" w:rsidP="00AE24F3">
      <w:pPr>
        <w:spacing w:after="200"/>
        <w:jc w:val="center"/>
        <w:rPr>
          <w:rFonts w:ascii="Elephant" w:hAnsi="Elephant"/>
          <w:b w:val="0"/>
          <w:sz w:val="34"/>
          <w:szCs w:val="34"/>
        </w:rPr>
      </w:pPr>
    </w:p>
    <w:p w14:paraId="59C526B9" w14:textId="2682CDD4" w:rsidR="0039686A" w:rsidRPr="00100A06" w:rsidRDefault="00AE24F3" w:rsidP="00AE24F3">
      <w:pPr>
        <w:spacing w:after="200"/>
        <w:jc w:val="center"/>
        <w:rPr>
          <w:rFonts w:ascii="Elephant" w:hAnsi="Elephant"/>
          <w:b w:val="0"/>
          <w:sz w:val="34"/>
          <w:szCs w:val="34"/>
        </w:rPr>
      </w:pPr>
      <w:r w:rsidRPr="00100A06">
        <w:rPr>
          <w:rFonts w:ascii="Elephant" w:hAnsi="Elephant"/>
          <w:b w:val="0"/>
          <w:sz w:val="34"/>
          <w:szCs w:val="34"/>
        </w:rPr>
        <w:t>Property Checks</w:t>
      </w:r>
    </w:p>
    <w:p w14:paraId="290AE2F2" w14:textId="03190E24" w:rsidR="003E162E" w:rsidRPr="00C24BDE" w:rsidRDefault="0039686A" w:rsidP="00AE24F3">
      <w:pPr>
        <w:spacing w:after="200"/>
        <w:jc w:val="center"/>
        <w:rPr>
          <w:b w:val="0"/>
          <w:sz w:val="26"/>
          <w:szCs w:val="26"/>
        </w:rPr>
      </w:pPr>
      <w:r w:rsidRPr="00C24BDE">
        <w:rPr>
          <w:b w:val="0"/>
          <w:sz w:val="26"/>
          <w:szCs w:val="26"/>
        </w:rPr>
        <w:t>When you are planning away time from your home whether it be for vacation o</w:t>
      </w:r>
      <w:r w:rsidR="0037126D" w:rsidRPr="00C24BDE">
        <w:rPr>
          <w:b w:val="0"/>
          <w:sz w:val="26"/>
          <w:szCs w:val="26"/>
        </w:rPr>
        <w:t>r any other reason, the Weatherly Police Department will periodically check your residence and notify you or your designee if any serious problem</w:t>
      </w:r>
      <w:r w:rsidR="003E162E" w:rsidRPr="00C24BDE">
        <w:rPr>
          <w:b w:val="0"/>
          <w:sz w:val="26"/>
          <w:szCs w:val="26"/>
        </w:rPr>
        <w:t>s are discovered. Some things to remember:</w:t>
      </w:r>
    </w:p>
    <w:p w14:paraId="5D598593" w14:textId="2938DEE9" w:rsidR="00F77F9F" w:rsidRPr="00100A06" w:rsidRDefault="003E162E" w:rsidP="00100A06">
      <w:pPr>
        <w:pStyle w:val="ListBullet"/>
        <w:rPr>
          <w:b w:val="0"/>
          <w:bCs/>
          <w:sz w:val="26"/>
          <w:szCs w:val="26"/>
        </w:rPr>
      </w:pPr>
      <w:r w:rsidRPr="00100A06">
        <w:rPr>
          <w:b w:val="0"/>
          <w:bCs/>
          <w:sz w:val="26"/>
          <w:szCs w:val="26"/>
        </w:rPr>
        <w:t>Property checks are offered to Weatherly Borough residents free of charge.</w:t>
      </w:r>
    </w:p>
    <w:p w14:paraId="27843956" w14:textId="6AFB0BAC" w:rsidR="002C2D64" w:rsidRPr="00100A06" w:rsidRDefault="003E162E" w:rsidP="00100A06">
      <w:pPr>
        <w:pStyle w:val="ListBullet"/>
        <w:rPr>
          <w:b w:val="0"/>
          <w:bCs/>
          <w:sz w:val="26"/>
          <w:szCs w:val="26"/>
        </w:rPr>
      </w:pPr>
      <w:r w:rsidRPr="00100A06">
        <w:rPr>
          <w:b w:val="0"/>
          <w:bCs/>
          <w:sz w:val="26"/>
          <w:szCs w:val="26"/>
        </w:rPr>
        <w:t>Property check submissions must have a start and end date specified.</w:t>
      </w:r>
    </w:p>
    <w:p w14:paraId="1E813702" w14:textId="032FEF9E" w:rsidR="00266A04" w:rsidRPr="00100A06" w:rsidRDefault="002C2D64" w:rsidP="00100A06">
      <w:pPr>
        <w:pStyle w:val="ListBullet"/>
        <w:rPr>
          <w:b w:val="0"/>
          <w:bCs/>
          <w:sz w:val="26"/>
          <w:szCs w:val="26"/>
        </w:rPr>
      </w:pPr>
      <w:r w:rsidRPr="00100A06">
        <w:rPr>
          <w:b w:val="0"/>
          <w:bCs/>
          <w:sz w:val="26"/>
          <w:szCs w:val="26"/>
        </w:rPr>
        <w:t>As call volume allows, Officers will perform periodic inspections of your property while you are away.</w:t>
      </w:r>
    </w:p>
    <w:p w14:paraId="5BA8061A" w14:textId="77777777" w:rsidR="00266A04" w:rsidRPr="00100A06" w:rsidRDefault="00266A04" w:rsidP="00AE24F3">
      <w:pPr>
        <w:spacing w:after="200"/>
        <w:jc w:val="center"/>
        <w:rPr>
          <w:bCs/>
          <w:szCs w:val="28"/>
        </w:rPr>
      </w:pPr>
      <w:r w:rsidRPr="00100A06">
        <w:rPr>
          <w:bCs/>
          <w:szCs w:val="28"/>
        </w:rPr>
        <w:t>Property Checks Include:</w:t>
      </w:r>
    </w:p>
    <w:p w14:paraId="2A921B12" w14:textId="6F2ECA31" w:rsidR="00C24BDE" w:rsidRPr="00024366" w:rsidRDefault="00266A04" w:rsidP="00024366">
      <w:pPr>
        <w:pStyle w:val="ListBullet"/>
        <w:rPr>
          <w:b w:val="0"/>
          <w:bCs/>
          <w:sz w:val="26"/>
          <w:szCs w:val="26"/>
        </w:rPr>
      </w:pPr>
      <w:r w:rsidRPr="00024366">
        <w:rPr>
          <w:b w:val="0"/>
          <w:bCs/>
          <w:sz w:val="26"/>
          <w:szCs w:val="26"/>
        </w:rPr>
        <w:t>A perimeter check consisting of a physical and/or visual check of all doors and windows.</w:t>
      </w:r>
    </w:p>
    <w:p w14:paraId="19206F16" w14:textId="76CB857E" w:rsidR="00C24BDE" w:rsidRPr="007D2268" w:rsidRDefault="00C24BDE" w:rsidP="007D2268">
      <w:pPr>
        <w:pStyle w:val="ListBullet"/>
        <w:rPr>
          <w:b w:val="0"/>
          <w:bCs/>
          <w:sz w:val="26"/>
          <w:szCs w:val="26"/>
        </w:rPr>
      </w:pPr>
      <w:r w:rsidRPr="007D2268">
        <w:rPr>
          <w:b w:val="0"/>
          <w:bCs/>
          <w:sz w:val="26"/>
          <w:szCs w:val="26"/>
        </w:rPr>
        <w:t>Verification of vehicles left on the property</w:t>
      </w:r>
      <w:r w:rsidR="000F32B3">
        <w:rPr>
          <w:b w:val="0"/>
          <w:bCs/>
          <w:sz w:val="26"/>
          <w:szCs w:val="26"/>
        </w:rPr>
        <w:t>.</w:t>
      </w:r>
    </w:p>
    <w:p w14:paraId="0F34D2D1" w14:textId="05CC6C23" w:rsidR="00C24BDE" w:rsidRPr="007D2268" w:rsidRDefault="00C24BDE" w:rsidP="007D2268">
      <w:pPr>
        <w:pStyle w:val="ListBullet"/>
        <w:rPr>
          <w:b w:val="0"/>
          <w:bCs/>
          <w:sz w:val="26"/>
          <w:szCs w:val="26"/>
        </w:rPr>
      </w:pPr>
      <w:r w:rsidRPr="007D2268">
        <w:rPr>
          <w:b w:val="0"/>
          <w:bCs/>
          <w:sz w:val="26"/>
          <w:szCs w:val="26"/>
        </w:rPr>
        <w:t xml:space="preserve">Verification of any people found on the property. Should the need arise, we will have the </w:t>
      </w:r>
      <w:r w:rsidR="00020FE0" w:rsidRPr="007D2268">
        <w:rPr>
          <w:b w:val="0"/>
          <w:bCs/>
          <w:sz w:val="26"/>
          <w:szCs w:val="26"/>
        </w:rPr>
        <w:t xml:space="preserve">    </w:t>
      </w:r>
      <w:r w:rsidRPr="007D2268">
        <w:rPr>
          <w:b w:val="0"/>
          <w:bCs/>
          <w:sz w:val="26"/>
          <w:szCs w:val="26"/>
        </w:rPr>
        <w:t>information available to contact you or another responsible party.</w:t>
      </w:r>
    </w:p>
    <w:p w14:paraId="15E3679E" w14:textId="78CD1FDE" w:rsidR="00C24BDE" w:rsidRPr="007D2268" w:rsidRDefault="00C24BDE" w:rsidP="007D2268">
      <w:pPr>
        <w:pStyle w:val="ListBullet"/>
        <w:rPr>
          <w:b w:val="0"/>
          <w:bCs/>
          <w:sz w:val="26"/>
          <w:szCs w:val="26"/>
        </w:rPr>
      </w:pPr>
      <w:r w:rsidRPr="007D2268">
        <w:rPr>
          <w:b w:val="0"/>
          <w:bCs/>
          <w:sz w:val="26"/>
          <w:szCs w:val="26"/>
        </w:rPr>
        <w:t>Only portions of the residential property with direct access will be checked by Officers</w:t>
      </w:r>
      <w:r w:rsidR="000F32B3">
        <w:rPr>
          <w:b w:val="0"/>
          <w:bCs/>
          <w:sz w:val="26"/>
          <w:szCs w:val="26"/>
        </w:rPr>
        <w:t>.</w:t>
      </w:r>
    </w:p>
    <w:p w14:paraId="778A1853" w14:textId="704C7378" w:rsidR="00C24BDE" w:rsidRPr="007D2268" w:rsidRDefault="00C24BDE" w:rsidP="007D2268">
      <w:pPr>
        <w:pStyle w:val="ListBullet"/>
        <w:rPr>
          <w:b w:val="0"/>
          <w:bCs/>
          <w:sz w:val="26"/>
          <w:szCs w:val="26"/>
        </w:rPr>
      </w:pPr>
      <w:r w:rsidRPr="007D2268">
        <w:rPr>
          <w:b w:val="0"/>
          <w:bCs/>
          <w:sz w:val="26"/>
          <w:szCs w:val="26"/>
        </w:rPr>
        <w:t>The property check service is NOT a guarantee that the property is safe or that it will not be burglarized nor a guarantee that the property will be checked</w:t>
      </w:r>
      <w:r w:rsidR="000F32B3">
        <w:rPr>
          <w:b w:val="0"/>
          <w:bCs/>
          <w:sz w:val="26"/>
          <w:szCs w:val="26"/>
        </w:rPr>
        <w:t>.</w:t>
      </w:r>
    </w:p>
    <w:p w14:paraId="71BEDC49" w14:textId="3FF6AB1E" w:rsidR="000F32B3" w:rsidRDefault="00C24BDE" w:rsidP="007D2268">
      <w:pPr>
        <w:pStyle w:val="ListBullet"/>
        <w:rPr>
          <w:b w:val="0"/>
          <w:bCs/>
          <w:sz w:val="26"/>
          <w:szCs w:val="26"/>
        </w:rPr>
      </w:pPr>
      <w:r w:rsidRPr="007D2268">
        <w:rPr>
          <w:b w:val="0"/>
          <w:bCs/>
          <w:sz w:val="26"/>
          <w:szCs w:val="26"/>
        </w:rPr>
        <w:t>It is also not a substitute for an alarm system. The service can’t be provided for properties in which someone is staying at the residence</w:t>
      </w:r>
      <w:r w:rsidR="000F32B3">
        <w:rPr>
          <w:b w:val="0"/>
          <w:bCs/>
          <w:sz w:val="26"/>
          <w:szCs w:val="26"/>
        </w:rPr>
        <w:t>.</w:t>
      </w:r>
    </w:p>
    <w:p w14:paraId="27FAB65F" w14:textId="5C3B8089" w:rsidR="0085514A" w:rsidRPr="007D2268" w:rsidRDefault="0085514A" w:rsidP="007D2268">
      <w:pPr>
        <w:pStyle w:val="ListBullet"/>
        <w:rPr>
          <w:b w:val="0"/>
          <w:bCs/>
          <w:sz w:val="26"/>
          <w:szCs w:val="26"/>
        </w:rPr>
      </w:pPr>
      <w:r w:rsidRPr="007D2268">
        <w:rPr>
          <w:b w:val="0"/>
          <w:bCs/>
          <w:sz w:val="26"/>
          <w:szCs w:val="26"/>
        </w:rPr>
        <w:br w:type="page"/>
      </w:r>
    </w:p>
    <w:p w14:paraId="6A2333F2" w14:textId="27AFCEDA" w:rsidR="0085514A" w:rsidRDefault="0085514A"/>
    <w:tbl>
      <w:tblPr>
        <w:tblW w:w="9999" w:type="dxa"/>
        <w:tblInd w:w="40" w:type="dxa"/>
        <w:tblCellMar>
          <w:left w:w="0" w:type="dxa"/>
          <w:right w:w="0" w:type="dxa"/>
        </w:tblCellMar>
        <w:tblLook w:val="0000" w:firstRow="0" w:lastRow="0" w:firstColumn="0" w:lastColumn="0" w:noHBand="0" w:noVBand="0"/>
      </w:tblPr>
      <w:tblGrid>
        <w:gridCol w:w="9999"/>
      </w:tblGrid>
      <w:tr w:rsidR="00DF027C" w14:paraId="23F5D4E7" w14:textId="77777777" w:rsidTr="00DF027C">
        <w:trPr>
          <w:trHeight w:val="5931"/>
        </w:trPr>
        <w:tc>
          <w:tcPr>
            <w:tcW w:w="9999" w:type="dxa"/>
          </w:tcPr>
          <w:p w14:paraId="4FF6A622" w14:textId="77777777" w:rsidR="00DF027C" w:rsidRPr="002C68B5" w:rsidRDefault="00DD304D" w:rsidP="00FE383F">
            <w:pPr>
              <w:pStyle w:val="Content"/>
              <w:jc w:val="center"/>
              <w:rPr>
                <w:rFonts w:ascii="Roboto" w:hAnsi="Roboto"/>
                <w:b/>
                <w:bCs/>
                <w:iCs/>
                <w:sz w:val="48"/>
                <w:szCs w:val="48"/>
              </w:rPr>
            </w:pPr>
            <w:r w:rsidRPr="002C68B5">
              <w:rPr>
                <w:rFonts w:ascii="Roboto" w:hAnsi="Roboto"/>
                <w:b/>
                <w:bCs/>
                <w:iCs/>
                <w:sz w:val="48"/>
                <w:szCs w:val="48"/>
              </w:rPr>
              <w:t>Ass</w:t>
            </w:r>
            <w:r w:rsidR="00FE383F" w:rsidRPr="002C68B5">
              <w:rPr>
                <w:rFonts w:ascii="Roboto" w:hAnsi="Roboto"/>
                <w:b/>
                <w:bCs/>
                <w:iCs/>
                <w:sz w:val="48"/>
                <w:szCs w:val="48"/>
              </w:rPr>
              <w:t>isting Other Law Enforcement Agencies</w:t>
            </w:r>
          </w:p>
          <w:p w14:paraId="39B4E6DF" w14:textId="77777777" w:rsidR="005F2689" w:rsidRDefault="005F2689" w:rsidP="00FE383F">
            <w:pPr>
              <w:pStyle w:val="Content"/>
              <w:jc w:val="center"/>
              <w:rPr>
                <w:iCs/>
                <w:sz w:val="26"/>
                <w:szCs w:val="26"/>
              </w:rPr>
            </w:pPr>
          </w:p>
          <w:p w14:paraId="60C5EBD9" w14:textId="32641DE3" w:rsidR="00FE383F" w:rsidRPr="005F2689" w:rsidRDefault="00FE383F" w:rsidP="00FE383F">
            <w:pPr>
              <w:pStyle w:val="Content"/>
              <w:jc w:val="center"/>
              <w:rPr>
                <w:iCs/>
                <w:sz w:val="26"/>
                <w:szCs w:val="26"/>
              </w:rPr>
            </w:pPr>
            <w:r w:rsidRPr="005F2689">
              <w:rPr>
                <w:iCs/>
                <w:sz w:val="26"/>
                <w:szCs w:val="26"/>
              </w:rPr>
              <w:t>The Weatherly Borough Police Department is comprised of several men and women who work day in and day out to provide the best services possible to the Borough of Weatherly.</w:t>
            </w:r>
            <w:r w:rsidR="005F2689" w:rsidRPr="005F2689">
              <w:rPr>
                <w:iCs/>
                <w:sz w:val="26"/>
                <w:szCs w:val="26"/>
              </w:rPr>
              <w:t xml:space="preserve"> The officers also have the same dedication and core values when called upon to provide assistance to their agencies and communities. It is an honor to have such a great working relationship with not only neighboring departments but also neighboring states as well. Weatherly Police Department assists multiple state and federal agencies on a multitude of different calls and incidents.</w:t>
            </w:r>
            <w:r w:rsidR="005F2689">
              <w:rPr>
                <w:iCs/>
                <w:sz w:val="26"/>
                <w:szCs w:val="26"/>
              </w:rPr>
              <w:t xml:space="preserve"> Some of these agencies require types of assistance that only our department can offer such as use of specialized equipment, working as part of a designated task force or use of technology that nobody else in surrounding areas possess like a mobile fingerprint identification device.</w:t>
            </w:r>
            <w:r w:rsidR="00537B34">
              <w:rPr>
                <w:iCs/>
                <w:sz w:val="26"/>
                <w:szCs w:val="26"/>
              </w:rPr>
              <w:t xml:space="preserve"> It is not without the great team work of all agencies that we keep our communities safe!</w:t>
            </w:r>
          </w:p>
        </w:tc>
      </w:tr>
    </w:tbl>
    <w:p w14:paraId="7687CC8F" w14:textId="0BB3A348" w:rsidR="00FE383F" w:rsidRDefault="007B5DD3" w:rsidP="00DF027C">
      <w:pPr>
        <w:rPr>
          <w:noProof/>
          <w:color w:val="000000"/>
          <w:sz w:val="44"/>
          <w:szCs w:val="44"/>
        </w:rPr>
      </w:pPr>
      <w:r>
        <w:rPr>
          <w:noProof/>
          <w:color w:val="000000"/>
          <w:sz w:val="44"/>
          <w:szCs w:val="44"/>
        </w:rPr>
        <w:drawing>
          <wp:anchor distT="0" distB="0" distL="114300" distR="114300" simplePos="0" relativeHeight="251688960" behindDoc="0" locked="0" layoutInCell="1" allowOverlap="1" wp14:anchorId="6E251992" wp14:editId="35D96726">
            <wp:simplePos x="0" y="0"/>
            <wp:positionH relativeFrom="column">
              <wp:posOffset>3440430</wp:posOffset>
            </wp:positionH>
            <wp:positionV relativeFrom="page">
              <wp:posOffset>5038725</wp:posOffset>
            </wp:positionV>
            <wp:extent cx="2533650" cy="135001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3650" cy="1350010"/>
                    </a:xfrm>
                    <a:prstGeom prst="rect">
                      <a:avLst/>
                    </a:prstGeom>
                  </pic:spPr>
                </pic:pic>
              </a:graphicData>
            </a:graphic>
          </wp:anchor>
        </w:drawing>
      </w:r>
      <w:r w:rsidR="00723C9F" w:rsidRPr="001E28BE">
        <w:rPr>
          <w:noProof/>
          <w:color w:val="000000"/>
          <w:sz w:val="44"/>
          <w:szCs w:val="44"/>
        </w:rPr>
        <w:drawing>
          <wp:anchor distT="0" distB="0" distL="114300" distR="114300" simplePos="0" relativeHeight="251685888" behindDoc="0" locked="0" layoutInCell="1" allowOverlap="1" wp14:anchorId="2DC1666B" wp14:editId="0903408D">
            <wp:simplePos x="0" y="0"/>
            <wp:positionH relativeFrom="margin">
              <wp:posOffset>455295</wp:posOffset>
            </wp:positionH>
            <wp:positionV relativeFrom="paragraph">
              <wp:posOffset>8890</wp:posOffset>
            </wp:positionV>
            <wp:extent cx="2742565" cy="3057525"/>
            <wp:effectExtent l="0" t="0" r="635" b="9525"/>
            <wp:wrapThrough wrapText="bothSides">
              <wp:wrapPolygon edited="0">
                <wp:start x="0" y="0"/>
                <wp:lineTo x="0" y="21533"/>
                <wp:lineTo x="21455" y="21533"/>
                <wp:lineTo x="2145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393" r="32324"/>
                    <a:stretch/>
                  </pic:blipFill>
                  <pic:spPr bwMode="auto">
                    <a:xfrm>
                      <a:off x="0" y="0"/>
                      <a:ext cx="2742565" cy="305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55911" w14:textId="4ECE60CD" w:rsidR="00E47CD2" w:rsidRDefault="00E47CD2" w:rsidP="00DF027C"/>
    <w:p w14:paraId="50F9F6E8" w14:textId="5E64754F" w:rsidR="00E47CD2" w:rsidRDefault="007B5DD3">
      <w:pPr>
        <w:spacing w:after="200"/>
      </w:pPr>
      <w:r>
        <w:rPr>
          <w:noProof/>
        </w:rPr>
        <w:drawing>
          <wp:anchor distT="0" distB="0" distL="114300" distR="114300" simplePos="0" relativeHeight="251687936" behindDoc="0" locked="0" layoutInCell="1" allowOverlap="1" wp14:anchorId="10E77A49" wp14:editId="5CD01599">
            <wp:simplePos x="0" y="0"/>
            <wp:positionH relativeFrom="column">
              <wp:posOffset>3449320</wp:posOffset>
            </wp:positionH>
            <wp:positionV relativeFrom="paragraph">
              <wp:posOffset>861060</wp:posOffset>
            </wp:positionV>
            <wp:extent cx="2540000" cy="1428750"/>
            <wp:effectExtent l="0" t="0" r="0" b="0"/>
            <wp:wrapThrough wrapText="bothSides">
              <wp:wrapPolygon edited="0">
                <wp:start x="0" y="0"/>
                <wp:lineTo x="0" y="21312"/>
                <wp:lineTo x="21384" y="21312"/>
                <wp:lineTo x="2138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0000" cy="1428750"/>
                    </a:xfrm>
                    <a:prstGeom prst="rect">
                      <a:avLst/>
                    </a:prstGeom>
                  </pic:spPr>
                </pic:pic>
              </a:graphicData>
            </a:graphic>
            <wp14:sizeRelH relativeFrom="margin">
              <wp14:pctWidth>0</wp14:pctWidth>
            </wp14:sizeRelH>
            <wp14:sizeRelV relativeFrom="margin">
              <wp14:pctHeight>0</wp14:pctHeight>
            </wp14:sizeRelV>
          </wp:anchor>
        </w:drawing>
      </w:r>
      <w:r w:rsidR="00E47CD2">
        <w:br w:type="page"/>
      </w:r>
    </w:p>
    <w:p w14:paraId="6F12C738" w14:textId="2C0F5E73" w:rsidR="00BB5470" w:rsidRDefault="00BB5470" w:rsidP="00DF027C"/>
    <w:p w14:paraId="73F6301A" w14:textId="46A04D55" w:rsidR="002D0350" w:rsidRPr="002D0350" w:rsidRDefault="002D0350" w:rsidP="002D0350"/>
    <w:p w14:paraId="0EC38156" w14:textId="7D457058" w:rsidR="002D0350" w:rsidRPr="002D0350" w:rsidRDefault="002D0350" w:rsidP="002D0350"/>
    <w:p w14:paraId="6BF3D155" w14:textId="64A72C41" w:rsidR="002D0350" w:rsidRPr="002D0350" w:rsidRDefault="00D57EBE" w:rsidP="002D0350">
      <w:r>
        <w:rPr>
          <w:noProof/>
        </w:rPr>
        <w:drawing>
          <wp:anchor distT="0" distB="0" distL="114300" distR="114300" simplePos="0" relativeHeight="251689984" behindDoc="0" locked="0" layoutInCell="1" allowOverlap="1" wp14:anchorId="744A8D68" wp14:editId="5AF31B88">
            <wp:simplePos x="0" y="0"/>
            <wp:positionH relativeFrom="margin">
              <wp:align>left</wp:align>
            </wp:positionH>
            <wp:positionV relativeFrom="page">
              <wp:posOffset>1990725</wp:posOffset>
            </wp:positionV>
            <wp:extent cx="6391275" cy="5257800"/>
            <wp:effectExtent l="57150" t="57150" r="104775" b="133350"/>
            <wp:wrapThrough wrapText="bothSides">
              <wp:wrapPolygon edited="0">
                <wp:start x="-193" y="-235"/>
                <wp:lineTo x="-193" y="21600"/>
                <wp:lineTo x="0" y="22070"/>
                <wp:lineTo x="21697" y="22070"/>
                <wp:lineTo x="21890" y="21287"/>
                <wp:lineTo x="21825" y="-235"/>
                <wp:lineTo x="-193" y="-235"/>
              </wp:wrapPolygon>
            </wp:wrapThrough>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77310503" w14:textId="2E9A3E13" w:rsidR="002D0350" w:rsidRPr="002D0350" w:rsidRDefault="002D0350" w:rsidP="002D0350"/>
    <w:p w14:paraId="6E4C2DA6" w14:textId="457FCF51" w:rsidR="002D0350" w:rsidRPr="002D0350" w:rsidRDefault="00282979" w:rsidP="00282979">
      <w:pPr>
        <w:jc w:val="center"/>
      </w:pPr>
      <w:r>
        <w:t xml:space="preserve">Weatherly Police Department assisted federal, state and local law enforcement a total of </w:t>
      </w:r>
      <w:r w:rsidR="00957BFA">
        <w:t>155</w:t>
      </w:r>
      <w:r>
        <w:t xml:space="preserve"> calls of assistance</w:t>
      </w:r>
    </w:p>
    <w:p w14:paraId="009E2864" w14:textId="4E80291E" w:rsidR="002D0350" w:rsidRPr="002D0350" w:rsidRDefault="002D0350" w:rsidP="002D0350"/>
    <w:p w14:paraId="25B644DC" w14:textId="5C7C6C82" w:rsidR="002D0350" w:rsidRPr="002D0350" w:rsidRDefault="002D0350" w:rsidP="002D0350"/>
    <w:p w14:paraId="2C5BA719" w14:textId="42912121" w:rsidR="002D0350" w:rsidRDefault="002D0350" w:rsidP="002D0350">
      <w:pPr>
        <w:tabs>
          <w:tab w:val="left" w:pos="3300"/>
        </w:tabs>
      </w:pPr>
      <w:r>
        <w:tab/>
      </w:r>
    </w:p>
    <w:p w14:paraId="54B0B81E" w14:textId="77777777" w:rsidR="002D0350" w:rsidRDefault="002D0350">
      <w:pPr>
        <w:spacing w:after="200"/>
      </w:pPr>
      <w:r>
        <w:br w:type="page"/>
      </w:r>
    </w:p>
    <w:p w14:paraId="795F9C13" w14:textId="52C13397" w:rsidR="002D0350" w:rsidRPr="002D0350" w:rsidRDefault="001D1BE9" w:rsidP="002D0350">
      <w:r>
        <w:rPr>
          <w:noProof/>
        </w:rPr>
        <w:lastRenderedPageBreak/>
        <w:drawing>
          <wp:anchor distT="0" distB="0" distL="114300" distR="114300" simplePos="0" relativeHeight="251691008" behindDoc="0" locked="0" layoutInCell="1" allowOverlap="1" wp14:anchorId="582879B4" wp14:editId="6864F385">
            <wp:simplePos x="0" y="0"/>
            <wp:positionH relativeFrom="margin">
              <wp:posOffset>22860</wp:posOffset>
            </wp:positionH>
            <wp:positionV relativeFrom="page">
              <wp:posOffset>1000125</wp:posOffset>
            </wp:positionV>
            <wp:extent cx="6296025" cy="5191125"/>
            <wp:effectExtent l="38100" t="38100" r="85725" b="85725"/>
            <wp:wrapThrough wrapText="bothSides">
              <wp:wrapPolygon edited="0">
                <wp:start x="0" y="-159"/>
                <wp:lineTo x="-131" y="-79"/>
                <wp:lineTo x="-131" y="21481"/>
                <wp:lineTo x="0" y="21877"/>
                <wp:lineTo x="21698" y="21877"/>
                <wp:lineTo x="21829" y="21481"/>
                <wp:lineTo x="21829" y="1189"/>
                <wp:lineTo x="21698" y="0"/>
                <wp:lineTo x="21698" y="-159"/>
                <wp:lineTo x="0" y="-159"/>
              </wp:wrapPolygon>
            </wp:wrapThrough>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6BA5812C" w14:textId="039EEE6C" w:rsidR="002D0350" w:rsidRPr="002D0350" w:rsidRDefault="00A36406" w:rsidP="001D1BE9">
      <w:pPr>
        <w:jc w:val="center"/>
      </w:pPr>
      <w:r>
        <w:t>Part I crimes as defined by the FBI are criminal homicide, forcible rape, robbery, aggravated assault, burglary, grand theft auto and arson. The Uniform Crime</w:t>
      </w:r>
      <w:r w:rsidR="00C43D05">
        <w:t xml:space="preserve"> Reporting</w:t>
      </w:r>
      <w:r>
        <w:t xml:space="preserve"> reports Part I crimes in terms of both crimes known to police and arrests.</w:t>
      </w:r>
      <w:r w:rsidR="001D1BE9">
        <w:t xml:space="preserve"> </w:t>
      </w:r>
      <w:r>
        <w:t>Part I crimes are reported in terms of arrests.</w:t>
      </w:r>
    </w:p>
    <w:p w14:paraId="49095CC6" w14:textId="0738FD16" w:rsidR="002D0350" w:rsidRPr="002D0350" w:rsidRDefault="002D0350" w:rsidP="002D0350"/>
    <w:p w14:paraId="3051F0B6" w14:textId="528C470A" w:rsidR="002D0350" w:rsidRPr="002D0350" w:rsidRDefault="002D0350" w:rsidP="002D0350"/>
    <w:p w14:paraId="6A8E2B10" w14:textId="6B16FC3F" w:rsidR="002D0350" w:rsidRPr="002D0350" w:rsidRDefault="002D0350" w:rsidP="002D0350"/>
    <w:p w14:paraId="6BD7EB41" w14:textId="55690BE1" w:rsidR="002D0350" w:rsidRPr="002D0350" w:rsidRDefault="002D0350" w:rsidP="002D0350"/>
    <w:p w14:paraId="39F9ACE7" w14:textId="3A6ADE8E" w:rsidR="002D0350" w:rsidRPr="002D0350" w:rsidRDefault="002D0350" w:rsidP="002D0350"/>
    <w:p w14:paraId="30E8AFC0" w14:textId="33AA751D" w:rsidR="002D0350" w:rsidRPr="002D0350" w:rsidRDefault="002D0350" w:rsidP="002D0350"/>
    <w:p w14:paraId="643CE501" w14:textId="7026B6B4" w:rsidR="002D0350" w:rsidRPr="002D0350" w:rsidRDefault="002D0350" w:rsidP="002D0350"/>
    <w:p w14:paraId="30E114CC" w14:textId="77777777" w:rsidR="0022175B" w:rsidRDefault="0022175B" w:rsidP="0022175B">
      <w:r>
        <w:rPr>
          <w:noProof/>
        </w:rPr>
        <w:lastRenderedPageBreak/>
        <w:drawing>
          <wp:anchor distT="0" distB="0" distL="114300" distR="114300" simplePos="0" relativeHeight="251692032" behindDoc="0" locked="0" layoutInCell="1" allowOverlap="1" wp14:anchorId="5736203F" wp14:editId="0519B16B">
            <wp:simplePos x="0" y="0"/>
            <wp:positionH relativeFrom="margin">
              <wp:align>left</wp:align>
            </wp:positionH>
            <wp:positionV relativeFrom="page">
              <wp:posOffset>981075</wp:posOffset>
            </wp:positionV>
            <wp:extent cx="6334125" cy="5267325"/>
            <wp:effectExtent l="38100" t="38100" r="85725" b="85725"/>
            <wp:wrapThrough wrapText="bothSides">
              <wp:wrapPolygon edited="0">
                <wp:start x="0" y="-156"/>
                <wp:lineTo x="-130" y="-78"/>
                <wp:lineTo x="-130" y="21639"/>
                <wp:lineTo x="0" y="21873"/>
                <wp:lineTo x="21697" y="21873"/>
                <wp:lineTo x="21827" y="21248"/>
                <wp:lineTo x="21827" y="1172"/>
                <wp:lineTo x="21697" y="0"/>
                <wp:lineTo x="21697" y="-156"/>
                <wp:lineTo x="0" y="-156"/>
              </wp:wrapPolygon>
            </wp:wrapThrough>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29EE86FD" w14:textId="70ACD129" w:rsidR="001D1BE9" w:rsidRPr="002D0350" w:rsidRDefault="001D1BE9" w:rsidP="0022175B">
      <w:pPr>
        <w:jc w:val="center"/>
      </w:pPr>
      <w:r>
        <w:t>Part II crimes as defined by the FBI are forgery, fraud, simple assault, DUI, drug abuse violations, DUI and disorderly conduct. Part II includes, but is not limited to, some victimless crimes.</w:t>
      </w:r>
    </w:p>
    <w:p w14:paraId="5A26AED3" w14:textId="22275542" w:rsidR="00CD3E21" w:rsidRDefault="00CD3E21">
      <w:pPr>
        <w:spacing w:after="200"/>
      </w:pPr>
      <w:r>
        <w:br w:type="page"/>
      </w:r>
    </w:p>
    <w:p w14:paraId="59FE86FD" w14:textId="0AF4F966" w:rsidR="001D1BE9" w:rsidRDefault="00D57EBE">
      <w:pPr>
        <w:spacing w:after="200"/>
      </w:pPr>
      <w:r>
        <w:rPr>
          <w:noProof/>
        </w:rPr>
        <w:lastRenderedPageBreak/>
        <w:drawing>
          <wp:anchor distT="0" distB="0" distL="114300" distR="114300" simplePos="0" relativeHeight="251693056" behindDoc="0" locked="0" layoutInCell="1" allowOverlap="1" wp14:anchorId="15FB8003" wp14:editId="66C74C2A">
            <wp:simplePos x="0" y="0"/>
            <wp:positionH relativeFrom="margin">
              <wp:posOffset>-9525</wp:posOffset>
            </wp:positionH>
            <wp:positionV relativeFrom="page">
              <wp:posOffset>1400175</wp:posOffset>
            </wp:positionV>
            <wp:extent cx="6372225" cy="5400675"/>
            <wp:effectExtent l="38100" t="38100" r="85725" b="85725"/>
            <wp:wrapThrough wrapText="bothSides">
              <wp:wrapPolygon edited="0">
                <wp:start x="0" y="-152"/>
                <wp:lineTo x="-129" y="-76"/>
                <wp:lineTo x="-129" y="21638"/>
                <wp:lineTo x="0" y="21867"/>
                <wp:lineTo x="21697" y="21867"/>
                <wp:lineTo x="21826" y="20724"/>
                <wp:lineTo x="21826" y="1143"/>
                <wp:lineTo x="21697" y="0"/>
                <wp:lineTo x="21697" y="-152"/>
                <wp:lineTo x="0" y="-152"/>
              </wp:wrapPolygon>
            </wp:wrapThrough>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p>
    <w:p w14:paraId="781B002D" w14:textId="75FD2157" w:rsidR="00BD65C6" w:rsidRDefault="00BD65C6" w:rsidP="002D0350"/>
    <w:p w14:paraId="6AAEFFEB" w14:textId="3CDE214A" w:rsidR="00CD3E21" w:rsidRDefault="00BD65C6" w:rsidP="00D57EBE">
      <w:pPr>
        <w:jc w:val="center"/>
      </w:pPr>
      <w:r>
        <w:t xml:space="preserve">Weatherly Police Department had a call volume of approximately </w:t>
      </w:r>
      <w:r w:rsidR="0040374E">
        <w:t>3,432</w:t>
      </w:r>
      <w:r>
        <w:t xml:space="preserve"> incidents for the year of 2022. These calls and incidents range in severity from traffic warnings to violent crimes and narcotics offenses.</w:t>
      </w:r>
    </w:p>
    <w:p w14:paraId="5AF3B0CE" w14:textId="51D2AE12" w:rsidR="00C43D05" w:rsidRDefault="00C43D05" w:rsidP="00BD65C6">
      <w:pPr>
        <w:jc w:val="center"/>
      </w:pPr>
    </w:p>
    <w:p w14:paraId="1A6CBD36" w14:textId="58A37DD5" w:rsidR="00C43D05" w:rsidRDefault="00C43D05" w:rsidP="00BD65C6">
      <w:pPr>
        <w:jc w:val="center"/>
      </w:pPr>
    </w:p>
    <w:p w14:paraId="131F3D95" w14:textId="6E291C42" w:rsidR="00C43D05" w:rsidRDefault="00C43D05" w:rsidP="00BD65C6">
      <w:pPr>
        <w:jc w:val="center"/>
      </w:pPr>
    </w:p>
    <w:p w14:paraId="3A2E0910" w14:textId="77777777" w:rsidR="00C43D05" w:rsidRDefault="00C43D05">
      <w:pPr>
        <w:spacing w:after="200"/>
      </w:pPr>
      <w:r>
        <w:br w:type="page"/>
      </w:r>
    </w:p>
    <w:p w14:paraId="4099FA6E" w14:textId="6BB75D66" w:rsidR="00C43D05" w:rsidRDefault="00DC3E91" w:rsidP="00BD65C6">
      <w:pPr>
        <w:jc w:val="center"/>
      </w:pPr>
      <w:r>
        <w:rPr>
          <w:noProof/>
        </w:rPr>
        <w:lastRenderedPageBreak/>
        <w:drawing>
          <wp:anchor distT="0" distB="0" distL="114300" distR="114300" simplePos="0" relativeHeight="251694080" behindDoc="0" locked="0" layoutInCell="1" allowOverlap="1" wp14:anchorId="3A28F443" wp14:editId="56EB1B86">
            <wp:simplePos x="0" y="0"/>
            <wp:positionH relativeFrom="margin">
              <wp:align>right</wp:align>
            </wp:positionH>
            <wp:positionV relativeFrom="page">
              <wp:posOffset>1343025</wp:posOffset>
            </wp:positionV>
            <wp:extent cx="6248400" cy="5448300"/>
            <wp:effectExtent l="38100" t="38100" r="95250" b="95250"/>
            <wp:wrapThrough wrapText="bothSides">
              <wp:wrapPolygon edited="0">
                <wp:start x="0" y="-151"/>
                <wp:lineTo x="-132" y="-76"/>
                <wp:lineTo x="-132" y="21676"/>
                <wp:lineTo x="0" y="21902"/>
                <wp:lineTo x="21732" y="21902"/>
                <wp:lineTo x="21863" y="21676"/>
                <wp:lineTo x="21863" y="1133"/>
                <wp:lineTo x="21732" y="0"/>
                <wp:lineTo x="21732" y="-151"/>
                <wp:lineTo x="0" y="-151"/>
              </wp:wrapPolygon>
            </wp:wrapThrough>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0188A98B" w14:textId="1968FCCF" w:rsidR="001D1BE9" w:rsidRDefault="001D1BE9" w:rsidP="00BD65C6">
      <w:pPr>
        <w:jc w:val="center"/>
      </w:pPr>
    </w:p>
    <w:p w14:paraId="79DFCD8F" w14:textId="0BD64C6C" w:rsidR="001D1BE9" w:rsidRDefault="0091485C" w:rsidP="00BB62DC">
      <w:pPr>
        <w:jc w:val="center"/>
      </w:pPr>
      <w:r>
        <w:t xml:space="preserve">A total of </w:t>
      </w:r>
      <w:r w:rsidR="0063431E">
        <w:t>326</w:t>
      </w:r>
      <w:r>
        <w:t xml:space="preserve"> </w:t>
      </w:r>
      <w:r w:rsidR="00506D2A">
        <w:t>warnings were given for motor vehicle violations</w:t>
      </w:r>
    </w:p>
    <w:p w14:paraId="614064AA" w14:textId="54DB5F68" w:rsidR="00506D2A" w:rsidRDefault="00506D2A" w:rsidP="00BB62DC">
      <w:pPr>
        <w:jc w:val="center"/>
      </w:pPr>
      <w:r>
        <w:t>for the year 2022</w:t>
      </w:r>
    </w:p>
    <w:p w14:paraId="6F072661" w14:textId="00585918" w:rsidR="00506D2A" w:rsidRDefault="00506D2A" w:rsidP="00BD65C6">
      <w:pPr>
        <w:jc w:val="center"/>
      </w:pPr>
    </w:p>
    <w:p w14:paraId="585E98F4" w14:textId="401E9B10" w:rsidR="00506D2A" w:rsidRDefault="00506D2A" w:rsidP="00BD65C6">
      <w:pPr>
        <w:jc w:val="center"/>
      </w:pPr>
    </w:p>
    <w:p w14:paraId="712F958B" w14:textId="4988E271" w:rsidR="00506D2A" w:rsidRDefault="00506D2A" w:rsidP="00BD65C6">
      <w:pPr>
        <w:jc w:val="center"/>
      </w:pPr>
    </w:p>
    <w:p w14:paraId="2363E716" w14:textId="4AA50F42" w:rsidR="00506D2A" w:rsidRDefault="00506D2A" w:rsidP="00BD65C6">
      <w:pPr>
        <w:jc w:val="center"/>
      </w:pPr>
    </w:p>
    <w:p w14:paraId="39472FC4" w14:textId="6CCB14EA" w:rsidR="00506D2A" w:rsidRDefault="00506D2A" w:rsidP="00BD65C6">
      <w:pPr>
        <w:jc w:val="center"/>
      </w:pPr>
    </w:p>
    <w:p w14:paraId="45EE5908" w14:textId="77777777" w:rsidR="00506D2A" w:rsidRDefault="00506D2A">
      <w:pPr>
        <w:spacing w:after="200"/>
      </w:pPr>
      <w:r>
        <w:br w:type="page"/>
      </w:r>
    </w:p>
    <w:p w14:paraId="71622322" w14:textId="77777777" w:rsidR="00CE6E66" w:rsidRDefault="00CE6E66" w:rsidP="00BD65C6">
      <w:pPr>
        <w:jc w:val="center"/>
      </w:pPr>
    </w:p>
    <w:p w14:paraId="356600B6" w14:textId="34CABE34" w:rsidR="00CE6E66" w:rsidRDefault="00BB62DC" w:rsidP="00BD65C6">
      <w:pPr>
        <w:jc w:val="center"/>
      </w:pPr>
      <w:r>
        <w:rPr>
          <w:noProof/>
        </w:rPr>
        <w:drawing>
          <wp:anchor distT="0" distB="0" distL="114300" distR="114300" simplePos="0" relativeHeight="251695104" behindDoc="0" locked="0" layoutInCell="1" allowOverlap="1" wp14:anchorId="2AC78827" wp14:editId="49E8F0DE">
            <wp:simplePos x="0" y="0"/>
            <wp:positionH relativeFrom="margin">
              <wp:posOffset>38100</wp:posOffset>
            </wp:positionH>
            <wp:positionV relativeFrom="page">
              <wp:posOffset>1638300</wp:posOffset>
            </wp:positionV>
            <wp:extent cx="6343650" cy="5200650"/>
            <wp:effectExtent l="38100" t="38100" r="95250" b="95250"/>
            <wp:wrapThrough wrapText="bothSides">
              <wp:wrapPolygon edited="0">
                <wp:start x="0" y="-158"/>
                <wp:lineTo x="-130" y="-79"/>
                <wp:lineTo x="-130" y="21679"/>
                <wp:lineTo x="0" y="21916"/>
                <wp:lineTo x="21730" y="21916"/>
                <wp:lineTo x="21859" y="21521"/>
                <wp:lineTo x="21859" y="1187"/>
                <wp:lineTo x="21730" y="0"/>
                <wp:lineTo x="21730" y="-158"/>
                <wp:lineTo x="0" y="-158"/>
              </wp:wrapPolygon>
            </wp:wrapThrough>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29B3DD52" w14:textId="33C201C5" w:rsidR="00CE6E66" w:rsidRDefault="00CE6E66" w:rsidP="00BD65C6">
      <w:pPr>
        <w:jc w:val="center"/>
      </w:pPr>
    </w:p>
    <w:p w14:paraId="56D96380" w14:textId="4BD25CF6" w:rsidR="00506D2A" w:rsidRDefault="00CE6E66" w:rsidP="00BD65C6">
      <w:pPr>
        <w:jc w:val="center"/>
      </w:pPr>
      <w:r>
        <w:t xml:space="preserve">A total of </w:t>
      </w:r>
      <w:r w:rsidR="00716D65">
        <w:t>290</w:t>
      </w:r>
      <w:r>
        <w:t xml:space="preserve"> traffic citations were given for motor vehicle violations</w:t>
      </w:r>
    </w:p>
    <w:p w14:paraId="6BD6056D" w14:textId="7EE7FE4E" w:rsidR="00CE6E66" w:rsidRDefault="00CE6E66" w:rsidP="00BD65C6">
      <w:pPr>
        <w:jc w:val="center"/>
      </w:pPr>
      <w:r>
        <w:t>for the year 2022</w:t>
      </w:r>
    </w:p>
    <w:p w14:paraId="45E39F6F" w14:textId="4868471B" w:rsidR="000B4540" w:rsidRDefault="000B4540" w:rsidP="00BD65C6">
      <w:pPr>
        <w:jc w:val="center"/>
      </w:pPr>
    </w:p>
    <w:p w14:paraId="637CB238" w14:textId="41CDFF43" w:rsidR="000B4540" w:rsidRDefault="000B4540" w:rsidP="00BD65C6">
      <w:pPr>
        <w:jc w:val="center"/>
      </w:pPr>
    </w:p>
    <w:p w14:paraId="16C67CEB" w14:textId="57B2F319" w:rsidR="000B4540" w:rsidRDefault="000B4540" w:rsidP="00BD65C6">
      <w:pPr>
        <w:jc w:val="center"/>
      </w:pPr>
    </w:p>
    <w:p w14:paraId="0724FAF9" w14:textId="0EF71469" w:rsidR="000B4540" w:rsidRDefault="000B4540" w:rsidP="00BD65C6">
      <w:pPr>
        <w:jc w:val="center"/>
      </w:pPr>
    </w:p>
    <w:p w14:paraId="37D6C694" w14:textId="77777777" w:rsidR="000B4540" w:rsidRDefault="000B4540">
      <w:pPr>
        <w:spacing w:after="200"/>
      </w:pPr>
      <w:r>
        <w:br w:type="page"/>
      </w:r>
    </w:p>
    <w:p w14:paraId="0280C4A4" w14:textId="29A8BFFF" w:rsidR="00B201AB" w:rsidRDefault="006A44DA" w:rsidP="00BD65C6">
      <w:pPr>
        <w:jc w:val="center"/>
      </w:pPr>
      <w:r>
        <w:rPr>
          <w:noProof/>
        </w:rPr>
        <w:lastRenderedPageBreak/>
        <w:drawing>
          <wp:anchor distT="0" distB="0" distL="114300" distR="114300" simplePos="0" relativeHeight="251707392" behindDoc="0" locked="0" layoutInCell="1" allowOverlap="1" wp14:anchorId="30F2AC49" wp14:editId="17EBC7D8">
            <wp:simplePos x="0" y="0"/>
            <wp:positionH relativeFrom="margin">
              <wp:posOffset>352516</wp:posOffset>
            </wp:positionH>
            <wp:positionV relativeFrom="page">
              <wp:posOffset>1186815</wp:posOffset>
            </wp:positionV>
            <wp:extent cx="5886450" cy="5200650"/>
            <wp:effectExtent l="0" t="0" r="0"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554A09A9" w14:textId="7C88DD8F" w:rsidR="008765D7" w:rsidRDefault="008765D7" w:rsidP="00B201AB">
      <w:pPr>
        <w:jc w:val="center"/>
      </w:pPr>
    </w:p>
    <w:p w14:paraId="7AAFEAB9" w14:textId="4C6F1910" w:rsidR="008765D7" w:rsidRDefault="008765D7" w:rsidP="00B201AB">
      <w:pPr>
        <w:jc w:val="center"/>
      </w:pPr>
    </w:p>
    <w:p w14:paraId="488CF9E6" w14:textId="41E69464" w:rsidR="005E640E" w:rsidRDefault="005E640E" w:rsidP="00B201AB">
      <w:pPr>
        <w:jc w:val="center"/>
      </w:pPr>
    </w:p>
    <w:p w14:paraId="25B790F4" w14:textId="77777777" w:rsidR="006717BF" w:rsidRDefault="006717BF" w:rsidP="00B201AB">
      <w:pPr>
        <w:jc w:val="center"/>
      </w:pPr>
    </w:p>
    <w:p w14:paraId="612E15A9" w14:textId="77777777" w:rsidR="006717BF" w:rsidRDefault="006717BF" w:rsidP="00B201AB">
      <w:pPr>
        <w:jc w:val="center"/>
      </w:pPr>
    </w:p>
    <w:p w14:paraId="222070A6" w14:textId="77777777" w:rsidR="006717BF" w:rsidRDefault="006717BF" w:rsidP="00B201AB">
      <w:pPr>
        <w:jc w:val="center"/>
      </w:pPr>
    </w:p>
    <w:p w14:paraId="5DC7936A" w14:textId="77777777" w:rsidR="006717BF" w:rsidRDefault="006717BF" w:rsidP="00B201AB">
      <w:pPr>
        <w:jc w:val="center"/>
      </w:pPr>
    </w:p>
    <w:p w14:paraId="6394067D" w14:textId="77777777" w:rsidR="006717BF" w:rsidRDefault="006717BF" w:rsidP="00B201AB">
      <w:pPr>
        <w:jc w:val="center"/>
      </w:pPr>
    </w:p>
    <w:p w14:paraId="17965CF3" w14:textId="77777777" w:rsidR="006717BF" w:rsidRDefault="006717BF" w:rsidP="00B201AB">
      <w:pPr>
        <w:jc w:val="center"/>
      </w:pPr>
    </w:p>
    <w:p w14:paraId="74434083" w14:textId="77777777" w:rsidR="006717BF" w:rsidRDefault="006717BF" w:rsidP="00B201AB">
      <w:pPr>
        <w:jc w:val="center"/>
      </w:pPr>
    </w:p>
    <w:p w14:paraId="7A3B9A0C" w14:textId="77777777" w:rsidR="006717BF" w:rsidRDefault="006717BF" w:rsidP="00B201AB">
      <w:pPr>
        <w:jc w:val="center"/>
      </w:pPr>
    </w:p>
    <w:p w14:paraId="7DB93521" w14:textId="77777777" w:rsidR="006717BF" w:rsidRDefault="006717BF" w:rsidP="00B201AB">
      <w:pPr>
        <w:jc w:val="center"/>
      </w:pPr>
    </w:p>
    <w:p w14:paraId="32AFB71F" w14:textId="77777777" w:rsidR="006717BF" w:rsidRDefault="006717BF" w:rsidP="00B201AB">
      <w:pPr>
        <w:jc w:val="center"/>
      </w:pPr>
    </w:p>
    <w:p w14:paraId="13FF1B2B" w14:textId="77777777" w:rsidR="006717BF" w:rsidRDefault="006717BF" w:rsidP="00B201AB">
      <w:pPr>
        <w:jc w:val="center"/>
      </w:pPr>
    </w:p>
    <w:p w14:paraId="7AF72FA2" w14:textId="77777777" w:rsidR="006717BF" w:rsidRDefault="006717BF" w:rsidP="00B201AB">
      <w:pPr>
        <w:jc w:val="center"/>
      </w:pPr>
    </w:p>
    <w:p w14:paraId="1BD37249" w14:textId="77777777" w:rsidR="006717BF" w:rsidRDefault="006717BF" w:rsidP="00B201AB">
      <w:pPr>
        <w:jc w:val="center"/>
      </w:pPr>
    </w:p>
    <w:p w14:paraId="78D32E2A" w14:textId="77777777" w:rsidR="006717BF" w:rsidRDefault="006717BF" w:rsidP="00B201AB">
      <w:pPr>
        <w:jc w:val="center"/>
      </w:pPr>
    </w:p>
    <w:p w14:paraId="678C17AA" w14:textId="77777777" w:rsidR="006717BF" w:rsidRDefault="006717BF" w:rsidP="00B201AB">
      <w:pPr>
        <w:jc w:val="center"/>
      </w:pPr>
    </w:p>
    <w:p w14:paraId="0CAB4620" w14:textId="77777777" w:rsidR="006717BF" w:rsidRDefault="006717BF" w:rsidP="00B201AB">
      <w:pPr>
        <w:jc w:val="center"/>
      </w:pPr>
    </w:p>
    <w:p w14:paraId="2AD7D450" w14:textId="77777777" w:rsidR="006717BF" w:rsidRDefault="006717BF" w:rsidP="00B201AB">
      <w:pPr>
        <w:jc w:val="center"/>
      </w:pPr>
    </w:p>
    <w:p w14:paraId="495488B4" w14:textId="77777777" w:rsidR="006717BF" w:rsidRDefault="006717BF" w:rsidP="00B201AB">
      <w:pPr>
        <w:jc w:val="center"/>
      </w:pPr>
    </w:p>
    <w:p w14:paraId="550DBEF5" w14:textId="77777777" w:rsidR="006717BF" w:rsidRDefault="006717BF" w:rsidP="006A44DA">
      <w:pPr>
        <w:jc w:val="center"/>
      </w:pPr>
    </w:p>
    <w:p w14:paraId="5427333B" w14:textId="7B0AA45D" w:rsidR="005E640E" w:rsidRDefault="006A44DA" w:rsidP="006A44DA">
      <w:pPr>
        <w:jc w:val="center"/>
      </w:pPr>
      <w:r>
        <w:t>A total of 57 Non-traffic citations were issued in 2020</w:t>
      </w:r>
    </w:p>
    <w:p w14:paraId="3D16AB4C" w14:textId="29B65867" w:rsidR="005E640E" w:rsidRDefault="005E640E" w:rsidP="00B201AB">
      <w:pPr>
        <w:jc w:val="center"/>
      </w:pPr>
    </w:p>
    <w:p w14:paraId="536A406F" w14:textId="2E36B413" w:rsidR="005E640E" w:rsidRDefault="005E640E" w:rsidP="00B201AB">
      <w:pPr>
        <w:jc w:val="center"/>
      </w:pPr>
    </w:p>
    <w:p w14:paraId="03A6F6E7" w14:textId="375A9FA9" w:rsidR="005E640E" w:rsidRDefault="005E640E" w:rsidP="00B201AB">
      <w:pPr>
        <w:jc w:val="center"/>
      </w:pPr>
    </w:p>
    <w:p w14:paraId="2AABE286" w14:textId="1F1DF723" w:rsidR="005E640E" w:rsidRDefault="005E640E" w:rsidP="00B201AB">
      <w:pPr>
        <w:jc w:val="center"/>
      </w:pPr>
    </w:p>
    <w:p w14:paraId="5B9EC5FE" w14:textId="751E77AA" w:rsidR="005E640E" w:rsidRDefault="005E640E" w:rsidP="00B201AB">
      <w:pPr>
        <w:jc w:val="center"/>
      </w:pPr>
    </w:p>
    <w:p w14:paraId="2CE19F28" w14:textId="66A398AC" w:rsidR="005E640E" w:rsidRDefault="005E640E" w:rsidP="00B201AB">
      <w:pPr>
        <w:jc w:val="center"/>
      </w:pPr>
    </w:p>
    <w:p w14:paraId="2D24E1D7" w14:textId="542B16F9" w:rsidR="005E640E" w:rsidRDefault="005E640E" w:rsidP="00B201AB">
      <w:pPr>
        <w:jc w:val="center"/>
      </w:pPr>
    </w:p>
    <w:p w14:paraId="141D2753" w14:textId="77777777" w:rsidR="005E640E" w:rsidRDefault="005E640E">
      <w:pPr>
        <w:spacing w:after="200"/>
      </w:pPr>
      <w:r>
        <w:br w:type="page"/>
      </w:r>
    </w:p>
    <w:p w14:paraId="2F24083B" w14:textId="3933F22C" w:rsidR="008765D7" w:rsidRDefault="008765D7" w:rsidP="00B201AB">
      <w:pPr>
        <w:jc w:val="center"/>
      </w:pPr>
    </w:p>
    <w:p w14:paraId="2E710172" w14:textId="43D3F65C" w:rsidR="005C59CC" w:rsidRDefault="005C59CC" w:rsidP="00B201AB">
      <w:pPr>
        <w:jc w:val="center"/>
      </w:pPr>
    </w:p>
    <w:p w14:paraId="0777675A" w14:textId="20623ABC" w:rsidR="005C59CC" w:rsidRDefault="005C59CC" w:rsidP="00B201AB">
      <w:pPr>
        <w:jc w:val="center"/>
      </w:pPr>
    </w:p>
    <w:p w14:paraId="353984DF" w14:textId="7373F91D" w:rsidR="005C59CC" w:rsidRDefault="00F464CE" w:rsidP="00B201AB">
      <w:pPr>
        <w:jc w:val="center"/>
      </w:pPr>
      <w:r>
        <w:rPr>
          <w:noProof/>
        </w:rPr>
        <w:drawing>
          <wp:anchor distT="0" distB="0" distL="114300" distR="114300" simplePos="0" relativeHeight="251697152" behindDoc="0" locked="0" layoutInCell="1" allowOverlap="1" wp14:anchorId="35EFEAB1" wp14:editId="71048991">
            <wp:simplePos x="0" y="0"/>
            <wp:positionH relativeFrom="margin">
              <wp:posOffset>230505</wp:posOffset>
            </wp:positionH>
            <wp:positionV relativeFrom="paragraph">
              <wp:posOffset>314325</wp:posOffset>
            </wp:positionV>
            <wp:extent cx="5972175" cy="4410075"/>
            <wp:effectExtent l="38100" t="38100" r="85725" b="85725"/>
            <wp:wrapThrough wrapText="bothSides">
              <wp:wrapPolygon edited="0">
                <wp:start x="0" y="-187"/>
                <wp:lineTo x="-138" y="-93"/>
                <wp:lineTo x="-138" y="21647"/>
                <wp:lineTo x="0" y="21927"/>
                <wp:lineTo x="21703" y="21927"/>
                <wp:lineTo x="21841" y="20900"/>
                <wp:lineTo x="21841" y="1400"/>
                <wp:lineTo x="21703" y="0"/>
                <wp:lineTo x="21703" y="-187"/>
                <wp:lineTo x="0" y="-187"/>
              </wp:wrapPolygon>
            </wp:wrapThrough>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308E8C00" w14:textId="725C54BA" w:rsidR="005C59CC" w:rsidRDefault="005C59CC" w:rsidP="00B201AB">
      <w:pPr>
        <w:jc w:val="center"/>
      </w:pPr>
    </w:p>
    <w:p w14:paraId="23E93DBC" w14:textId="77777777" w:rsidR="005C59CC" w:rsidRDefault="005C59CC" w:rsidP="00B201AB">
      <w:pPr>
        <w:jc w:val="center"/>
      </w:pPr>
    </w:p>
    <w:p w14:paraId="28C4C77A" w14:textId="32BADCBB" w:rsidR="00697141" w:rsidRDefault="008765D7" w:rsidP="00B201AB">
      <w:pPr>
        <w:jc w:val="center"/>
      </w:pPr>
      <w:r>
        <w:t xml:space="preserve">A total of </w:t>
      </w:r>
      <w:r w:rsidR="007612F1">
        <w:t>128</w:t>
      </w:r>
      <w:r>
        <w:t xml:space="preserve"> Parking Violations were issued in 2022</w:t>
      </w:r>
    </w:p>
    <w:p w14:paraId="0A9AF5D0" w14:textId="75D4D013" w:rsidR="008765D7" w:rsidRDefault="008765D7" w:rsidP="00B201AB">
      <w:pPr>
        <w:jc w:val="center"/>
      </w:pPr>
    </w:p>
    <w:p w14:paraId="003F6CDB" w14:textId="1C3FBC17" w:rsidR="008765D7" w:rsidRDefault="008765D7" w:rsidP="00B201AB">
      <w:pPr>
        <w:jc w:val="center"/>
      </w:pPr>
    </w:p>
    <w:p w14:paraId="541F907A" w14:textId="59F6838B" w:rsidR="008765D7" w:rsidRDefault="008765D7" w:rsidP="00B201AB">
      <w:pPr>
        <w:jc w:val="center"/>
      </w:pPr>
    </w:p>
    <w:p w14:paraId="61214290" w14:textId="54036AB3" w:rsidR="008765D7" w:rsidRDefault="008765D7" w:rsidP="00B201AB">
      <w:pPr>
        <w:jc w:val="center"/>
      </w:pPr>
    </w:p>
    <w:p w14:paraId="22212D72" w14:textId="6DD92EC6" w:rsidR="008765D7" w:rsidRDefault="008765D7" w:rsidP="00B201AB">
      <w:pPr>
        <w:jc w:val="center"/>
      </w:pPr>
    </w:p>
    <w:p w14:paraId="3FE46342" w14:textId="37C0A23C" w:rsidR="008765D7" w:rsidRDefault="008765D7" w:rsidP="00B201AB">
      <w:pPr>
        <w:jc w:val="center"/>
      </w:pPr>
    </w:p>
    <w:p w14:paraId="741CA7AB" w14:textId="5C3A40AF" w:rsidR="008765D7" w:rsidRDefault="008765D7" w:rsidP="00B201AB">
      <w:pPr>
        <w:jc w:val="center"/>
      </w:pPr>
    </w:p>
    <w:p w14:paraId="41D06F96" w14:textId="77777777" w:rsidR="008765D7" w:rsidRDefault="008765D7">
      <w:pPr>
        <w:spacing w:after="200"/>
      </w:pPr>
      <w:r>
        <w:br w:type="page"/>
      </w:r>
    </w:p>
    <w:p w14:paraId="2125C04B" w14:textId="6EB41489" w:rsidR="00087BA2" w:rsidRPr="002C68B5" w:rsidRDefault="00D20F93" w:rsidP="00996943">
      <w:pPr>
        <w:jc w:val="center"/>
        <w:rPr>
          <w:rFonts w:ascii="Roboto" w:hAnsi="Roboto"/>
          <w:noProof/>
          <w:sz w:val="48"/>
          <w:szCs w:val="48"/>
        </w:rPr>
      </w:pPr>
      <w:r w:rsidRPr="002C68B5">
        <w:rPr>
          <w:rFonts w:ascii="Roboto" w:hAnsi="Roboto"/>
          <w:noProof/>
          <w:sz w:val="48"/>
          <w:szCs w:val="48"/>
        </w:rPr>
        <w:lastRenderedPageBreak/>
        <w:t>Impound Report</w:t>
      </w:r>
    </w:p>
    <w:p w14:paraId="73ECDD60" w14:textId="0386C075" w:rsidR="00FC297C" w:rsidRDefault="00FC297C" w:rsidP="00996943">
      <w:pPr>
        <w:jc w:val="center"/>
        <w:rPr>
          <w:b w:val="0"/>
          <w:bCs/>
          <w:sz w:val="24"/>
          <w:szCs w:val="24"/>
        </w:rPr>
      </w:pPr>
      <w:r w:rsidRPr="00F2198A">
        <w:rPr>
          <w:b w:val="0"/>
          <w:bCs/>
          <w:sz w:val="24"/>
          <w:szCs w:val="24"/>
        </w:rPr>
        <w:t>Weatherly Police Department</w:t>
      </w:r>
      <w:r w:rsidR="00F2198A" w:rsidRPr="00F2198A">
        <w:rPr>
          <w:b w:val="0"/>
          <w:bCs/>
          <w:sz w:val="24"/>
          <w:szCs w:val="24"/>
        </w:rPr>
        <w:t xml:space="preserve"> is unique in that it has its own impound lot which is managed</w:t>
      </w:r>
      <w:r w:rsidR="00F2198A">
        <w:rPr>
          <w:b w:val="0"/>
          <w:bCs/>
          <w:sz w:val="24"/>
          <w:szCs w:val="24"/>
        </w:rPr>
        <w:t xml:space="preserve"> solely by Weatherly Police personnel. A vehicle will be impounded if it was used in the commission of a crime or if it is illegally parked at the time a violation occurs and it is unable to be removed to a location which is legal parking zone, such as the operator not having a valid license.</w:t>
      </w:r>
    </w:p>
    <w:p w14:paraId="5CD36DD3" w14:textId="3778DF55" w:rsidR="00F2198A" w:rsidRDefault="00C15B60" w:rsidP="00B201AB">
      <w:pPr>
        <w:jc w:val="center"/>
        <w:rPr>
          <w:b w:val="0"/>
          <w:bCs/>
          <w:sz w:val="24"/>
          <w:szCs w:val="24"/>
        </w:rPr>
      </w:pPr>
      <w:r>
        <w:rPr>
          <w:b w:val="0"/>
          <w:bCs/>
          <w:noProof/>
          <w:sz w:val="24"/>
          <w:szCs w:val="24"/>
        </w:rPr>
        <w:drawing>
          <wp:anchor distT="0" distB="0" distL="114300" distR="114300" simplePos="0" relativeHeight="251698176" behindDoc="0" locked="0" layoutInCell="1" allowOverlap="1" wp14:anchorId="26AAEF01" wp14:editId="16F93281">
            <wp:simplePos x="0" y="0"/>
            <wp:positionH relativeFrom="margin">
              <wp:posOffset>144780</wp:posOffset>
            </wp:positionH>
            <wp:positionV relativeFrom="margin">
              <wp:posOffset>1615440</wp:posOffset>
            </wp:positionV>
            <wp:extent cx="6019800" cy="4562475"/>
            <wp:effectExtent l="38100" t="38100" r="95250" b="85725"/>
            <wp:wrapThrough wrapText="bothSides">
              <wp:wrapPolygon edited="0">
                <wp:start x="0" y="-180"/>
                <wp:lineTo x="-137" y="-90"/>
                <wp:lineTo x="-137" y="21555"/>
                <wp:lineTo x="0" y="21916"/>
                <wp:lineTo x="21737" y="21916"/>
                <wp:lineTo x="21873" y="21555"/>
                <wp:lineTo x="21873" y="1353"/>
                <wp:lineTo x="21737" y="0"/>
                <wp:lineTo x="21737" y="-180"/>
                <wp:lineTo x="0" y="-180"/>
              </wp:wrapPolygon>
            </wp:wrapThrough>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p>
    <w:p w14:paraId="61D5B1D4" w14:textId="27A6723A" w:rsidR="00F2198A" w:rsidRDefault="00F2198A" w:rsidP="00B201AB">
      <w:pPr>
        <w:jc w:val="center"/>
        <w:rPr>
          <w:b w:val="0"/>
          <w:bCs/>
          <w:sz w:val="24"/>
          <w:szCs w:val="24"/>
        </w:rPr>
      </w:pPr>
    </w:p>
    <w:p w14:paraId="422E69F9" w14:textId="45B2CFE5" w:rsidR="00F2198A" w:rsidRPr="00A0517B" w:rsidRDefault="00C15B60" w:rsidP="00C15B60">
      <w:pPr>
        <w:jc w:val="center"/>
        <w:rPr>
          <w:szCs w:val="28"/>
        </w:rPr>
      </w:pPr>
      <w:r w:rsidRPr="00A0517B">
        <w:rPr>
          <w:szCs w:val="28"/>
        </w:rPr>
        <w:t>A total of 63 Vehicles were impounded in 2022</w:t>
      </w:r>
    </w:p>
    <w:p w14:paraId="1D0B1511" w14:textId="7DDC614D" w:rsidR="00996943" w:rsidRDefault="00996943" w:rsidP="00996943">
      <w:pPr>
        <w:rPr>
          <w:b w:val="0"/>
          <w:bCs/>
          <w:sz w:val="24"/>
          <w:szCs w:val="24"/>
        </w:rPr>
      </w:pPr>
    </w:p>
    <w:p w14:paraId="0A8DD078" w14:textId="31447C09" w:rsidR="00996943" w:rsidRDefault="00996943">
      <w:pPr>
        <w:spacing w:after="200"/>
        <w:rPr>
          <w:b w:val="0"/>
          <w:bCs/>
          <w:sz w:val="24"/>
          <w:szCs w:val="24"/>
        </w:rPr>
      </w:pPr>
      <w:r>
        <w:rPr>
          <w:b w:val="0"/>
          <w:bCs/>
          <w:sz w:val="24"/>
          <w:szCs w:val="24"/>
        </w:rPr>
        <w:br w:type="page"/>
      </w:r>
    </w:p>
    <w:p w14:paraId="5E51A965" w14:textId="23E169D9" w:rsidR="00996943" w:rsidRPr="00100A06" w:rsidRDefault="00996943" w:rsidP="00996943">
      <w:pPr>
        <w:jc w:val="center"/>
        <w:rPr>
          <w:sz w:val="44"/>
          <w:szCs w:val="44"/>
        </w:rPr>
      </w:pPr>
      <w:r w:rsidRPr="00100A06">
        <w:rPr>
          <w:sz w:val="44"/>
          <w:szCs w:val="44"/>
        </w:rPr>
        <w:lastRenderedPageBreak/>
        <w:t>Vehicle Code Section Break Down</w:t>
      </w:r>
    </w:p>
    <w:p w14:paraId="226864D8" w14:textId="77777777" w:rsidR="00996943" w:rsidRDefault="00996943" w:rsidP="00996943">
      <w:pPr>
        <w:rPr>
          <w:b w:val="0"/>
          <w:bCs/>
          <w:sz w:val="24"/>
          <w:szCs w:val="24"/>
        </w:rPr>
      </w:pPr>
    </w:p>
    <w:p w14:paraId="19A660C2" w14:textId="1B3E6D47" w:rsidR="00996943" w:rsidRDefault="00996943" w:rsidP="008C09D9">
      <w:pPr>
        <w:spacing w:line="360" w:lineRule="auto"/>
        <w:rPr>
          <w:b w:val="0"/>
          <w:bCs/>
          <w:sz w:val="24"/>
          <w:szCs w:val="24"/>
        </w:rPr>
      </w:pPr>
      <w:r w:rsidRPr="004517C9">
        <w:rPr>
          <w:sz w:val="24"/>
          <w:szCs w:val="24"/>
        </w:rPr>
        <w:t>1101.</w:t>
      </w:r>
      <w:r w:rsidRPr="00996943">
        <w:rPr>
          <w:b w:val="0"/>
          <w:bCs/>
          <w:sz w:val="24"/>
          <w:szCs w:val="24"/>
        </w:rPr>
        <w:t xml:space="preserve"> Certificate of Title</w:t>
      </w:r>
      <w:r>
        <w:rPr>
          <w:b w:val="0"/>
          <w:bCs/>
          <w:sz w:val="24"/>
          <w:szCs w:val="24"/>
        </w:rPr>
        <w:t>…………………………………………………………………………………………………………………..</w:t>
      </w:r>
      <w:r w:rsidR="00B24572">
        <w:rPr>
          <w:b w:val="0"/>
          <w:bCs/>
          <w:sz w:val="24"/>
          <w:szCs w:val="24"/>
        </w:rPr>
        <w:t>1</w:t>
      </w:r>
    </w:p>
    <w:p w14:paraId="54D0F84D" w14:textId="41E7478C" w:rsidR="00996943" w:rsidRDefault="00996943" w:rsidP="008C09D9">
      <w:pPr>
        <w:spacing w:line="360" w:lineRule="auto"/>
        <w:rPr>
          <w:b w:val="0"/>
          <w:bCs/>
          <w:sz w:val="24"/>
          <w:szCs w:val="24"/>
        </w:rPr>
      </w:pPr>
      <w:r w:rsidRPr="004517C9">
        <w:rPr>
          <w:sz w:val="24"/>
          <w:szCs w:val="24"/>
        </w:rPr>
        <w:t>1301.</w:t>
      </w:r>
      <w:r>
        <w:rPr>
          <w:b w:val="0"/>
          <w:bCs/>
          <w:sz w:val="24"/>
          <w:szCs w:val="24"/>
        </w:rPr>
        <w:t xml:space="preserve"> Registration and certificate of title required…………………………………………………………………………</w:t>
      </w:r>
      <w:r w:rsidR="00B24572">
        <w:rPr>
          <w:b w:val="0"/>
          <w:bCs/>
          <w:sz w:val="24"/>
          <w:szCs w:val="24"/>
        </w:rPr>
        <w:t>50</w:t>
      </w:r>
    </w:p>
    <w:p w14:paraId="01C0CEDA" w14:textId="0E4DD852" w:rsidR="00996943" w:rsidRDefault="00996943" w:rsidP="008C09D9">
      <w:pPr>
        <w:spacing w:line="360" w:lineRule="auto"/>
        <w:rPr>
          <w:b w:val="0"/>
          <w:bCs/>
          <w:sz w:val="24"/>
          <w:szCs w:val="24"/>
        </w:rPr>
      </w:pPr>
      <w:r w:rsidRPr="004517C9">
        <w:rPr>
          <w:sz w:val="24"/>
          <w:szCs w:val="24"/>
        </w:rPr>
        <w:t>1332.</w:t>
      </w:r>
      <w:r>
        <w:rPr>
          <w:b w:val="0"/>
          <w:bCs/>
          <w:sz w:val="24"/>
          <w:szCs w:val="24"/>
        </w:rPr>
        <w:t xml:space="preserve"> Display of registration plate……………………………………………………………………………………………………</w:t>
      </w:r>
      <w:r w:rsidR="00B24572">
        <w:rPr>
          <w:b w:val="0"/>
          <w:bCs/>
          <w:sz w:val="24"/>
          <w:szCs w:val="24"/>
        </w:rPr>
        <w:t>1</w:t>
      </w:r>
    </w:p>
    <w:p w14:paraId="61819854" w14:textId="73D71D17" w:rsidR="00996943" w:rsidRDefault="00996943" w:rsidP="008C09D9">
      <w:pPr>
        <w:spacing w:line="360" w:lineRule="auto"/>
        <w:rPr>
          <w:b w:val="0"/>
          <w:bCs/>
          <w:sz w:val="24"/>
          <w:szCs w:val="24"/>
        </w:rPr>
      </w:pPr>
      <w:r w:rsidRPr="004517C9">
        <w:rPr>
          <w:sz w:val="24"/>
          <w:szCs w:val="24"/>
        </w:rPr>
        <w:t>1371.</w:t>
      </w:r>
      <w:r>
        <w:rPr>
          <w:b w:val="0"/>
          <w:bCs/>
          <w:sz w:val="24"/>
          <w:szCs w:val="24"/>
        </w:rPr>
        <w:t xml:space="preserve"> Operation following suspension of registration……………………………………………………………………</w:t>
      </w:r>
      <w:r w:rsidR="00B24572">
        <w:rPr>
          <w:b w:val="0"/>
          <w:bCs/>
          <w:sz w:val="24"/>
          <w:szCs w:val="24"/>
        </w:rPr>
        <w:t>.11</w:t>
      </w:r>
    </w:p>
    <w:p w14:paraId="05C3FBF3" w14:textId="495EE2CC" w:rsidR="001F67F0" w:rsidRDefault="001F67F0" w:rsidP="008C09D9">
      <w:pPr>
        <w:spacing w:line="360" w:lineRule="auto"/>
        <w:rPr>
          <w:b w:val="0"/>
          <w:bCs/>
          <w:sz w:val="24"/>
          <w:szCs w:val="24"/>
        </w:rPr>
      </w:pPr>
      <w:r w:rsidRPr="004517C9">
        <w:rPr>
          <w:sz w:val="24"/>
          <w:szCs w:val="24"/>
        </w:rPr>
        <w:t>1372.</w:t>
      </w:r>
      <w:r>
        <w:rPr>
          <w:b w:val="0"/>
          <w:bCs/>
          <w:sz w:val="24"/>
          <w:szCs w:val="24"/>
        </w:rPr>
        <w:t xml:space="preserve"> Unauthorized transfer or use of registration…………………………………………………………………………..</w:t>
      </w:r>
      <w:r w:rsidR="00B24572">
        <w:rPr>
          <w:b w:val="0"/>
          <w:bCs/>
          <w:sz w:val="24"/>
          <w:szCs w:val="24"/>
        </w:rPr>
        <w:t>2</w:t>
      </w:r>
    </w:p>
    <w:p w14:paraId="0C7A8955" w14:textId="4D75E3AE" w:rsidR="001F67F0" w:rsidRDefault="001F67F0" w:rsidP="008C09D9">
      <w:pPr>
        <w:spacing w:line="360" w:lineRule="auto"/>
        <w:rPr>
          <w:b w:val="0"/>
          <w:bCs/>
          <w:sz w:val="24"/>
          <w:szCs w:val="24"/>
        </w:rPr>
      </w:pPr>
      <w:r w:rsidRPr="004517C9">
        <w:rPr>
          <w:sz w:val="24"/>
          <w:szCs w:val="24"/>
        </w:rPr>
        <w:t>1501.</w:t>
      </w:r>
      <w:r>
        <w:rPr>
          <w:b w:val="0"/>
          <w:bCs/>
          <w:sz w:val="24"/>
          <w:szCs w:val="24"/>
        </w:rPr>
        <w:t xml:space="preserve"> Drivers required to be licensed……………………………………………………………………………………………</w:t>
      </w:r>
      <w:r w:rsidR="00B24572">
        <w:rPr>
          <w:b w:val="0"/>
          <w:bCs/>
          <w:sz w:val="24"/>
          <w:szCs w:val="24"/>
        </w:rPr>
        <w:t>..53</w:t>
      </w:r>
    </w:p>
    <w:p w14:paraId="79DE9210" w14:textId="7B9A86B9" w:rsidR="001F67F0" w:rsidRDefault="001F67F0" w:rsidP="008C09D9">
      <w:pPr>
        <w:spacing w:line="360" w:lineRule="auto"/>
        <w:rPr>
          <w:b w:val="0"/>
          <w:bCs/>
          <w:sz w:val="24"/>
          <w:szCs w:val="24"/>
        </w:rPr>
      </w:pPr>
      <w:r w:rsidRPr="004517C9">
        <w:rPr>
          <w:sz w:val="24"/>
          <w:szCs w:val="24"/>
        </w:rPr>
        <w:t>1543.</w:t>
      </w:r>
      <w:r>
        <w:rPr>
          <w:b w:val="0"/>
          <w:bCs/>
          <w:sz w:val="24"/>
          <w:szCs w:val="24"/>
        </w:rPr>
        <w:t xml:space="preserve"> Driving while operating privilege is suspended or revoked…</w:t>
      </w:r>
      <w:r w:rsidR="00912387">
        <w:rPr>
          <w:b w:val="0"/>
          <w:bCs/>
          <w:sz w:val="24"/>
          <w:szCs w:val="24"/>
        </w:rPr>
        <w:t>…………………………………………………42</w:t>
      </w:r>
    </w:p>
    <w:p w14:paraId="13DC63F7" w14:textId="34B61B08" w:rsidR="001F67F0" w:rsidRDefault="001F67F0" w:rsidP="008C09D9">
      <w:pPr>
        <w:spacing w:line="360" w:lineRule="auto"/>
        <w:rPr>
          <w:b w:val="0"/>
          <w:bCs/>
          <w:sz w:val="24"/>
          <w:szCs w:val="24"/>
        </w:rPr>
      </w:pPr>
      <w:r w:rsidRPr="004517C9">
        <w:rPr>
          <w:sz w:val="24"/>
          <w:szCs w:val="24"/>
        </w:rPr>
        <w:t>1786.</w:t>
      </w:r>
      <w:r>
        <w:rPr>
          <w:b w:val="0"/>
          <w:bCs/>
          <w:sz w:val="24"/>
          <w:szCs w:val="24"/>
        </w:rPr>
        <w:t xml:space="preserve"> Required financial responsibility</w:t>
      </w:r>
      <w:r w:rsidR="00912387">
        <w:rPr>
          <w:b w:val="0"/>
          <w:bCs/>
          <w:sz w:val="24"/>
          <w:szCs w:val="24"/>
        </w:rPr>
        <w:t>……………………………………………………………………………………………11</w:t>
      </w:r>
    </w:p>
    <w:p w14:paraId="27F3972A" w14:textId="7DCF5D97" w:rsidR="001F67F0" w:rsidRDefault="001F67F0" w:rsidP="008C09D9">
      <w:pPr>
        <w:spacing w:line="360" w:lineRule="auto"/>
        <w:rPr>
          <w:b w:val="0"/>
          <w:bCs/>
          <w:sz w:val="24"/>
          <w:szCs w:val="24"/>
        </w:rPr>
      </w:pPr>
      <w:r w:rsidRPr="004517C9">
        <w:rPr>
          <w:sz w:val="24"/>
          <w:szCs w:val="24"/>
        </w:rPr>
        <w:t>3111.</w:t>
      </w:r>
      <w:r>
        <w:rPr>
          <w:b w:val="0"/>
          <w:bCs/>
          <w:sz w:val="24"/>
          <w:szCs w:val="24"/>
        </w:rPr>
        <w:t xml:space="preserve"> Obedience to traffic control devices……………………………………………………………………………………….</w:t>
      </w:r>
      <w:r w:rsidR="00912387">
        <w:rPr>
          <w:b w:val="0"/>
          <w:bCs/>
          <w:sz w:val="24"/>
          <w:szCs w:val="24"/>
        </w:rPr>
        <w:t>4</w:t>
      </w:r>
    </w:p>
    <w:p w14:paraId="12C22CB6" w14:textId="26D8893E" w:rsidR="00423990" w:rsidRDefault="00423990" w:rsidP="008C09D9">
      <w:pPr>
        <w:spacing w:line="360" w:lineRule="auto"/>
        <w:rPr>
          <w:b w:val="0"/>
          <w:bCs/>
          <w:sz w:val="24"/>
          <w:szCs w:val="24"/>
        </w:rPr>
      </w:pPr>
      <w:r w:rsidRPr="00423990">
        <w:rPr>
          <w:sz w:val="24"/>
          <w:szCs w:val="24"/>
        </w:rPr>
        <w:t>3305.</w:t>
      </w:r>
      <w:r>
        <w:rPr>
          <w:b w:val="0"/>
          <w:bCs/>
          <w:sz w:val="24"/>
          <w:szCs w:val="24"/>
        </w:rPr>
        <w:t xml:space="preserve"> Limitations on overtaking on the left………………………………………………………………………………………</w:t>
      </w:r>
      <w:r w:rsidR="00A3605A">
        <w:rPr>
          <w:b w:val="0"/>
          <w:bCs/>
          <w:sz w:val="24"/>
          <w:szCs w:val="24"/>
        </w:rPr>
        <w:t>2</w:t>
      </w:r>
    </w:p>
    <w:p w14:paraId="2B6B23A9" w14:textId="189999D4" w:rsidR="00D64680" w:rsidRDefault="00D64680" w:rsidP="008C09D9">
      <w:pPr>
        <w:spacing w:line="360" w:lineRule="auto"/>
        <w:rPr>
          <w:b w:val="0"/>
          <w:bCs/>
          <w:sz w:val="24"/>
          <w:szCs w:val="24"/>
        </w:rPr>
      </w:pPr>
      <w:r w:rsidRPr="00D64680">
        <w:rPr>
          <w:sz w:val="24"/>
          <w:szCs w:val="24"/>
        </w:rPr>
        <w:t>3307.</w:t>
      </w:r>
      <w:r>
        <w:rPr>
          <w:b w:val="0"/>
          <w:bCs/>
          <w:sz w:val="24"/>
          <w:szCs w:val="24"/>
        </w:rPr>
        <w:t xml:space="preserve"> No passing zone……………………………………………………………………………………………………………………</w:t>
      </w:r>
      <w:r w:rsidR="00A3605A">
        <w:rPr>
          <w:b w:val="0"/>
          <w:bCs/>
          <w:sz w:val="24"/>
          <w:szCs w:val="24"/>
        </w:rPr>
        <w:t>…</w:t>
      </w:r>
      <w:r>
        <w:rPr>
          <w:b w:val="0"/>
          <w:bCs/>
          <w:sz w:val="24"/>
          <w:szCs w:val="24"/>
        </w:rPr>
        <w:t>2</w:t>
      </w:r>
    </w:p>
    <w:p w14:paraId="029EDC34" w14:textId="4D539152" w:rsidR="008C09D9" w:rsidRDefault="008C09D9" w:rsidP="008C09D9">
      <w:pPr>
        <w:spacing w:line="360" w:lineRule="auto"/>
        <w:rPr>
          <w:b w:val="0"/>
          <w:bCs/>
          <w:sz w:val="24"/>
          <w:szCs w:val="24"/>
        </w:rPr>
      </w:pPr>
      <w:r w:rsidRPr="004517C9">
        <w:rPr>
          <w:sz w:val="24"/>
          <w:szCs w:val="24"/>
        </w:rPr>
        <w:t>3308.</w:t>
      </w:r>
      <w:r>
        <w:rPr>
          <w:b w:val="0"/>
          <w:bCs/>
          <w:sz w:val="24"/>
          <w:szCs w:val="24"/>
        </w:rPr>
        <w:t xml:space="preserve"> One-way roadways and rotary traffic islands…………………………………………………………………………..</w:t>
      </w:r>
      <w:r w:rsidR="00D26135">
        <w:rPr>
          <w:b w:val="0"/>
          <w:bCs/>
          <w:sz w:val="24"/>
          <w:szCs w:val="24"/>
        </w:rPr>
        <w:t>9</w:t>
      </w:r>
    </w:p>
    <w:p w14:paraId="19FAE696" w14:textId="5DA66DE3" w:rsidR="00D64680" w:rsidRDefault="00D64680" w:rsidP="008C09D9">
      <w:pPr>
        <w:spacing w:line="360" w:lineRule="auto"/>
        <w:rPr>
          <w:b w:val="0"/>
          <w:bCs/>
          <w:sz w:val="24"/>
          <w:szCs w:val="24"/>
        </w:rPr>
      </w:pPr>
      <w:r w:rsidRPr="00D64680">
        <w:rPr>
          <w:sz w:val="24"/>
          <w:szCs w:val="24"/>
        </w:rPr>
        <w:t>3309.</w:t>
      </w:r>
      <w:r>
        <w:rPr>
          <w:b w:val="0"/>
          <w:bCs/>
          <w:sz w:val="24"/>
          <w:szCs w:val="24"/>
        </w:rPr>
        <w:t xml:space="preserve"> Driving on roadways laned for traffic………………………………………………………………………………………1</w:t>
      </w:r>
    </w:p>
    <w:p w14:paraId="57471FCE" w14:textId="1B14F2B1" w:rsidR="008C09D9" w:rsidRDefault="008C09D9" w:rsidP="008C09D9">
      <w:pPr>
        <w:spacing w:line="360" w:lineRule="auto"/>
        <w:rPr>
          <w:b w:val="0"/>
          <w:bCs/>
          <w:sz w:val="24"/>
          <w:szCs w:val="24"/>
        </w:rPr>
      </w:pPr>
      <w:r w:rsidRPr="004517C9">
        <w:rPr>
          <w:sz w:val="24"/>
          <w:szCs w:val="24"/>
        </w:rPr>
        <w:t>3323.</w:t>
      </w:r>
      <w:r>
        <w:rPr>
          <w:b w:val="0"/>
          <w:bCs/>
          <w:sz w:val="24"/>
          <w:szCs w:val="24"/>
        </w:rPr>
        <w:t xml:space="preserve"> Stop signs and yield signs………………………………………………………………………………………………………</w:t>
      </w:r>
      <w:r w:rsidR="00912387">
        <w:rPr>
          <w:b w:val="0"/>
          <w:bCs/>
          <w:sz w:val="24"/>
          <w:szCs w:val="24"/>
        </w:rPr>
        <w:t>.</w:t>
      </w:r>
      <w:r w:rsidR="00D26135">
        <w:rPr>
          <w:b w:val="0"/>
          <w:bCs/>
          <w:sz w:val="24"/>
          <w:szCs w:val="24"/>
        </w:rPr>
        <w:t>23</w:t>
      </w:r>
    </w:p>
    <w:p w14:paraId="601C115C" w14:textId="3DA6905B" w:rsidR="008C09D9" w:rsidRDefault="008C09D9" w:rsidP="008C09D9">
      <w:pPr>
        <w:spacing w:line="360" w:lineRule="auto"/>
        <w:rPr>
          <w:b w:val="0"/>
          <w:bCs/>
          <w:sz w:val="24"/>
          <w:szCs w:val="24"/>
        </w:rPr>
      </w:pPr>
      <w:r w:rsidRPr="004517C9">
        <w:rPr>
          <w:sz w:val="24"/>
          <w:szCs w:val="24"/>
        </w:rPr>
        <w:t>3334.</w:t>
      </w:r>
      <w:r>
        <w:rPr>
          <w:b w:val="0"/>
          <w:bCs/>
          <w:sz w:val="24"/>
          <w:szCs w:val="24"/>
        </w:rPr>
        <w:t xml:space="preserve"> Required position and method of turning………………………………………………………………………………..</w:t>
      </w:r>
      <w:r w:rsidR="00D26135">
        <w:rPr>
          <w:b w:val="0"/>
          <w:bCs/>
          <w:sz w:val="24"/>
          <w:szCs w:val="24"/>
        </w:rPr>
        <w:t>1</w:t>
      </w:r>
    </w:p>
    <w:p w14:paraId="6BD02D7E" w14:textId="30143ED6" w:rsidR="008C09D9" w:rsidRDefault="00F71735" w:rsidP="008C09D9">
      <w:pPr>
        <w:spacing w:line="360" w:lineRule="auto"/>
        <w:rPr>
          <w:b w:val="0"/>
          <w:bCs/>
          <w:sz w:val="24"/>
          <w:szCs w:val="24"/>
        </w:rPr>
      </w:pPr>
      <w:r w:rsidRPr="004517C9">
        <w:rPr>
          <w:sz w:val="24"/>
          <w:szCs w:val="24"/>
        </w:rPr>
        <w:t>3353.</w:t>
      </w:r>
      <w:r>
        <w:rPr>
          <w:b w:val="0"/>
          <w:bCs/>
          <w:sz w:val="24"/>
          <w:szCs w:val="24"/>
        </w:rPr>
        <w:t xml:space="preserve"> Prohibitions in specified places………………………………………………………………………………………………..</w:t>
      </w:r>
      <w:r w:rsidR="00D26135">
        <w:rPr>
          <w:b w:val="0"/>
          <w:bCs/>
          <w:sz w:val="24"/>
          <w:szCs w:val="24"/>
        </w:rPr>
        <w:t>6</w:t>
      </w:r>
    </w:p>
    <w:p w14:paraId="138C08B0" w14:textId="55AC3E98" w:rsidR="00F71735" w:rsidRDefault="00F71735" w:rsidP="008C09D9">
      <w:pPr>
        <w:spacing w:line="360" w:lineRule="auto"/>
        <w:rPr>
          <w:b w:val="0"/>
          <w:bCs/>
          <w:sz w:val="24"/>
          <w:szCs w:val="24"/>
        </w:rPr>
      </w:pPr>
      <w:r w:rsidRPr="004517C9">
        <w:rPr>
          <w:sz w:val="24"/>
          <w:szCs w:val="24"/>
        </w:rPr>
        <w:t>3354.</w:t>
      </w:r>
      <w:r>
        <w:rPr>
          <w:b w:val="0"/>
          <w:bCs/>
          <w:sz w:val="24"/>
          <w:szCs w:val="24"/>
        </w:rPr>
        <w:t xml:space="preserve"> Prohibited parking…………………………………………………………………………………………………………………</w:t>
      </w:r>
      <w:r w:rsidR="00912387">
        <w:rPr>
          <w:b w:val="0"/>
          <w:bCs/>
          <w:sz w:val="24"/>
          <w:szCs w:val="24"/>
        </w:rPr>
        <w:t>…1</w:t>
      </w:r>
    </w:p>
    <w:p w14:paraId="690216DF" w14:textId="4A0D376E" w:rsidR="00F71735" w:rsidRDefault="00F71735" w:rsidP="008C09D9">
      <w:pPr>
        <w:spacing w:line="360" w:lineRule="auto"/>
        <w:rPr>
          <w:b w:val="0"/>
          <w:bCs/>
          <w:sz w:val="24"/>
          <w:szCs w:val="24"/>
        </w:rPr>
      </w:pPr>
      <w:r w:rsidRPr="004517C9">
        <w:rPr>
          <w:sz w:val="24"/>
          <w:szCs w:val="24"/>
        </w:rPr>
        <w:t>3360-3369.</w:t>
      </w:r>
      <w:r>
        <w:rPr>
          <w:b w:val="0"/>
          <w:bCs/>
          <w:sz w:val="24"/>
          <w:szCs w:val="24"/>
        </w:rPr>
        <w:t xml:space="preserve"> Speed Restrictions…………………………………………………………………………………………………………</w:t>
      </w:r>
      <w:r w:rsidR="00912387">
        <w:rPr>
          <w:b w:val="0"/>
          <w:bCs/>
          <w:sz w:val="24"/>
          <w:szCs w:val="24"/>
        </w:rPr>
        <w:t>83</w:t>
      </w:r>
    </w:p>
    <w:p w14:paraId="78146434" w14:textId="48024299" w:rsidR="00423990" w:rsidRDefault="00423990" w:rsidP="008C09D9">
      <w:pPr>
        <w:spacing w:line="360" w:lineRule="auto"/>
        <w:rPr>
          <w:b w:val="0"/>
          <w:bCs/>
          <w:sz w:val="24"/>
          <w:szCs w:val="24"/>
        </w:rPr>
      </w:pPr>
      <w:r w:rsidRPr="00423990">
        <w:rPr>
          <w:sz w:val="24"/>
          <w:szCs w:val="24"/>
        </w:rPr>
        <w:t>3505.</w:t>
      </w:r>
      <w:r>
        <w:rPr>
          <w:b w:val="0"/>
          <w:bCs/>
          <w:sz w:val="24"/>
          <w:szCs w:val="24"/>
        </w:rPr>
        <w:t xml:space="preserve"> Riding on roadways and </w:t>
      </w:r>
      <w:r w:rsidR="004621C4">
        <w:rPr>
          <w:b w:val="0"/>
          <w:bCs/>
          <w:sz w:val="24"/>
          <w:szCs w:val="24"/>
        </w:rPr>
        <w:t>pedal cycle</w:t>
      </w:r>
      <w:r>
        <w:rPr>
          <w:b w:val="0"/>
          <w:bCs/>
          <w:sz w:val="24"/>
          <w:szCs w:val="24"/>
        </w:rPr>
        <w:t xml:space="preserve"> paths………………………………………………………………………………..1</w:t>
      </w:r>
    </w:p>
    <w:p w14:paraId="61B47B05" w14:textId="11B5E9E3" w:rsidR="00D43294" w:rsidRDefault="00D43294" w:rsidP="008C09D9">
      <w:pPr>
        <w:spacing w:line="360" w:lineRule="auto"/>
        <w:rPr>
          <w:b w:val="0"/>
          <w:bCs/>
          <w:sz w:val="24"/>
          <w:szCs w:val="24"/>
        </w:rPr>
      </w:pPr>
      <w:r w:rsidRPr="00D43294">
        <w:rPr>
          <w:sz w:val="24"/>
          <w:szCs w:val="24"/>
        </w:rPr>
        <w:t>3550.</w:t>
      </w:r>
      <w:r>
        <w:rPr>
          <w:b w:val="0"/>
          <w:bCs/>
          <w:sz w:val="24"/>
          <w:szCs w:val="24"/>
        </w:rPr>
        <w:t xml:space="preserve"> Pedestrians under influence of alcohol or controlled substance……………………………………………….1</w:t>
      </w:r>
    </w:p>
    <w:p w14:paraId="0ADA6FD3" w14:textId="6AF06CDA" w:rsidR="00FF4CA7" w:rsidRDefault="00FF4CA7" w:rsidP="008C09D9">
      <w:pPr>
        <w:spacing w:line="360" w:lineRule="auto"/>
        <w:rPr>
          <w:b w:val="0"/>
          <w:bCs/>
          <w:sz w:val="24"/>
          <w:szCs w:val="24"/>
        </w:rPr>
      </w:pPr>
      <w:r w:rsidRPr="00FF4CA7">
        <w:rPr>
          <w:sz w:val="24"/>
          <w:szCs w:val="24"/>
        </w:rPr>
        <w:t>3702.</w:t>
      </w:r>
      <w:r>
        <w:rPr>
          <w:b w:val="0"/>
          <w:bCs/>
          <w:sz w:val="24"/>
          <w:szCs w:val="24"/>
        </w:rPr>
        <w:t xml:space="preserve"> Limitations on backing………………………………………………………………………………………………………………1</w:t>
      </w:r>
    </w:p>
    <w:p w14:paraId="69A1F59D" w14:textId="14B112AE" w:rsidR="00F71735" w:rsidRDefault="00F71735" w:rsidP="008C09D9">
      <w:pPr>
        <w:spacing w:line="360" w:lineRule="auto"/>
        <w:rPr>
          <w:b w:val="0"/>
          <w:bCs/>
          <w:sz w:val="24"/>
          <w:szCs w:val="24"/>
        </w:rPr>
      </w:pPr>
      <w:r w:rsidRPr="004517C9">
        <w:rPr>
          <w:sz w:val="24"/>
          <w:szCs w:val="24"/>
        </w:rPr>
        <w:t>3717.</w:t>
      </w:r>
      <w:r>
        <w:rPr>
          <w:b w:val="0"/>
          <w:bCs/>
          <w:sz w:val="24"/>
          <w:szCs w:val="24"/>
        </w:rPr>
        <w:t xml:space="preserve"> Trespass by motor vehicle………………………………………………………………………………………………………</w:t>
      </w:r>
      <w:r w:rsidR="00912387">
        <w:rPr>
          <w:b w:val="0"/>
          <w:bCs/>
          <w:sz w:val="24"/>
          <w:szCs w:val="24"/>
        </w:rPr>
        <w:t>..2</w:t>
      </w:r>
    </w:p>
    <w:p w14:paraId="23CDDD2F" w14:textId="3C8D64E5" w:rsidR="00F71735" w:rsidRDefault="00F71735" w:rsidP="008C09D9">
      <w:pPr>
        <w:spacing w:line="360" w:lineRule="auto"/>
        <w:rPr>
          <w:b w:val="0"/>
          <w:bCs/>
          <w:sz w:val="24"/>
          <w:szCs w:val="24"/>
        </w:rPr>
      </w:pPr>
      <w:r w:rsidRPr="004517C9">
        <w:rPr>
          <w:sz w:val="24"/>
          <w:szCs w:val="24"/>
        </w:rPr>
        <w:t>3736.</w:t>
      </w:r>
      <w:r w:rsidR="001B4F8B">
        <w:rPr>
          <w:b w:val="0"/>
          <w:bCs/>
          <w:sz w:val="24"/>
          <w:szCs w:val="24"/>
        </w:rPr>
        <w:t xml:space="preserve"> Reckless driving…………………………………………………………………………………………………………………</w:t>
      </w:r>
      <w:r w:rsidR="00912387">
        <w:rPr>
          <w:b w:val="0"/>
          <w:bCs/>
          <w:sz w:val="24"/>
          <w:szCs w:val="24"/>
        </w:rPr>
        <w:t>……..1</w:t>
      </w:r>
      <w:r w:rsidR="00D64680">
        <w:rPr>
          <w:b w:val="0"/>
          <w:bCs/>
          <w:sz w:val="24"/>
          <w:szCs w:val="24"/>
        </w:rPr>
        <w:t xml:space="preserve"> </w:t>
      </w:r>
    </w:p>
    <w:p w14:paraId="176467A8" w14:textId="060A1EFD" w:rsidR="00D64680" w:rsidRDefault="00D64680" w:rsidP="008C09D9">
      <w:pPr>
        <w:spacing w:line="360" w:lineRule="auto"/>
        <w:rPr>
          <w:b w:val="0"/>
          <w:bCs/>
          <w:sz w:val="24"/>
          <w:szCs w:val="24"/>
        </w:rPr>
      </w:pPr>
      <w:r w:rsidRPr="00D64680">
        <w:rPr>
          <w:sz w:val="24"/>
          <w:szCs w:val="24"/>
        </w:rPr>
        <w:t>3744.</w:t>
      </w:r>
      <w:r>
        <w:rPr>
          <w:b w:val="0"/>
          <w:bCs/>
          <w:sz w:val="24"/>
          <w:szCs w:val="24"/>
        </w:rPr>
        <w:t xml:space="preserve"> Duty to give information and render aid…………………………………………………………………………………..1</w:t>
      </w:r>
    </w:p>
    <w:p w14:paraId="5C7C6DB5" w14:textId="28B0A3C1" w:rsidR="001B4F8B" w:rsidRDefault="001B4F8B" w:rsidP="008C09D9">
      <w:pPr>
        <w:spacing w:line="360" w:lineRule="auto"/>
        <w:rPr>
          <w:b w:val="0"/>
          <w:bCs/>
          <w:sz w:val="24"/>
          <w:szCs w:val="24"/>
        </w:rPr>
      </w:pPr>
      <w:r w:rsidRPr="004517C9">
        <w:rPr>
          <w:sz w:val="24"/>
          <w:szCs w:val="24"/>
        </w:rPr>
        <w:t>3745.</w:t>
      </w:r>
      <w:r>
        <w:rPr>
          <w:b w:val="0"/>
          <w:bCs/>
          <w:sz w:val="24"/>
          <w:szCs w:val="24"/>
        </w:rPr>
        <w:t xml:space="preserve"> Accidents involving damage to unattended vehicle or property……</w:t>
      </w:r>
      <w:r w:rsidR="00912387">
        <w:rPr>
          <w:b w:val="0"/>
          <w:bCs/>
          <w:sz w:val="24"/>
          <w:szCs w:val="24"/>
        </w:rPr>
        <w:t>………………………………………….</w:t>
      </w:r>
      <w:r w:rsidR="00F71001">
        <w:rPr>
          <w:b w:val="0"/>
          <w:bCs/>
          <w:sz w:val="24"/>
          <w:szCs w:val="24"/>
        </w:rPr>
        <w:t>2</w:t>
      </w:r>
    </w:p>
    <w:p w14:paraId="3333D86E" w14:textId="268204B8" w:rsidR="009966F8" w:rsidRDefault="009966F8" w:rsidP="009966F8">
      <w:pPr>
        <w:spacing w:line="360" w:lineRule="auto"/>
        <w:rPr>
          <w:b w:val="0"/>
          <w:bCs/>
          <w:sz w:val="24"/>
          <w:szCs w:val="24"/>
        </w:rPr>
      </w:pPr>
      <w:r w:rsidRPr="004517C9">
        <w:rPr>
          <w:sz w:val="24"/>
          <w:szCs w:val="24"/>
        </w:rPr>
        <w:t>3809.</w:t>
      </w:r>
      <w:r>
        <w:rPr>
          <w:b w:val="0"/>
          <w:bCs/>
          <w:sz w:val="24"/>
          <w:szCs w:val="24"/>
        </w:rPr>
        <w:t xml:space="preserve"> Restrictions on alcoholic beverages………………………………………………………………………………………….2</w:t>
      </w:r>
    </w:p>
    <w:p w14:paraId="389238F8" w14:textId="2BCF28AD" w:rsidR="00035B3B" w:rsidRDefault="00035B3B" w:rsidP="008C09D9">
      <w:pPr>
        <w:spacing w:line="360" w:lineRule="auto"/>
        <w:rPr>
          <w:b w:val="0"/>
          <w:bCs/>
          <w:sz w:val="24"/>
          <w:szCs w:val="24"/>
        </w:rPr>
      </w:pPr>
    </w:p>
    <w:p w14:paraId="45582CAB" w14:textId="77777777" w:rsidR="00035B3B" w:rsidRDefault="00035B3B">
      <w:pPr>
        <w:spacing w:after="200"/>
        <w:rPr>
          <w:b w:val="0"/>
          <w:bCs/>
          <w:sz w:val="24"/>
          <w:szCs w:val="24"/>
        </w:rPr>
      </w:pPr>
      <w:r>
        <w:rPr>
          <w:b w:val="0"/>
          <w:bCs/>
          <w:sz w:val="24"/>
          <w:szCs w:val="24"/>
        </w:rPr>
        <w:br w:type="page"/>
      </w:r>
    </w:p>
    <w:p w14:paraId="13B32677" w14:textId="77777777" w:rsidR="00423990" w:rsidRDefault="00423990" w:rsidP="00423990">
      <w:pPr>
        <w:spacing w:line="360" w:lineRule="auto"/>
        <w:rPr>
          <w:sz w:val="24"/>
          <w:szCs w:val="24"/>
        </w:rPr>
      </w:pPr>
    </w:p>
    <w:p w14:paraId="14AA1276" w14:textId="77777777" w:rsidR="00423990" w:rsidRDefault="00423990" w:rsidP="00423990">
      <w:pPr>
        <w:spacing w:line="360" w:lineRule="auto"/>
        <w:rPr>
          <w:sz w:val="24"/>
          <w:szCs w:val="24"/>
        </w:rPr>
      </w:pPr>
    </w:p>
    <w:p w14:paraId="66A38096" w14:textId="5AD7677D" w:rsidR="00423990" w:rsidRDefault="00423990" w:rsidP="00423990">
      <w:pPr>
        <w:spacing w:line="360" w:lineRule="auto"/>
        <w:rPr>
          <w:b w:val="0"/>
          <w:bCs/>
          <w:sz w:val="24"/>
          <w:szCs w:val="24"/>
        </w:rPr>
      </w:pPr>
      <w:r>
        <w:rPr>
          <w:sz w:val="24"/>
          <w:szCs w:val="24"/>
        </w:rPr>
        <w:t xml:space="preserve">4103. </w:t>
      </w:r>
      <w:r w:rsidRPr="00107EB8">
        <w:rPr>
          <w:b w:val="0"/>
          <w:bCs/>
          <w:sz w:val="24"/>
          <w:szCs w:val="24"/>
        </w:rPr>
        <w:t>Vehicle equipment standards</w:t>
      </w:r>
      <w:r>
        <w:rPr>
          <w:b w:val="0"/>
          <w:bCs/>
          <w:sz w:val="24"/>
          <w:szCs w:val="24"/>
        </w:rPr>
        <w:t>……………………………………………………………………………………………………5</w:t>
      </w:r>
    </w:p>
    <w:p w14:paraId="2988EFFB" w14:textId="77777777" w:rsidR="00423990" w:rsidRDefault="00423990" w:rsidP="00423990">
      <w:pPr>
        <w:spacing w:line="360" w:lineRule="auto"/>
        <w:rPr>
          <w:b w:val="0"/>
          <w:bCs/>
          <w:sz w:val="24"/>
          <w:szCs w:val="24"/>
        </w:rPr>
      </w:pPr>
      <w:r>
        <w:rPr>
          <w:sz w:val="24"/>
          <w:szCs w:val="24"/>
        </w:rPr>
        <w:t>4301-4310</w:t>
      </w:r>
      <w:r w:rsidRPr="004517C9">
        <w:rPr>
          <w:sz w:val="24"/>
          <w:szCs w:val="24"/>
        </w:rPr>
        <w:t>.</w:t>
      </w:r>
      <w:r>
        <w:rPr>
          <w:b w:val="0"/>
          <w:bCs/>
          <w:sz w:val="24"/>
          <w:szCs w:val="24"/>
        </w:rPr>
        <w:t xml:space="preserve"> Lighting Equipment………………………………………………………………………………………………………..18</w:t>
      </w:r>
    </w:p>
    <w:p w14:paraId="6BD66F4E" w14:textId="4AB2F64D" w:rsidR="00576ECD" w:rsidRDefault="00576ECD" w:rsidP="004E21C0">
      <w:pPr>
        <w:spacing w:line="360" w:lineRule="auto"/>
        <w:rPr>
          <w:b w:val="0"/>
          <w:bCs/>
          <w:sz w:val="24"/>
          <w:szCs w:val="24"/>
        </w:rPr>
      </w:pPr>
      <w:r w:rsidRPr="004517C9">
        <w:rPr>
          <w:sz w:val="24"/>
          <w:szCs w:val="24"/>
        </w:rPr>
        <w:t>4523.</w:t>
      </w:r>
      <w:r>
        <w:rPr>
          <w:b w:val="0"/>
          <w:bCs/>
          <w:sz w:val="24"/>
          <w:szCs w:val="24"/>
        </w:rPr>
        <w:t xml:space="preserve"> Exhaust system, mufflers and noise control………………………………………………………………………………</w:t>
      </w:r>
      <w:r w:rsidR="00D64680">
        <w:rPr>
          <w:b w:val="0"/>
          <w:bCs/>
          <w:sz w:val="24"/>
          <w:szCs w:val="24"/>
        </w:rPr>
        <w:t>2</w:t>
      </w:r>
    </w:p>
    <w:p w14:paraId="7D8721A4" w14:textId="5F30F56B" w:rsidR="00996943" w:rsidRDefault="00035B3B" w:rsidP="004E21C0">
      <w:pPr>
        <w:spacing w:line="360" w:lineRule="auto"/>
        <w:rPr>
          <w:b w:val="0"/>
          <w:bCs/>
          <w:sz w:val="24"/>
          <w:szCs w:val="24"/>
        </w:rPr>
      </w:pPr>
      <w:r w:rsidRPr="004517C9">
        <w:rPr>
          <w:sz w:val="24"/>
          <w:szCs w:val="24"/>
        </w:rPr>
        <w:t>4524.</w:t>
      </w:r>
      <w:r>
        <w:rPr>
          <w:b w:val="0"/>
          <w:bCs/>
          <w:sz w:val="24"/>
          <w:szCs w:val="24"/>
        </w:rPr>
        <w:t xml:space="preserve"> Windshield obstructions and wipers…………………………………………………………………………………………</w:t>
      </w:r>
      <w:r w:rsidR="00D64680">
        <w:rPr>
          <w:b w:val="0"/>
          <w:bCs/>
          <w:sz w:val="24"/>
          <w:szCs w:val="24"/>
        </w:rPr>
        <w:t>4</w:t>
      </w:r>
    </w:p>
    <w:p w14:paraId="5C30154B" w14:textId="19A4ABD9" w:rsidR="00576ECD" w:rsidRDefault="00576ECD" w:rsidP="004E21C0">
      <w:pPr>
        <w:spacing w:line="360" w:lineRule="auto"/>
        <w:rPr>
          <w:b w:val="0"/>
          <w:bCs/>
          <w:sz w:val="24"/>
          <w:szCs w:val="24"/>
        </w:rPr>
      </w:pPr>
      <w:r w:rsidRPr="004517C9">
        <w:rPr>
          <w:sz w:val="24"/>
          <w:szCs w:val="24"/>
        </w:rPr>
        <w:t>4525.</w:t>
      </w:r>
      <w:r>
        <w:rPr>
          <w:b w:val="0"/>
          <w:bCs/>
          <w:sz w:val="24"/>
          <w:szCs w:val="24"/>
        </w:rPr>
        <w:t xml:space="preserve"> Tire equipment and traction surfaces……………………………………………………………………………………….</w:t>
      </w:r>
      <w:r w:rsidR="00D64680">
        <w:rPr>
          <w:b w:val="0"/>
          <w:bCs/>
          <w:sz w:val="24"/>
          <w:szCs w:val="24"/>
        </w:rPr>
        <w:t>1</w:t>
      </w:r>
    </w:p>
    <w:p w14:paraId="066F2B29" w14:textId="446334D0" w:rsidR="00576ECD" w:rsidRDefault="00576ECD" w:rsidP="004E21C0">
      <w:pPr>
        <w:spacing w:line="360" w:lineRule="auto"/>
        <w:rPr>
          <w:b w:val="0"/>
          <w:bCs/>
          <w:sz w:val="24"/>
          <w:szCs w:val="24"/>
        </w:rPr>
      </w:pPr>
      <w:r w:rsidRPr="004517C9">
        <w:rPr>
          <w:sz w:val="24"/>
          <w:szCs w:val="24"/>
        </w:rPr>
        <w:t>4581.</w:t>
      </w:r>
      <w:r>
        <w:rPr>
          <w:b w:val="0"/>
          <w:bCs/>
          <w:sz w:val="24"/>
          <w:szCs w:val="24"/>
        </w:rPr>
        <w:t xml:space="preserve"> Restraint systems……………………………………………………………………………………………………………………</w:t>
      </w:r>
      <w:r w:rsidR="00D64680">
        <w:rPr>
          <w:b w:val="0"/>
          <w:bCs/>
          <w:sz w:val="24"/>
          <w:szCs w:val="24"/>
        </w:rPr>
        <w:t>…5</w:t>
      </w:r>
    </w:p>
    <w:p w14:paraId="336856DD" w14:textId="4B177D31" w:rsidR="00A1094F" w:rsidRDefault="00A1094F" w:rsidP="004E21C0">
      <w:pPr>
        <w:spacing w:line="360" w:lineRule="auto"/>
        <w:rPr>
          <w:b w:val="0"/>
          <w:bCs/>
          <w:sz w:val="24"/>
          <w:szCs w:val="24"/>
        </w:rPr>
      </w:pPr>
      <w:r w:rsidRPr="004517C9">
        <w:rPr>
          <w:sz w:val="24"/>
          <w:szCs w:val="24"/>
        </w:rPr>
        <w:t>4703.</w:t>
      </w:r>
      <w:r>
        <w:rPr>
          <w:b w:val="0"/>
          <w:bCs/>
          <w:sz w:val="24"/>
          <w:szCs w:val="24"/>
        </w:rPr>
        <w:t xml:space="preserve"> Operation of vehicle without official certificate of inspection………………………………………………</w:t>
      </w:r>
      <w:r w:rsidR="00D64680">
        <w:rPr>
          <w:b w:val="0"/>
          <w:bCs/>
          <w:sz w:val="24"/>
          <w:szCs w:val="24"/>
        </w:rPr>
        <w:t>…50</w:t>
      </w:r>
    </w:p>
    <w:p w14:paraId="1A57DD6A" w14:textId="29ADFFD6" w:rsidR="00A1094F" w:rsidRDefault="00A1094F" w:rsidP="004E21C0">
      <w:pPr>
        <w:spacing w:line="360" w:lineRule="auto"/>
        <w:rPr>
          <w:b w:val="0"/>
          <w:bCs/>
          <w:sz w:val="24"/>
          <w:szCs w:val="24"/>
        </w:rPr>
      </w:pPr>
      <w:r w:rsidRPr="004517C9">
        <w:rPr>
          <w:sz w:val="24"/>
          <w:szCs w:val="24"/>
        </w:rPr>
        <w:t>4902.</w:t>
      </w:r>
      <w:r>
        <w:rPr>
          <w:b w:val="0"/>
          <w:bCs/>
          <w:sz w:val="24"/>
          <w:szCs w:val="24"/>
        </w:rPr>
        <w:t xml:space="preserve"> Restrictions on use of highways and bridges…………………………………………………………………………….</w:t>
      </w:r>
      <w:r w:rsidR="00D64680">
        <w:rPr>
          <w:b w:val="0"/>
          <w:bCs/>
          <w:sz w:val="24"/>
          <w:szCs w:val="24"/>
        </w:rPr>
        <w:t>3</w:t>
      </w:r>
    </w:p>
    <w:p w14:paraId="7F4365CA" w14:textId="2DE0F1EE" w:rsidR="00A1094F" w:rsidRDefault="00A1094F" w:rsidP="004E21C0">
      <w:pPr>
        <w:spacing w:line="360" w:lineRule="auto"/>
        <w:rPr>
          <w:b w:val="0"/>
          <w:bCs/>
          <w:sz w:val="24"/>
          <w:szCs w:val="24"/>
        </w:rPr>
      </w:pPr>
      <w:r w:rsidRPr="004517C9">
        <w:rPr>
          <w:sz w:val="24"/>
          <w:szCs w:val="24"/>
        </w:rPr>
        <w:t>6311.</w:t>
      </w:r>
      <w:r>
        <w:rPr>
          <w:b w:val="0"/>
          <w:bCs/>
          <w:sz w:val="24"/>
          <w:szCs w:val="24"/>
        </w:rPr>
        <w:t xml:space="preserve"> Enforcement authority……………………………………………………………………………………………………………</w:t>
      </w:r>
      <w:r w:rsidR="00D64680">
        <w:rPr>
          <w:b w:val="0"/>
          <w:bCs/>
          <w:sz w:val="24"/>
          <w:szCs w:val="24"/>
        </w:rPr>
        <w:t>..1</w:t>
      </w:r>
    </w:p>
    <w:p w14:paraId="769F4C18" w14:textId="5D40DD5F" w:rsidR="00A1094F" w:rsidRDefault="00A1094F" w:rsidP="004E21C0">
      <w:pPr>
        <w:spacing w:line="360" w:lineRule="auto"/>
        <w:rPr>
          <w:b w:val="0"/>
          <w:bCs/>
          <w:sz w:val="24"/>
          <w:szCs w:val="24"/>
        </w:rPr>
      </w:pPr>
      <w:r w:rsidRPr="004517C9">
        <w:rPr>
          <w:sz w:val="24"/>
          <w:szCs w:val="24"/>
        </w:rPr>
        <w:t>7726.</w:t>
      </w:r>
      <w:r>
        <w:rPr>
          <w:b w:val="0"/>
          <w:bCs/>
          <w:sz w:val="24"/>
          <w:szCs w:val="24"/>
        </w:rPr>
        <w:t xml:space="preserve"> Careless driving of an ATV……………………………………………………………………………………………</w:t>
      </w:r>
      <w:r w:rsidR="00D64680">
        <w:rPr>
          <w:b w:val="0"/>
          <w:bCs/>
          <w:sz w:val="24"/>
          <w:szCs w:val="24"/>
        </w:rPr>
        <w:t>……………1</w:t>
      </w:r>
    </w:p>
    <w:p w14:paraId="4B30886F" w14:textId="77777777" w:rsidR="004E21C0" w:rsidRDefault="004E21C0" w:rsidP="00996943">
      <w:pPr>
        <w:rPr>
          <w:b w:val="0"/>
          <w:bCs/>
          <w:sz w:val="24"/>
          <w:szCs w:val="24"/>
        </w:rPr>
      </w:pPr>
    </w:p>
    <w:p w14:paraId="3831F352" w14:textId="77777777" w:rsidR="00576ECD" w:rsidRDefault="00576ECD" w:rsidP="00996943">
      <w:pPr>
        <w:rPr>
          <w:b w:val="0"/>
          <w:bCs/>
          <w:sz w:val="24"/>
          <w:szCs w:val="24"/>
        </w:rPr>
      </w:pPr>
    </w:p>
    <w:p w14:paraId="4532935B" w14:textId="00C47F56" w:rsidR="004517C9" w:rsidRDefault="004517C9" w:rsidP="00996943">
      <w:pPr>
        <w:rPr>
          <w:b w:val="0"/>
          <w:bCs/>
          <w:sz w:val="24"/>
          <w:szCs w:val="24"/>
        </w:rPr>
      </w:pPr>
    </w:p>
    <w:p w14:paraId="0D55B6F3" w14:textId="77777777" w:rsidR="004517C9" w:rsidRDefault="004517C9">
      <w:pPr>
        <w:spacing w:after="200"/>
        <w:rPr>
          <w:b w:val="0"/>
          <w:bCs/>
          <w:sz w:val="24"/>
          <w:szCs w:val="24"/>
        </w:rPr>
      </w:pPr>
      <w:r>
        <w:rPr>
          <w:b w:val="0"/>
          <w:bCs/>
          <w:sz w:val="24"/>
          <w:szCs w:val="24"/>
        </w:rPr>
        <w:br w:type="page"/>
      </w:r>
    </w:p>
    <w:p w14:paraId="1428EACD" w14:textId="12D1CDB6" w:rsidR="00035B3B" w:rsidRPr="002C68B5" w:rsidRDefault="00330B39" w:rsidP="004517C9">
      <w:pPr>
        <w:jc w:val="center"/>
        <w:rPr>
          <w:rFonts w:ascii="Roboto" w:hAnsi="Roboto"/>
          <w:sz w:val="48"/>
          <w:szCs w:val="48"/>
        </w:rPr>
      </w:pPr>
      <w:r w:rsidRPr="002C68B5">
        <w:rPr>
          <w:rFonts w:ascii="Roboto" w:hAnsi="Roboto"/>
          <w:sz w:val="48"/>
          <w:szCs w:val="48"/>
        </w:rPr>
        <w:lastRenderedPageBreak/>
        <w:t>Criminal Arrests In 2022</w:t>
      </w:r>
    </w:p>
    <w:p w14:paraId="2D2F66AB" w14:textId="0E826BB7" w:rsidR="004517C9" w:rsidRDefault="004517C9" w:rsidP="004517C9">
      <w:pPr>
        <w:jc w:val="center"/>
        <w:rPr>
          <w:b w:val="0"/>
          <w:bCs/>
          <w:sz w:val="24"/>
          <w:szCs w:val="24"/>
        </w:rPr>
      </w:pPr>
    </w:p>
    <w:p w14:paraId="3ADDA5C7" w14:textId="15F1B403" w:rsidR="00B55DC0" w:rsidRDefault="001961EC" w:rsidP="00D578FA">
      <w:pPr>
        <w:jc w:val="center"/>
        <w:rPr>
          <w:b w:val="0"/>
          <w:bCs/>
          <w:sz w:val="24"/>
          <w:szCs w:val="24"/>
        </w:rPr>
      </w:pPr>
      <w:r>
        <w:rPr>
          <w:b w:val="0"/>
          <w:bCs/>
          <w:sz w:val="24"/>
          <w:szCs w:val="24"/>
        </w:rPr>
        <w:t>During the course of duty, Weatherly Borough Police Officers regularly arrest and/or place someone in custody. An arrest is the act of apprehending and taking a person into custody usually because the person has been suspected of or observed committing a crime. After being taken into custody, the person can be questioned further and/or charged. An arrest is a procedure in a criminal justice system.</w:t>
      </w:r>
      <w:r w:rsidR="00C96192">
        <w:rPr>
          <w:b w:val="0"/>
          <w:bCs/>
          <w:sz w:val="24"/>
          <w:szCs w:val="24"/>
        </w:rPr>
        <w:t xml:space="preserve"> </w:t>
      </w:r>
    </w:p>
    <w:p w14:paraId="5B6F8330" w14:textId="2243B230" w:rsidR="001961EC" w:rsidRDefault="001961EC" w:rsidP="00D578FA">
      <w:pPr>
        <w:jc w:val="center"/>
        <w:rPr>
          <w:b w:val="0"/>
          <w:bCs/>
          <w:sz w:val="24"/>
          <w:szCs w:val="24"/>
        </w:rPr>
      </w:pPr>
      <w:r>
        <w:rPr>
          <w:b w:val="0"/>
          <w:bCs/>
          <w:sz w:val="24"/>
          <w:szCs w:val="24"/>
        </w:rPr>
        <w:t xml:space="preserve">In 2022, Weatherly Police Department arrested approximately </w:t>
      </w:r>
      <w:r w:rsidRPr="00760F1B">
        <w:rPr>
          <w:sz w:val="24"/>
          <w:szCs w:val="24"/>
        </w:rPr>
        <w:t>44</w:t>
      </w:r>
      <w:r>
        <w:rPr>
          <w:b w:val="0"/>
          <w:bCs/>
          <w:sz w:val="24"/>
          <w:szCs w:val="24"/>
        </w:rPr>
        <w:t xml:space="preserve"> offenders. These crimes range in severity from possession of narcotics to violent crime. Approximately </w:t>
      </w:r>
      <w:r w:rsidRPr="00760F1B">
        <w:rPr>
          <w:sz w:val="24"/>
          <w:szCs w:val="24"/>
        </w:rPr>
        <w:t>38</w:t>
      </w:r>
      <w:r>
        <w:rPr>
          <w:b w:val="0"/>
          <w:bCs/>
          <w:sz w:val="24"/>
          <w:szCs w:val="24"/>
        </w:rPr>
        <w:t xml:space="preserve"> offenders were placed in custody in our holding cells located at Weatherly Police Department.</w:t>
      </w:r>
    </w:p>
    <w:p w14:paraId="1A17AE3C" w14:textId="459A9031" w:rsidR="001961EC" w:rsidRDefault="001961EC" w:rsidP="00D578FA">
      <w:pPr>
        <w:jc w:val="center"/>
        <w:rPr>
          <w:b w:val="0"/>
          <w:bCs/>
          <w:sz w:val="24"/>
          <w:szCs w:val="24"/>
        </w:rPr>
      </w:pPr>
      <w:r>
        <w:rPr>
          <w:b w:val="0"/>
          <w:bCs/>
          <w:sz w:val="24"/>
          <w:szCs w:val="24"/>
        </w:rPr>
        <w:t xml:space="preserve">These criminal arrests added up to </w:t>
      </w:r>
      <w:r w:rsidRPr="00760F1B">
        <w:rPr>
          <w:sz w:val="24"/>
          <w:szCs w:val="24"/>
        </w:rPr>
        <w:t>202</w:t>
      </w:r>
      <w:r>
        <w:rPr>
          <w:b w:val="0"/>
          <w:bCs/>
          <w:sz w:val="24"/>
          <w:szCs w:val="24"/>
        </w:rPr>
        <w:t xml:space="preserve"> criminal charges filed.</w:t>
      </w:r>
    </w:p>
    <w:p w14:paraId="44A176A5" w14:textId="77777777" w:rsidR="00B55DC0" w:rsidRDefault="00B55DC0" w:rsidP="00B55DC0">
      <w:pPr>
        <w:rPr>
          <w:b w:val="0"/>
          <w:bCs/>
          <w:sz w:val="24"/>
          <w:szCs w:val="24"/>
        </w:rPr>
      </w:pPr>
    </w:p>
    <w:p w14:paraId="7B400043" w14:textId="6D25B304" w:rsidR="003671E7" w:rsidRDefault="003671E7" w:rsidP="004517C9">
      <w:pPr>
        <w:jc w:val="center"/>
        <w:rPr>
          <w:b w:val="0"/>
          <w:bCs/>
          <w:sz w:val="24"/>
          <w:szCs w:val="24"/>
        </w:rPr>
      </w:pPr>
    </w:p>
    <w:p w14:paraId="5A5184DB" w14:textId="28C9A55B" w:rsidR="003671E7" w:rsidRDefault="00D578FA" w:rsidP="004517C9">
      <w:pPr>
        <w:jc w:val="center"/>
        <w:rPr>
          <w:b w:val="0"/>
          <w:bCs/>
          <w:sz w:val="24"/>
          <w:szCs w:val="24"/>
        </w:rPr>
      </w:pPr>
      <w:r>
        <w:rPr>
          <w:b w:val="0"/>
          <w:bCs/>
          <w:noProof/>
          <w:sz w:val="24"/>
          <w:szCs w:val="24"/>
        </w:rPr>
        <w:drawing>
          <wp:inline distT="0" distB="0" distL="0" distR="0" wp14:anchorId="5AD9668E" wp14:editId="3ADA25CB">
            <wp:extent cx="4364182" cy="3312622"/>
            <wp:effectExtent l="190500" t="190500" r="189230" b="1930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extLst>
                        <a:ext uri="{28A0092B-C50C-407E-A947-70E740481C1C}">
                          <a14:useLocalDpi xmlns:a14="http://schemas.microsoft.com/office/drawing/2010/main" val="0"/>
                        </a:ext>
                      </a:extLst>
                    </a:blip>
                    <a:stretch>
                      <a:fillRect/>
                    </a:stretch>
                  </pic:blipFill>
                  <pic:spPr>
                    <a:xfrm>
                      <a:off x="0" y="0"/>
                      <a:ext cx="4364182" cy="3312622"/>
                    </a:xfrm>
                    <a:prstGeom prst="rect">
                      <a:avLst/>
                    </a:prstGeom>
                    <a:ln>
                      <a:noFill/>
                    </a:ln>
                    <a:effectLst>
                      <a:outerShdw blurRad="190500" algn="tl" rotWithShape="0">
                        <a:srgbClr val="000000">
                          <a:alpha val="70000"/>
                        </a:srgbClr>
                      </a:outerShdw>
                    </a:effectLst>
                  </pic:spPr>
                </pic:pic>
              </a:graphicData>
            </a:graphic>
          </wp:inline>
        </w:drawing>
      </w:r>
    </w:p>
    <w:p w14:paraId="58D44358" w14:textId="161E7ED4" w:rsidR="003671E7" w:rsidRDefault="003671E7" w:rsidP="004517C9">
      <w:pPr>
        <w:jc w:val="center"/>
        <w:rPr>
          <w:b w:val="0"/>
          <w:bCs/>
          <w:sz w:val="24"/>
          <w:szCs w:val="24"/>
        </w:rPr>
      </w:pPr>
    </w:p>
    <w:p w14:paraId="4283F1F5" w14:textId="5EFF748F" w:rsidR="003671E7" w:rsidRDefault="003671E7" w:rsidP="004517C9">
      <w:pPr>
        <w:jc w:val="center"/>
        <w:rPr>
          <w:b w:val="0"/>
          <w:bCs/>
          <w:sz w:val="24"/>
          <w:szCs w:val="24"/>
        </w:rPr>
      </w:pPr>
    </w:p>
    <w:p w14:paraId="4889BF59" w14:textId="677E98B7" w:rsidR="003671E7" w:rsidRDefault="003671E7" w:rsidP="004517C9">
      <w:pPr>
        <w:jc w:val="center"/>
        <w:rPr>
          <w:b w:val="0"/>
          <w:bCs/>
          <w:sz w:val="24"/>
          <w:szCs w:val="24"/>
        </w:rPr>
      </w:pPr>
    </w:p>
    <w:p w14:paraId="7EB58715" w14:textId="1B9F6C48" w:rsidR="003671E7" w:rsidRDefault="003671E7" w:rsidP="004517C9">
      <w:pPr>
        <w:jc w:val="center"/>
        <w:rPr>
          <w:b w:val="0"/>
          <w:bCs/>
          <w:sz w:val="24"/>
          <w:szCs w:val="24"/>
        </w:rPr>
      </w:pPr>
    </w:p>
    <w:p w14:paraId="0FF3AA8B" w14:textId="11E24ACD" w:rsidR="003671E7" w:rsidRDefault="003671E7" w:rsidP="004517C9">
      <w:pPr>
        <w:jc w:val="center"/>
        <w:rPr>
          <w:b w:val="0"/>
          <w:bCs/>
          <w:sz w:val="24"/>
          <w:szCs w:val="24"/>
        </w:rPr>
      </w:pPr>
    </w:p>
    <w:p w14:paraId="315C45B5" w14:textId="3BEB032D" w:rsidR="003671E7" w:rsidRDefault="003671E7" w:rsidP="004517C9">
      <w:pPr>
        <w:jc w:val="center"/>
        <w:rPr>
          <w:b w:val="0"/>
          <w:bCs/>
          <w:sz w:val="24"/>
          <w:szCs w:val="24"/>
        </w:rPr>
      </w:pPr>
    </w:p>
    <w:p w14:paraId="41E5A7B2" w14:textId="60F9E3FF" w:rsidR="003671E7" w:rsidRDefault="003671E7" w:rsidP="004517C9">
      <w:pPr>
        <w:jc w:val="center"/>
        <w:rPr>
          <w:b w:val="0"/>
          <w:bCs/>
          <w:sz w:val="24"/>
          <w:szCs w:val="24"/>
        </w:rPr>
      </w:pPr>
    </w:p>
    <w:p w14:paraId="36D02C7F" w14:textId="50B0B07B" w:rsidR="003671E7" w:rsidRDefault="003671E7" w:rsidP="004517C9">
      <w:pPr>
        <w:jc w:val="center"/>
        <w:rPr>
          <w:b w:val="0"/>
          <w:bCs/>
          <w:sz w:val="24"/>
          <w:szCs w:val="24"/>
        </w:rPr>
      </w:pPr>
    </w:p>
    <w:p w14:paraId="3D8083FC" w14:textId="36EE66B7" w:rsidR="003671E7" w:rsidRPr="002C68B5" w:rsidRDefault="00D578FA" w:rsidP="004517C9">
      <w:pPr>
        <w:jc w:val="center"/>
        <w:rPr>
          <w:rFonts w:ascii="Roboto" w:hAnsi="Roboto"/>
          <w:sz w:val="48"/>
          <w:szCs w:val="48"/>
        </w:rPr>
      </w:pPr>
      <w:r w:rsidRPr="002C68B5">
        <w:rPr>
          <w:rFonts w:ascii="Roboto" w:hAnsi="Roboto"/>
          <w:sz w:val="48"/>
          <w:szCs w:val="48"/>
        </w:rPr>
        <w:lastRenderedPageBreak/>
        <w:t>2022 Officer Training</w:t>
      </w:r>
    </w:p>
    <w:p w14:paraId="696FF45B" w14:textId="04976759" w:rsidR="003671E7" w:rsidRDefault="003671E7" w:rsidP="004517C9">
      <w:pPr>
        <w:jc w:val="center"/>
        <w:rPr>
          <w:b w:val="0"/>
          <w:bCs/>
          <w:sz w:val="24"/>
          <w:szCs w:val="24"/>
        </w:rPr>
      </w:pPr>
    </w:p>
    <w:p w14:paraId="087F9F35" w14:textId="6218432C" w:rsidR="00F22884" w:rsidRPr="00D43294" w:rsidRDefault="00D578FA" w:rsidP="00D578FA">
      <w:pPr>
        <w:spacing w:after="200"/>
        <w:rPr>
          <w:b w:val="0"/>
          <w:bCs/>
          <w:sz w:val="24"/>
          <w:szCs w:val="24"/>
        </w:rPr>
      </w:pPr>
      <w:r>
        <w:rPr>
          <w:b w:val="0"/>
          <w:bCs/>
          <w:sz w:val="24"/>
          <w:szCs w:val="24"/>
        </w:rPr>
        <w:t xml:space="preserve">                                                   </w:t>
      </w:r>
    </w:p>
    <w:p w14:paraId="43C610B7" w14:textId="4FC3C0E6" w:rsidR="004A7369" w:rsidRDefault="00B125F8" w:rsidP="00D578FA">
      <w:pPr>
        <w:jc w:val="center"/>
        <w:rPr>
          <w:b w:val="0"/>
          <w:bCs/>
          <w:sz w:val="26"/>
          <w:szCs w:val="26"/>
        </w:rPr>
      </w:pPr>
      <w:r w:rsidRPr="00423990">
        <w:rPr>
          <w:b w:val="0"/>
          <w:bCs/>
          <w:noProof/>
          <w:sz w:val="26"/>
          <w:szCs w:val="26"/>
        </w:rPr>
        <w:drawing>
          <wp:anchor distT="0" distB="0" distL="114300" distR="114300" simplePos="0" relativeHeight="251699200" behindDoc="0" locked="0" layoutInCell="1" allowOverlap="1" wp14:anchorId="0F5509B8" wp14:editId="6275387B">
            <wp:simplePos x="0" y="0"/>
            <wp:positionH relativeFrom="margin">
              <wp:posOffset>278130</wp:posOffset>
            </wp:positionH>
            <wp:positionV relativeFrom="page">
              <wp:posOffset>1752600</wp:posOffset>
            </wp:positionV>
            <wp:extent cx="2886075" cy="1622425"/>
            <wp:effectExtent l="152400" t="152400" r="371475" b="358775"/>
            <wp:wrapThrough wrapText="bothSides">
              <wp:wrapPolygon edited="0">
                <wp:start x="570" y="-2029"/>
                <wp:lineTo x="-1141" y="-1522"/>
                <wp:lineTo x="-998" y="23079"/>
                <wp:lineTo x="1283" y="25616"/>
                <wp:lineTo x="1426" y="26123"/>
                <wp:lineTo x="21671" y="26123"/>
                <wp:lineTo x="21814" y="25616"/>
                <wp:lineTo x="23952" y="23079"/>
                <wp:lineTo x="24238" y="18768"/>
                <wp:lineTo x="24238" y="2536"/>
                <wp:lineTo x="22527" y="-1268"/>
                <wp:lineTo x="22384" y="-2029"/>
                <wp:lineTo x="570" y="-202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6075" cy="1622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F1677" w:rsidRPr="00423990">
        <w:rPr>
          <w:b w:val="0"/>
          <w:bCs/>
          <w:noProof/>
          <w:sz w:val="26"/>
          <w:szCs w:val="26"/>
        </w:rPr>
        <w:drawing>
          <wp:anchor distT="0" distB="0" distL="114300" distR="114300" simplePos="0" relativeHeight="251700224" behindDoc="0" locked="0" layoutInCell="1" allowOverlap="1" wp14:anchorId="5E09B04A" wp14:editId="4604BD38">
            <wp:simplePos x="0" y="0"/>
            <wp:positionH relativeFrom="column">
              <wp:posOffset>3239770</wp:posOffset>
            </wp:positionH>
            <wp:positionV relativeFrom="page">
              <wp:posOffset>1752600</wp:posOffset>
            </wp:positionV>
            <wp:extent cx="2883535" cy="1622425"/>
            <wp:effectExtent l="152400" t="152400" r="354965" b="358775"/>
            <wp:wrapThrough wrapText="bothSides">
              <wp:wrapPolygon edited="0">
                <wp:start x="571" y="-2029"/>
                <wp:lineTo x="-1142" y="-1522"/>
                <wp:lineTo x="-999" y="23079"/>
                <wp:lineTo x="1284" y="25616"/>
                <wp:lineTo x="1427" y="26123"/>
                <wp:lineTo x="21548" y="26123"/>
                <wp:lineTo x="21690" y="25616"/>
                <wp:lineTo x="23831" y="23079"/>
                <wp:lineTo x="24116" y="18768"/>
                <wp:lineTo x="24116" y="2536"/>
                <wp:lineTo x="22404" y="-1268"/>
                <wp:lineTo x="22261" y="-2029"/>
                <wp:lineTo x="571" y="-2029"/>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3535" cy="1622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62E79" w:rsidRPr="00423990">
        <w:rPr>
          <w:b w:val="0"/>
          <w:bCs/>
          <w:sz w:val="26"/>
          <w:szCs w:val="26"/>
        </w:rPr>
        <w:t>Our officers participate in many law enforcement training updates and classes. All police officers in the commonwealth are required by the Municipal Police Officer’s Educations and Training Commissions (MPOETC) to attend annual legal updates, as well as perform an annual firearms qualification in order to maintain their police officer certifications.</w:t>
      </w:r>
    </w:p>
    <w:p w14:paraId="23CC257A" w14:textId="77777777" w:rsidR="00423990" w:rsidRPr="00423990" w:rsidRDefault="00423990" w:rsidP="00D578FA">
      <w:pPr>
        <w:jc w:val="center"/>
        <w:rPr>
          <w:b w:val="0"/>
          <w:bCs/>
          <w:sz w:val="26"/>
          <w:szCs w:val="26"/>
        </w:rPr>
      </w:pPr>
    </w:p>
    <w:p w14:paraId="0CE3A4E0" w14:textId="4253E5AF" w:rsidR="00562E79" w:rsidRPr="00423990" w:rsidRDefault="00562E79" w:rsidP="00D578FA">
      <w:pPr>
        <w:jc w:val="center"/>
        <w:rPr>
          <w:b w:val="0"/>
          <w:bCs/>
          <w:sz w:val="26"/>
          <w:szCs w:val="26"/>
        </w:rPr>
      </w:pPr>
      <w:r w:rsidRPr="00423990">
        <w:rPr>
          <w:b w:val="0"/>
          <w:bCs/>
          <w:sz w:val="26"/>
          <w:szCs w:val="26"/>
        </w:rPr>
        <w:t xml:space="preserve">The Weatherly Police Department goes above and beyond the mandatory training requirements established by MPOETC. We are committed to providing our officers with the proper training to carry out their duties </w:t>
      </w:r>
      <w:r w:rsidR="00B26486" w:rsidRPr="00423990">
        <w:rPr>
          <w:b w:val="0"/>
          <w:bCs/>
          <w:sz w:val="26"/>
          <w:szCs w:val="26"/>
        </w:rPr>
        <w:t>effectively and safely.</w:t>
      </w:r>
      <w:r w:rsidR="006A0473" w:rsidRPr="00423990">
        <w:rPr>
          <w:b w:val="0"/>
          <w:bCs/>
          <w:sz w:val="26"/>
          <w:szCs w:val="26"/>
        </w:rPr>
        <w:t xml:space="preserve"> Our commitment to training goes hand in hand with our dedication to provide a professional approach, integrity and respect to anyone we may encounter.</w:t>
      </w:r>
    </w:p>
    <w:p w14:paraId="279F5127" w14:textId="25F91232" w:rsidR="006A0473" w:rsidRDefault="006A0473" w:rsidP="00562E79">
      <w:pPr>
        <w:jc w:val="center"/>
        <w:rPr>
          <w:b w:val="0"/>
          <w:bCs/>
          <w:szCs w:val="28"/>
        </w:rPr>
      </w:pPr>
    </w:p>
    <w:p w14:paraId="5F3BD783" w14:textId="00DB31B3" w:rsidR="006A0473" w:rsidRPr="005C3B7D" w:rsidRDefault="006A0473" w:rsidP="00562E79">
      <w:pPr>
        <w:jc w:val="center"/>
        <w:rPr>
          <w:szCs w:val="28"/>
        </w:rPr>
      </w:pPr>
      <w:r w:rsidRPr="005C3B7D">
        <w:rPr>
          <w:szCs w:val="28"/>
        </w:rPr>
        <w:t>Officer Jonathan Yaskiewicz:</w:t>
      </w:r>
    </w:p>
    <w:p w14:paraId="740E3DEC" w14:textId="5C6A0FC6" w:rsidR="00D44F0F" w:rsidRPr="00CF1510" w:rsidRDefault="00E038E5" w:rsidP="00562E79">
      <w:pPr>
        <w:jc w:val="center"/>
        <w:rPr>
          <w:b w:val="0"/>
          <w:bCs/>
          <w:sz w:val="22"/>
        </w:rPr>
      </w:pPr>
      <w:r w:rsidRPr="00CF1510">
        <w:rPr>
          <w:b w:val="0"/>
          <w:bCs/>
          <w:sz w:val="22"/>
        </w:rPr>
        <w:t xml:space="preserve">Course: </w:t>
      </w:r>
      <w:r w:rsidR="00D44F0F" w:rsidRPr="00CF1510">
        <w:rPr>
          <w:b w:val="0"/>
          <w:bCs/>
          <w:sz w:val="22"/>
        </w:rPr>
        <w:t xml:space="preserve">Handgun and shotgun </w:t>
      </w:r>
      <w:r w:rsidR="00F14A6F">
        <w:rPr>
          <w:b w:val="0"/>
          <w:bCs/>
          <w:sz w:val="22"/>
        </w:rPr>
        <w:t>qualification</w:t>
      </w:r>
      <w:r w:rsidR="005C3B7D" w:rsidRPr="00CF1510">
        <w:rPr>
          <w:b w:val="0"/>
          <w:bCs/>
          <w:sz w:val="22"/>
        </w:rPr>
        <w:t xml:space="preserve"> 8 hours</w:t>
      </w:r>
    </w:p>
    <w:p w14:paraId="1C3EA492" w14:textId="4DC87FF5" w:rsidR="00D44F0F" w:rsidRDefault="00E038E5" w:rsidP="00562E79">
      <w:pPr>
        <w:jc w:val="center"/>
        <w:rPr>
          <w:b w:val="0"/>
          <w:bCs/>
          <w:sz w:val="22"/>
        </w:rPr>
      </w:pPr>
      <w:r w:rsidRPr="00CF1510">
        <w:rPr>
          <w:b w:val="0"/>
          <w:bCs/>
          <w:sz w:val="22"/>
        </w:rPr>
        <w:t xml:space="preserve">Course: </w:t>
      </w:r>
      <w:r w:rsidR="00D44F0F" w:rsidRPr="00CF1510">
        <w:rPr>
          <w:b w:val="0"/>
          <w:bCs/>
          <w:sz w:val="22"/>
        </w:rPr>
        <w:t xml:space="preserve">Police rifle </w:t>
      </w:r>
      <w:r w:rsidR="00F14A6F">
        <w:rPr>
          <w:b w:val="0"/>
          <w:bCs/>
          <w:sz w:val="22"/>
        </w:rPr>
        <w:t>qualification</w:t>
      </w:r>
      <w:r w:rsidR="005C3B7D" w:rsidRPr="00CF1510">
        <w:rPr>
          <w:b w:val="0"/>
          <w:bCs/>
          <w:sz w:val="22"/>
        </w:rPr>
        <w:t xml:space="preserve"> 8 hours</w:t>
      </w:r>
    </w:p>
    <w:p w14:paraId="6C3FEF30" w14:textId="7E650ED8" w:rsidR="0066153B" w:rsidRPr="00CF1510" w:rsidRDefault="0066153B" w:rsidP="00562E79">
      <w:pPr>
        <w:jc w:val="center"/>
        <w:rPr>
          <w:b w:val="0"/>
          <w:bCs/>
          <w:sz w:val="22"/>
        </w:rPr>
      </w:pPr>
      <w:r>
        <w:rPr>
          <w:b w:val="0"/>
          <w:bCs/>
          <w:sz w:val="22"/>
        </w:rPr>
        <w:t>Course: MPOF Control tactics</w:t>
      </w:r>
    </w:p>
    <w:p w14:paraId="03CE44F1" w14:textId="77777777" w:rsidR="00C06DBE" w:rsidRPr="007F5932" w:rsidRDefault="00C06DBE" w:rsidP="00562E79">
      <w:pPr>
        <w:jc w:val="center"/>
        <w:rPr>
          <w:b w:val="0"/>
          <w:bCs/>
          <w:sz w:val="24"/>
          <w:szCs w:val="24"/>
        </w:rPr>
      </w:pPr>
    </w:p>
    <w:p w14:paraId="79A21AEF" w14:textId="1D20FAA2" w:rsidR="006A0473" w:rsidRPr="005C3B7D" w:rsidRDefault="006A0473" w:rsidP="00562E79">
      <w:pPr>
        <w:jc w:val="center"/>
        <w:rPr>
          <w:szCs w:val="28"/>
        </w:rPr>
      </w:pPr>
      <w:r w:rsidRPr="005C3B7D">
        <w:rPr>
          <w:szCs w:val="28"/>
        </w:rPr>
        <w:t>Officer Ashley Harris:</w:t>
      </w:r>
    </w:p>
    <w:p w14:paraId="5E62DD44" w14:textId="183F835A" w:rsidR="00AC448E" w:rsidRPr="00CF1510" w:rsidRDefault="00AC448E" w:rsidP="00AC448E">
      <w:pPr>
        <w:jc w:val="center"/>
        <w:rPr>
          <w:b w:val="0"/>
          <w:bCs/>
          <w:sz w:val="22"/>
        </w:rPr>
      </w:pPr>
      <w:r w:rsidRPr="00CF1510">
        <w:rPr>
          <w:b w:val="0"/>
          <w:bCs/>
          <w:sz w:val="22"/>
        </w:rPr>
        <w:t xml:space="preserve">Course: Handgun and shotgun </w:t>
      </w:r>
      <w:r w:rsidR="00F14A6F">
        <w:rPr>
          <w:b w:val="0"/>
          <w:bCs/>
          <w:sz w:val="22"/>
        </w:rPr>
        <w:t>qualification</w:t>
      </w:r>
      <w:r w:rsidRPr="00CF1510">
        <w:rPr>
          <w:b w:val="0"/>
          <w:bCs/>
          <w:sz w:val="22"/>
        </w:rPr>
        <w:t xml:space="preserve"> 8 hours</w:t>
      </w:r>
    </w:p>
    <w:p w14:paraId="11CF7410" w14:textId="75DBC208" w:rsidR="00AC448E" w:rsidRDefault="00AC448E" w:rsidP="00AC448E">
      <w:pPr>
        <w:jc w:val="center"/>
        <w:rPr>
          <w:b w:val="0"/>
          <w:bCs/>
          <w:sz w:val="22"/>
        </w:rPr>
      </w:pPr>
      <w:r w:rsidRPr="00CF1510">
        <w:rPr>
          <w:b w:val="0"/>
          <w:bCs/>
          <w:sz w:val="22"/>
        </w:rPr>
        <w:t xml:space="preserve">Course: Police rifle </w:t>
      </w:r>
      <w:r w:rsidR="00F14A6F">
        <w:rPr>
          <w:b w:val="0"/>
          <w:bCs/>
          <w:sz w:val="22"/>
        </w:rPr>
        <w:t>qualification</w:t>
      </w:r>
      <w:r w:rsidRPr="00CF1510">
        <w:rPr>
          <w:b w:val="0"/>
          <w:bCs/>
          <w:sz w:val="22"/>
        </w:rPr>
        <w:t xml:space="preserve"> 8 hours</w:t>
      </w:r>
    </w:p>
    <w:p w14:paraId="3556308B" w14:textId="47162CAE" w:rsidR="00AC448E" w:rsidRDefault="00E1401D" w:rsidP="00AC448E">
      <w:pPr>
        <w:jc w:val="center"/>
        <w:rPr>
          <w:b w:val="0"/>
          <w:bCs/>
          <w:sz w:val="22"/>
        </w:rPr>
      </w:pPr>
      <w:r>
        <w:rPr>
          <w:b w:val="0"/>
          <w:bCs/>
          <w:sz w:val="22"/>
        </w:rPr>
        <w:t xml:space="preserve">Course: </w:t>
      </w:r>
      <w:r w:rsidR="00AC448E">
        <w:rPr>
          <w:b w:val="0"/>
          <w:bCs/>
          <w:sz w:val="22"/>
        </w:rPr>
        <w:t>Woodland Tactical Ops</w:t>
      </w:r>
    </w:p>
    <w:p w14:paraId="36560D1E" w14:textId="39E597A7" w:rsidR="00AC448E" w:rsidRDefault="00E1401D" w:rsidP="00AC448E">
      <w:pPr>
        <w:jc w:val="center"/>
        <w:rPr>
          <w:b w:val="0"/>
          <w:bCs/>
          <w:sz w:val="22"/>
        </w:rPr>
      </w:pPr>
      <w:r>
        <w:rPr>
          <w:b w:val="0"/>
          <w:bCs/>
          <w:sz w:val="22"/>
        </w:rPr>
        <w:t xml:space="preserve">Course: </w:t>
      </w:r>
      <w:r w:rsidR="00AC448E">
        <w:rPr>
          <w:b w:val="0"/>
          <w:bCs/>
          <w:sz w:val="22"/>
        </w:rPr>
        <w:t>I</w:t>
      </w:r>
      <w:r>
        <w:rPr>
          <w:b w:val="0"/>
          <w:bCs/>
          <w:sz w:val="22"/>
        </w:rPr>
        <w:t>nterview and interrogation</w:t>
      </w:r>
    </w:p>
    <w:p w14:paraId="37F7BF41" w14:textId="2E4BDD13" w:rsidR="0066153B" w:rsidRPr="00CF1510" w:rsidRDefault="0066153B" w:rsidP="00AC448E">
      <w:pPr>
        <w:jc w:val="center"/>
        <w:rPr>
          <w:b w:val="0"/>
          <w:bCs/>
          <w:sz w:val="22"/>
        </w:rPr>
      </w:pPr>
      <w:r>
        <w:rPr>
          <w:b w:val="0"/>
          <w:bCs/>
          <w:sz w:val="22"/>
        </w:rPr>
        <w:t>Course: MPOF Control tactics</w:t>
      </w:r>
    </w:p>
    <w:p w14:paraId="26740628" w14:textId="77777777" w:rsidR="00C06DBE" w:rsidRDefault="00C06DBE" w:rsidP="00562E79">
      <w:pPr>
        <w:jc w:val="center"/>
        <w:rPr>
          <w:szCs w:val="28"/>
        </w:rPr>
      </w:pPr>
    </w:p>
    <w:p w14:paraId="1789E608" w14:textId="77777777" w:rsidR="00B17F3B" w:rsidRDefault="00C81721" w:rsidP="00D43294">
      <w:pPr>
        <w:rPr>
          <w:szCs w:val="28"/>
        </w:rPr>
      </w:pPr>
      <w:r>
        <w:rPr>
          <w:szCs w:val="28"/>
        </w:rPr>
        <w:lastRenderedPageBreak/>
        <w:t xml:space="preserve">                                                       </w:t>
      </w:r>
    </w:p>
    <w:p w14:paraId="0B8B09BF" w14:textId="75D00322" w:rsidR="006A0473" w:rsidRDefault="00B17F3B" w:rsidP="00D43294">
      <w:pPr>
        <w:rPr>
          <w:szCs w:val="28"/>
        </w:rPr>
      </w:pPr>
      <w:r>
        <w:rPr>
          <w:szCs w:val="28"/>
        </w:rPr>
        <w:t xml:space="preserve">                                                       </w:t>
      </w:r>
      <w:r w:rsidR="00C81721">
        <w:rPr>
          <w:szCs w:val="28"/>
        </w:rPr>
        <w:t xml:space="preserve"> </w:t>
      </w:r>
      <w:r w:rsidR="006A0473" w:rsidRPr="005C3B7D">
        <w:rPr>
          <w:szCs w:val="28"/>
        </w:rPr>
        <w:t>Officer</w:t>
      </w:r>
      <w:r w:rsidR="004D343A" w:rsidRPr="005C3B7D">
        <w:rPr>
          <w:szCs w:val="28"/>
        </w:rPr>
        <w:t xml:space="preserve"> Edward Kubert:</w:t>
      </w:r>
    </w:p>
    <w:p w14:paraId="5EA4550A" w14:textId="53992177" w:rsidR="00AC448E" w:rsidRPr="00CF1510" w:rsidRDefault="00AC448E" w:rsidP="00AC448E">
      <w:pPr>
        <w:jc w:val="center"/>
        <w:rPr>
          <w:b w:val="0"/>
          <w:bCs/>
          <w:sz w:val="22"/>
        </w:rPr>
      </w:pPr>
      <w:r w:rsidRPr="00CF1510">
        <w:rPr>
          <w:b w:val="0"/>
          <w:bCs/>
          <w:sz w:val="22"/>
        </w:rPr>
        <w:t xml:space="preserve">Course: Handgun and shotgun </w:t>
      </w:r>
      <w:r w:rsidR="00F14A6F">
        <w:rPr>
          <w:b w:val="0"/>
          <w:bCs/>
          <w:sz w:val="22"/>
        </w:rPr>
        <w:t>qualification</w:t>
      </w:r>
      <w:r w:rsidRPr="00CF1510">
        <w:rPr>
          <w:b w:val="0"/>
          <w:bCs/>
          <w:sz w:val="22"/>
        </w:rPr>
        <w:t xml:space="preserve"> 8 hours</w:t>
      </w:r>
    </w:p>
    <w:p w14:paraId="615F488F" w14:textId="25A4E7BF" w:rsidR="00AC448E" w:rsidRDefault="00AC448E" w:rsidP="00AC448E">
      <w:pPr>
        <w:jc w:val="center"/>
        <w:rPr>
          <w:b w:val="0"/>
          <w:bCs/>
          <w:sz w:val="22"/>
        </w:rPr>
      </w:pPr>
      <w:r w:rsidRPr="00CF1510">
        <w:rPr>
          <w:b w:val="0"/>
          <w:bCs/>
          <w:sz w:val="22"/>
        </w:rPr>
        <w:t xml:space="preserve">Course: Police rifle </w:t>
      </w:r>
      <w:r w:rsidR="00F14A6F">
        <w:rPr>
          <w:b w:val="0"/>
          <w:bCs/>
          <w:sz w:val="22"/>
        </w:rPr>
        <w:t>qualification</w:t>
      </w:r>
      <w:r w:rsidRPr="00CF1510">
        <w:rPr>
          <w:b w:val="0"/>
          <w:bCs/>
          <w:sz w:val="22"/>
        </w:rPr>
        <w:t xml:space="preserve"> 8 hours</w:t>
      </w:r>
    </w:p>
    <w:p w14:paraId="279A8B5A" w14:textId="50FE06C9" w:rsidR="00E1401D" w:rsidRDefault="00E1401D" w:rsidP="00AC448E">
      <w:pPr>
        <w:jc w:val="center"/>
        <w:rPr>
          <w:b w:val="0"/>
          <w:bCs/>
          <w:sz w:val="22"/>
        </w:rPr>
      </w:pPr>
      <w:r>
        <w:rPr>
          <w:b w:val="0"/>
          <w:bCs/>
          <w:sz w:val="22"/>
        </w:rPr>
        <w:t>Course: Medical marijuana workshop</w:t>
      </w:r>
    </w:p>
    <w:p w14:paraId="52585A70" w14:textId="7C0C3069" w:rsidR="00E1401D" w:rsidRDefault="00E1401D" w:rsidP="00AC448E">
      <w:pPr>
        <w:jc w:val="center"/>
        <w:rPr>
          <w:b w:val="0"/>
          <w:bCs/>
          <w:sz w:val="22"/>
        </w:rPr>
      </w:pPr>
      <w:r>
        <w:rPr>
          <w:b w:val="0"/>
          <w:bCs/>
          <w:sz w:val="22"/>
        </w:rPr>
        <w:t>Course: Heavy equipment</w:t>
      </w:r>
    </w:p>
    <w:p w14:paraId="53629616" w14:textId="05DD626E" w:rsidR="00E1401D" w:rsidRDefault="00E1401D" w:rsidP="00AC448E">
      <w:pPr>
        <w:jc w:val="center"/>
        <w:rPr>
          <w:b w:val="0"/>
          <w:bCs/>
          <w:sz w:val="22"/>
        </w:rPr>
      </w:pPr>
      <w:r>
        <w:rPr>
          <w:b w:val="0"/>
          <w:bCs/>
          <w:sz w:val="22"/>
        </w:rPr>
        <w:t>Identification and investigation</w:t>
      </w:r>
    </w:p>
    <w:p w14:paraId="537DDD31" w14:textId="34F475DF" w:rsidR="0066153B" w:rsidRPr="00CF1510" w:rsidRDefault="0066153B" w:rsidP="00AC448E">
      <w:pPr>
        <w:jc w:val="center"/>
        <w:rPr>
          <w:b w:val="0"/>
          <w:bCs/>
          <w:sz w:val="22"/>
        </w:rPr>
      </w:pPr>
      <w:r>
        <w:rPr>
          <w:b w:val="0"/>
          <w:bCs/>
          <w:sz w:val="22"/>
        </w:rPr>
        <w:t>Course: MPOF Control tactics</w:t>
      </w:r>
    </w:p>
    <w:p w14:paraId="41886254" w14:textId="77777777" w:rsidR="00AC448E" w:rsidRDefault="00AC448E" w:rsidP="00562E79">
      <w:pPr>
        <w:jc w:val="center"/>
        <w:rPr>
          <w:b w:val="0"/>
          <w:bCs/>
          <w:sz w:val="22"/>
        </w:rPr>
      </w:pPr>
    </w:p>
    <w:p w14:paraId="15A451D1" w14:textId="6C06A2BE" w:rsidR="004D343A" w:rsidRDefault="00AC448E" w:rsidP="00AC448E">
      <w:pPr>
        <w:rPr>
          <w:szCs w:val="28"/>
        </w:rPr>
      </w:pPr>
      <w:r>
        <w:rPr>
          <w:b w:val="0"/>
          <w:bCs/>
          <w:sz w:val="22"/>
        </w:rPr>
        <w:t xml:space="preserve">                                                                          </w:t>
      </w:r>
      <w:r w:rsidR="004D343A" w:rsidRPr="005C3B7D">
        <w:rPr>
          <w:szCs w:val="28"/>
        </w:rPr>
        <w:t>Officer Michael Eyer:</w:t>
      </w:r>
    </w:p>
    <w:p w14:paraId="756C70DC" w14:textId="2D70AE06" w:rsidR="005C3B7D" w:rsidRPr="00CF1510" w:rsidRDefault="00E038E5" w:rsidP="00562E79">
      <w:pPr>
        <w:jc w:val="center"/>
        <w:rPr>
          <w:b w:val="0"/>
          <w:bCs/>
          <w:sz w:val="22"/>
        </w:rPr>
      </w:pPr>
      <w:r w:rsidRPr="00CF1510">
        <w:rPr>
          <w:b w:val="0"/>
          <w:bCs/>
          <w:sz w:val="22"/>
        </w:rPr>
        <w:t xml:space="preserve">Course: </w:t>
      </w:r>
      <w:r w:rsidR="005C3B7D" w:rsidRPr="00CF1510">
        <w:rPr>
          <w:b w:val="0"/>
          <w:bCs/>
          <w:sz w:val="22"/>
        </w:rPr>
        <w:t xml:space="preserve">Handgun and shotgun </w:t>
      </w:r>
      <w:r w:rsidR="00F14A6F">
        <w:rPr>
          <w:b w:val="0"/>
          <w:bCs/>
          <w:sz w:val="22"/>
        </w:rPr>
        <w:t>qualification</w:t>
      </w:r>
      <w:r w:rsidR="005C3B7D" w:rsidRPr="00CF1510">
        <w:rPr>
          <w:b w:val="0"/>
          <w:bCs/>
          <w:sz w:val="22"/>
        </w:rPr>
        <w:t xml:space="preserve"> 8 hours</w:t>
      </w:r>
    </w:p>
    <w:p w14:paraId="1A2737D0" w14:textId="6B51E859" w:rsidR="005C3B7D" w:rsidRDefault="00E038E5" w:rsidP="00562E79">
      <w:pPr>
        <w:jc w:val="center"/>
        <w:rPr>
          <w:b w:val="0"/>
          <w:bCs/>
          <w:sz w:val="22"/>
        </w:rPr>
      </w:pPr>
      <w:r w:rsidRPr="00CF1510">
        <w:rPr>
          <w:b w:val="0"/>
          <w:bCs/>
          <w:sz w:val="22"/>
        </w:rPr>
        <w:t xml:space="preserve">Course: </w:t>
      </w:r>
      <w:r w:rsidR="005C3B7D" w:rsidRPr="00CF1510">
        <w:rPr>
          <w:b w:val="0"/>
          <w:bCs/>
          <w:sz w:val="22"/>
        </w:rPr>
        <w:t xml:space="preserve">Police rifle </w:t>
      </w:r>
      <w:r w:rsidR="00F14A6F">
        <w:rPr>
          <w:b w:val="0"/>
          <w:bCs/>
          <w:sz w:val="22"/>
        </w:rPr>
        <w:t>qualification</w:t>
      </w:r>
      <w:r w:rsidR="005C3B7D" w:rsidRPr="00CF1510">
        <w:rPr>
          <w:b w:val="0"/>
          <w:bCs/>
          <w:sz w:val="22"/>
        </w:rPr>
        <w:t xml:space="preserve"> 8 hours</w:t>
      </w:r>
    </w:p>
    <w:p w14:paraId="020FD321" w14:textId="470EB382" w:rsidR="0066153B" w:rsidRPr="00CF1510" w:rsidRDefault="0066153B" w:rsidP="00562E79">
      <w:pPr>
        <w:jc w:val="center"/>
        <w:rPr>
          <w:b w:val="0"/>
          <w:bCs/>
          <w:sz w:val="22"/>
        </w:rPr>
      </w:pPr>
      <w:r>
        <w:rPr>
          <w:b w:val="0"/>
          <w:bCs/>
          <w:sz w:val="22"/>
        </w:rPr>
        <w:t>Course: MPOF Control tactics</w:t>
      </w:r>
    </w:p>
    <w:p w14:paraId="6804F2D7" w14:textId="1CB5D4E0" w:rsidR="00C06DBE" w:rsidRDefault="00C06DBE" w:rsidP="00562E79">
      <w:pPr>
        <w:jc w:val="center"/>
        <w:rPr>
          <w:szCs w:val="28"/>
        </w:rPr>
      </w:pPr>
    </w:p>
    <w:p w14:paraId="3536E6D0" w14:textId="705ADEF8" w:rsidR="004D343A" w:rsidRPr="00EE10EB" w:rsidRDefault="004D343A" w:rsidP="00562E79">
      <w:pPr>
        <w:jc w:val="center"/>
        <w:rPr>
          <w:szCs w:val="28"/>
        </w:rPr>
      </w:pPr>
      <w:r w:rsidRPr="00EE10EB">
        <w:rPr>
          <w:szCs w:val="28"/>
        </w:rPr>
        <w:t>Officer Zachary Wargula:</w:t>
      </w:r>
    </w:p>
    <w:p w14:paraId="71472F8A" w14:textId="302A93AA" w:rsidR="005C3B7D" w:rsidRPr="00CF1510" w:rsidRDefault="00E038E5" w:rsidP="00562E79">
      <w:pPr>
        <w:jc w:val="center"/>
        <w:rPr>
          <w:b w:val="0"/>
          <w:bCs/>
          <w:sz w:val="22"/>
        </w:rPr>
      </w:pPr>
      <w:r w:rsidRPr="00CF1510">
        <w:rPr>
          <w:b w:val="0"/>
          <w:bCs/>
          <w:sz w:val="22"/>
        </w:rPr>
        <w:t xml:space="preserve">Course: </w:t>
      </w:r>
      <w:r w:rsidR="005C3B7D" w:rsidRPr="00CF1510">
        <w:rPr>
          <w:b w:val="0"/>
          <w:bCs/>
          <w:sz w:val="22"/>
        </w:rPr>
        <w:t xml:space="preserve">Handgun and shotgun </w:t>
      </w:r>
      <w:r w:rsidR="00F14A6F">
        <w:rPr>
          <w:b w:val="0"/>
          <w:bCs/>
          <w:sz w:val="22"/>
        </w:rPr>
        <w:t>qualification</w:t>
      </w:r>
      <w:r w:rsidR="005C3B7D" w:rsidRPr="00CF1510">
        <w:rPr>
          <w:b w:val="0"/>
          <w:bCs/>
          <w:sz w:val="22"/>
        </w:rPr>
        <w:t xml:space="preserve"> 8 hours</w:t>
      </w:r>
    </w:p>
    <w:p w14:paraId="66449A45" w14:textId="7D7BE956" w:rsidR="005C3B7D" w:rsidRDefault="00E038E5" w:rsidP="00562E79">
      <w:pPr>
        <w:jc w:val="center"/>
        <w:rPr>
          <w:b w:val="0"/>
          <w:bCs/>
          <w:sz w:val="22"/>
        </w:rPr>
      </w:pPr>
      <w:r w:rsidRPr="00CF1510">
        <w:rPr>
          <w:b w:val="0"/>
          <w:bCs/>
          <w:sz w:val="22"/>
        </w:rPr>
        <w:t xml:space="preserve">Course: </w:t>
      </w:r>
      <w:r w:rsidR="005C3B7D" w:rsidRPr="00CF1510">
        <w:rPr>
          <w:b w:val="0"/>
          <w:bCs/>
          <w:sz w:val="22"/>
        </w:rPr>
        <w:t xml:space="preserve">Police rifle </w:t>
      </w:r>
      <w:r w:rsidR="00F14A6F">
        <w:rPr>
          <w:b w:val="0"/>
          <w:bCs/>
          <w:sz w:val="22"/>
        </w:rPr>
        <w:t>qualification</w:t>
      </w:r>
      <w:r w:rsidR="005C3B7D" w:rsidRPr="00CF1510">
        <w:rPr>
          <w:b w:val="0"/>
          <w:bCs/>
          <w:sz w:val="22"/>
        </w:rPr>
        <w:t xml:space="preserve"> 8 hours</w:t>
      </w:r>
    </w:p>
    <w:p w14:paraId="75909929" w14:textId="5D86A681" w:rsidR="0066153B" w:rsidRPr="00CF1510" w:rsidRDefault="0066153B" w:rsidP="00562E79">
      <w:pPr>
        <w:jc w:val="center"/>
        <w:rPr>
          <w:b w:val="0"/>
          <w:bCs/>
          <w:sz w:val="22"/>
        </w:rPr>
      </w:pPr>
      <w:r>
        <w:rPr>
          <w:b w:val="0"/>
          <w:bCs/>
          <w:sz w:val="22"/>
        </w:rPr>
        <w:t>Course: MPOF Control tactics</w:t>
      </w:r>
    </w:p>
    <w:p w14:paraId="0FDDF3D5" w14:textId="4DDEAFD7" w:rsidR="00C06DBE" w:rsidRDefault="00C06DBE" w:rsidP="00562E79">
      <w:pPr>
        <w:jc w:val="center"/>
        <w:rPr>
          <w:szCs w:val="28"/>
        </w:rPr>
      </w:pPr>
    </w:p>
    <w:p w14:paraId="53664DF3" w14:textId="7EA0E8C2" w:rsidR="004D343A" w:rsidRPr="00C06DBE" w:rsidRDefault="004D343A" w:rsidP="00562E79">
      <w:pPr>
        <w:jc w:val="center"/>
        <w:rPr>
          <w:szCs w:val="28"/>
        </w:rPr>
      </w:pPr>
      <w:r w:rsidRPr="00C06DBE">
        <w:rPr>
          <w:szCs w:val="28"/>
        </w:rPr>
        <w:t>Officer Joshua Silfee:</w:t>
      </w:r>
    </w:p>
    <w:p w14:paraId="071C37DE" w14:textId="6B2F51DC" w:rsidR="00EE10EB" w:rsidRPr="00CF1510" w:rsidRDefault="00FF4CA7" w:rsidP="00562E79">
      <w:pPr>
        <w:jc w:val="center"/>
        <w:rPr>
          <w:b w:val="0"/>
          <w:bCs/>
          <w:sz w:val="22"/>
        </w:rPr>
      </w:pPr>
      <w:r w:rsidRPr="00CF1510">
        <w:rPr>
          <w:b w:val="0"/>
          <w:bCs/>
          <w:sz w:val="22"/>
        </w:rPr>
        <w:t xml:space="preserve">Course: </w:t>
      </w:r>
      <w:r w:rsidR="00EE10EB" w:rsidRPr="00CF1510">
        <w:rPr>
          <w:b w:val="0"/>
          <w:bCs/>
          <w:sz w:val="22"/>
        </w:rPr>
        <w:t xml:space="preserve">Handgun and shotgun </w:t>
      </w:r>
      <w:r w:rsidR="00F14A6F">
        <w:rPr>
          <w:b w:val="0"/>
          <w:bCs/>
          <w:sz w:val="22"/>
        </w:rPr>
        <w:t>qualification</w:t>
      </w:r>
      <w:r w:rsidR="00EE10EB" w:rsidRPr="00CF1510">
        <w:rPr>
          <w:b w:val="0"/>
          <w:bCs/>
          <w:sz w:val="22"/>
        </w:rPr>
        <w:t xml:space="preserve"> 8 hours</w:t>
      </w:r>
    </w:p>
    <w:p w14:paraId="7F7C25AC" w14:textId="0F7D2EE6" w:rsidR="00EE10EB" w:rsidRDefault="00FF4CA7" w:rsidP="00562E79">
      <w:pPr>
        <w:jc w:val="center"/>
        <w:rPr>
          <w:b w:val="0"/>
          <w:bCs/>
          <w:sz w:val="22"/>
        </w:rPr>
      </w:pPr>
      <w:r w:rsidRPr="00CF1510">
        <w:rPr>
          <w:b w:val="0"/>
          <w:bCs/>
          <w:sz w:val="22"/>
        </w:rPr>
        <w:t xml:space="preserve">Course: </w:t>
      </w:r>
      <w:r w:rsidR="00EE10EB" w:rsidRPr="00CF1510">
        <w:rPr>
          <w:b w:val="0"/>
          <w:bCs/>
          <w:sz w:val="22"/>
        </w:rPr>
        <w:t xml:space="preserve">Police rifle </w:t>
      </w:r>
      <w:r w:rsidR="00F14A6F">
        <w:rPr>
          <w:b w:val="0"/>
          <w:bCs/>
          <w:sz w:val="22"/>
        </w:rPr>
        <w:t>qualification</w:t>
      </w:r>
      <w:r w:rsidR="00EE10EB" w:rsidRPr="00CF1510">
        <w:rPr>
          <w:b w:val="0"/>
          <w:bCs/>
          <w:sz w:val="22"/>
        </w:rPr>
        <w:t xml:space="preserve"> 8 hour</w:t>
      </w:r>
      <w:r w:rsidR="00C06DBE" w:rsidRPr="00CF1510">
        <w:rPr>
          <w:b w:val="0"/>
          <w:bCs/>
          <w:sz w:val="22"/>
        </w:rPr>
        <w:t>s</w:t>
      </w:r>
    </w:p>
    <w:p w14:paraId="6BC8761F" w14:textId="76DEAF8E" w:rsidR="00E1401D" w:rsidRDefault="00777D91" w:rsidP="00562E79">
      <w:pPr>
        <w:jc w:val="center"/>
        <w:rPr>
          <w:b w:val="0"/>
          <w:bCs/>
          <w:sz w:val="22"/>
        </w:rPr>
      </w:pPr>
      <w:r>
        <w:rPr>
          <w:b w:val="0"/>
          <w:bCs/>
          <w:sz w:val="22"/>
        </w:rPr>
        <w:t xml:space="preserve">Course: </w:t>
      </w:r>
      <w:r w:rsidR="00E1401D">
        <w:rPr>
          <w:b w:val="0"/>
          <w:bCs/>
          <w:sz w:val="22"/>
        </w:rPr>
        <w:t>Basic active shooter</w:t>
      </w:r>
      <w:r>
        <w:rPr>
          <w:b w:val="0"/>
          <w:bCs/>
          <w:sz w:val="22"/>
        </w:rPr>
        <w:t xml:space="preserve"> Level</w:t>
      </w:r>
      <w:r w:rsidR="00C81721">
        <w:rPr>
          <w:b w:val="0"/>
          <w:bCs/>
          <w:sz w:val="22"/>
        </w:rPr>
        <w:t xml:space="preserve"> I</w:t>
      </w:r>
    </w:p>
    <w:p w14:paraId="560E4311" w14:textId="2B693A01" w:rsidR="00777D91" w:rsidRDefault="00777D91" w:rsidP="00562E79">
      <w:pPr>
        <w:jc w:val="center"/>
        <w:rPr>
          <w:b w:val="0"/>
          <w:bCs/>
          <w:sz w:val="22"/>
        </w:rPr>
      </w:pPr>
      <w:r>
        <w:rPr>
          <w:b w:val="0"/>
          <w:bCs/>
          <w:sz w:val="22"/>
        </w:rPr>
        <w:t>Course: Medical marijuana workshop</w:t>
      </w:r>
    </w:p>
    <w:p w14:paraId="7EE3035D" w14:textId="68279BCC" w:rsidR="00777D91" w:rsidRDefault="00777D91" w:rsidP="00562E79">
      <w:pPr>
        <w:jc w:val="center"/>
        <w:rPr>
          <w:b w:val="0"/>
          <w:bCs/>
          <w:sz w:val="22"/>
        </w:rPr>
      </w:pPr>
      <w:r>
        <w:rPr>
          <w:b w:val="0"/>
          <w:bCs/>
          <w:sz w:val="22"/>
        </w:rPr>
        <w:t>Course: Shoe and tire impression evidence</w:t>
      </w:r>
    </w:p>
    <w:p w14:paraId="5290D579" w14:textId="748E0CB8" w:rsidR="00777D91" w:rsidRDefault="00777D91" w:rsidP="00562E79">
      <w:pPr>
        <w:jc w:val="center"/>
        <w:rPr>
          <w:b w:val="0"/>
          <w:bCs/>
          <w:sz w:val="22"/>
        </w:rPr>
      </w:pPr>
      <w:r>
        <w:rPr>
          <w:b w:val="0"/>
          <w:bCs/>
          <w:sz w:val="22"/>
        </w:rPr>
        <w:t>Course: Advanced roadside impaired driving enforcement</w:t>
      </w:r>
    </w:p>
    <w:p w14:paraId="088AE6E2" w14:textId="30400991" w:rsidR="00777D91" w:rsidRDefault="00777D91" w:rsidP="00562E79">
      <w:pPr>
        <w:jc w:val="center"/>
        <w:rPr>
          <w:b w:val="0"/>
          <w:bCs/>
          <w:sz w:val="22"/>
        </w:rPr>
      </w:pPr>
      <w:r>
        <w:rPr>
          <w:b w:val="0"/>
          <w:bCs/>
          <w:sz w:val="22"/>
        </w:rPr>
        <w:t>Course: Standardized field sobriety testing</w:t>
      </w:r>
    </w:p>
    <w:p w14:paraId="23BBD7F2" w14:textId="02EEE125" w:rsidR="00777D91" w:rsidRDefault="00777D91" w:rsidP="00562E79">
      <w:pPr>
        <w:jc w:val="center"/>
        <w:rPr>
          <w:b w:val="0"/>
          <w:bCs/>
          <w:sz w:val="22"/>
        </w:rPr>
      </w:pPr>
      <w:r>
        <w:rPr>
          <w:b w:val="0"/>
          <w:bCs/>
          <w:sz w:val="22"/>
        </w:rPr>
        <w:t>Course: Basic crime scene photography course</w:t>
      </w:r>
    </w:p>
    <w:p w14:paraId="2140056F" w14:textId="358F805E" w:rsidR="00777D91" w:rsidRDefault="00777D91" w:rsidP="00562E79">
      <w:pPr>
        <w:jc w:val="center"/>
        <w:rPr>
          <w:b w:val="0"/>
          <w:bCs/>
          <w:sz w:val="22"/>
        </w:rPr>
      </w:pPr>
      <w:r>
        <w:rPr>
          <w:b w:val="0"/>
          <w:bCs/>
          <w:sz w:val="22"/>
        </w:rPr>
        <w:t>Course: Fire investigation scene safety</w:t>
      </w:r>
    </w:p>
    <w:p w14:paraId="5D3C62E0" w14:textId="11AE9B6D" w:rsidR="00777D91" w:rsidRDefault="00777D91" w:rsidP="00562E79">
      <w:pPr>
        <w:jc w:val="center"/>
        <w:rPr>
          <w:b w:val="0"/>
          <w:bCs/>
          <w:sz w:val="22"/>
        </w:rPr>
      </w:pPr>
      <w:r>
        <w:rPr>
          <w:b w:val="0"/>
          <w:bCs/>
          <w:sz w:val="22"/>
        </w:rPr>
        <w:t>Course: Child abuse investigation</w:t>
      </w:r>
    </w:p>
    <w:p w14:paraId="728D6209" w14:textId="035C8794" w:rsidR="0066153B" w:rsidRPr="00CF1510" w:rsidRDefault="0066153B" w:rsidP="00562E79">
      <w:pPr>
        <w:jc w:val="center"/>
        <w:rPr>
          <w:b w:val="0"/>
          <w:bCs/>
          <w:sz w:val="22"/>
        </w:rPr>
      </w:pPr>
      <w:r>
        <w:rPr>
          <w:b w:val="0"/>
          <w:bCs/>
          <w:sz w:val="22"/>
        </w:rPr>
        <w:t>Course: MPOF Control tactics</w:t>
      </w:r>
    </w:p>
    <w:p w14:paraId="0B4AF64C" w14:textId="58FE4AB8" w:rsidR="00B721BC" w:rsidRDefault="00B721BC" w:rsidP="00562E79">
      <w:pPr>
        <w:jc w:val="center"/>
        <w:rPr>
          <w:szCs w:val="28"/>
        </w:rPr>
      </w:pPr>
    </w:p>
    <w:p w14:paraId="507AC666" w14:textId="77777777" w:rsidR="00C81721" w:rsidRPr="00B721BC" w:rsidRDefault="00C81721" w:rsidP="00C81721">
      <w:pPr>
        <w:jc w:val="center"/>
        <w:rPr>
          <w:szCs w:val="28"/>
        </w:rPr>
      </w:pPr>
      <w:r w:rsidRPr="00B721BC">
        <w:rPr>
          <w:szCs w:val="28"/>
        </w:rPr>
        <w:t>Officer John Molosky:</w:t>
      </w:r>
    </w:p>
    <w:p w14:paraId="111A13D2" w14:textId="372BCF2C" w:rsidR="00C81721" w:rsidRPr="00CF1510" w:rsidRDefault="00C81721" w:rsidP="00C81721">
      <w:pPr>
        <w:jc w:val="center"/>
        <w:rPr>
          <w:b w:val="0"/>
          <w:bCs/>
          <w:sz w:val="22"/>
        </w:rPr>
      </w:pPr>
      <w:r w:rsidRPr="00CF1510">
        <w:rPr>
          <w:b w:val="0"/>
          <w:bCs/>
          <w:sz w:val="22"/>
        </w:rPr>
        <w:t xml:space="preserve">Course: Handgun and shotgun </w:t>
      </w:r>
      <w:r w:rsidR="00F14A6F">
        <w:rPr>
          <w:b w:val="0"/>
          <w:bCs/>
          <w:sz w:val="22"/>
        </w:rPr>
        <w:t>qualification</w:t>
      </w:r>
      <w:r w:rsidRPr="00CF1510">
        <w:rPr>
          <w:b w:val="0"/>
          <w:bCs/>
          <w:sz w:val="22"/>
        </w:rPr>
        <w:t xml:space="preserve"> 8 hours</w:t>
      </w:r>
    </w:p>
    <w:p w14:paraId="30770DD2" w14:textId="594FE1C4" w:rsidR="00C81721" w:rsidRDefault="00C81721" w:rsidP="00C81721">
      <w:pPr>
        <w:jc w:val="center"/>
        <w:rPr>
          <w:b w:val="0"/>
          <w:bCs/>
          <w:sz w:val="22"/>
        </w:rPr>
      </w:pPr>
      <w:r w:rsidRPr="00CF1510">
        <w:rPr>
          <w:b w:val="0"/>
          <w:bCs/>
          <w:sz w:val="22"/>
        </w:rPr>
        <w:t xml:space="preserve">Course: Police rifle </w:t>
      </w:r>
      <w:r w:rsidR="00F14A6F">
        <w:rPr>
          <w:b w:val="0"/>
          <w:bCs/>
          <w:sz w:val="22"/>
        </w:rPr>
        <w:t>qualification</w:t>
      </w:r>
      <w:r w:rsidRPr="00CF1510">
        <w:rPr>
          <w:b w:val="0"/>
          <w:bCs/>
          <w:sz w:val="22"/>
        </w:rPr>
        <w:t xml:space="preserve"> 8 hours</w:t>
      </w:r>
    </w:p>
    <w:p w14:paraId="691A9D9A" w14:textId="77777777" w:rsidR="00864196" w:rsidRPr="00CF1510" w:rsidRDefault="00864196" w:rsidP="00864196">
      <w:pPr>
        <w:jc w:val="center"/>
        <w:rPr>
          <w:b w:val="0"/>
          <w:bCs/>
          <w:sz w:val="22"/>
        </w:rPr>
      </w:pPr>
      <w:r>
        <w:rPr>
          <w:b w:val="0"/>
          <w:bCs/>
          <w:sz w:val="22"/>
        </w:rPr>
        <w:t>Course: PA Homicide investigation conference</w:t>
      </w:r>
    </w:p>
    <w:p w14:paraId="52282713" w14:textId="347D2521" w:rsidR="00C81721" w:rsidRDefault="00864196" w:rsidP="00864196">
      <w:pPr>
        <w:rPr>
          <w:b w:val="0"/>
          <w:bCs/>
          <w:sz w:val="22"/>
        </w:rPr>
      </w:pPr>
      <w:r>
        <w:rPr>
          <w:b w:val="0"/>
          <w:bCs/>
          <w:sz w:val="22"/>
        </w:rPr>
        <w:t xml:space="preserve">                                                                      </w:t>
      </w:r>
      <w:r w:rsidR="00C81721">
        <w:rPr>
          <w:b w:val="0"/>
          <w:bCs/>
          <w:sz w:val="22"/>
        </w:rPr>
        <w:t>Course: MPOF Control tactics</w:t>
      </w:r>
    </w:p>
    <w:p w14:paraId="12F223ED" w14:textId="77777777" w:rsidR="00C81721" w:rsidRDefault="00C81721" w:rsidP="00C81721">
      <w:pPr>
        <w:rPr>
          <w:szCs w:val="28"/>
        </w:rPr>
      </w:pPr>
      <w:r>
        <w:rPr>
          <w:szCs w:val="28"/>
        </w:rPr>
        <w:t xml:space="preserve">                                                        </w:t>
      </w:r>
    </w:p>
    <w:p w14:paraId="6A26C24C" w14:textId="77777777" w:rsidR="00C81721" w:rsidRDefault="00C81721" w:rsidP="00C81721">
      <w:pPr>
        <w:rPr>
          <w:szCs w:val="28"/>
        </w:rPr>
      </w:pPr>
      <w:r>
        <w:rPr>
          <w:szCs w:val="28"/>
        </w:rPr>
        <w:t xml:space="preserve">                                                           </w:t>
      </w:r>
    </w:p>
    <w:p w14:paraId="083B04A3" w14:textId="3F32387C" w:rsidR="00C81721" w:rsidRPr="004621C4" w:rsidRDefault="00B17F3B" w:rsidP="00C81721">
      <w:pPr>
        <w:rPr>
          <w:szCs w:val="28"/>
        </w:rPr>
      </w:pPr>
      <w:r>
        <w:rPr>
          <w:szCs w:val="28"/>
        </w:rPr>
        <w:lastRenderedPageBreak/>
        <w:t xml:space="preserve">                                                       </w:t>
      </w:r>
      <w:r w:rsidR="007B337A">
        <w:rPr>
          <w:szCs w:val="28"/>
        </w:rPr>
        <w:t xml:space="preserve"> </w:t>
      </w:r>
      <w:r w:rsidR="00C81721" w:rsidRPr="004621C4">
        <w:rPr>
          <w:szCs w:val="28"/>
        </w:rPr>
        <w:t>Officer Jenny Hoffman</w:t>
      </w:r>
    </w:p>
    <w:p w14:paraId="5B2D9331" w14:textId="0734D427" w:rsidR="00C81721" w:rsidRPr="00CF1510" w:rsidRDefault="00C81721" w:rsidP="00C81721">
      <w:pPr>
        <w:jc w:val="center"/>
        <w:rPr>
          <w:b w:val="0"/>
          <w:bCs/>
          <w:sz w:val="22"/>
        </w:rPr>
      </w:pPr>
      <w:r w:rsidRPr="00CF1510">
        <w:rPr>
          <w:b w:val="0"/>
          <w:bCs/>
          <w:sz w:val="22"/>
        </w:rPr>
        <w:t xml:space="preserve">Course: Handgun and shotgun </w:t>
      </w:r>
      <w:r w:rsidR="00F14A6F">
        <w:rPr>
          <w:b w:val="0"/>
          <w:bCs/>
          <w:sz w:val="22"/>
        </w:rPr>
        <w:t>qualification</w:t>
      </w:r>
      <w:r w:rsidRPr="00CF1510">
        <w:rPr>
          <w:b w:val="0"/>
          <w:bCs/>
          <w:sz w:val="22"/>
        </w:rPr>
        <w:t xml:space="preserve"> 8 hours</w:t>
      </w:r>
    </w:p>
    <w:p w14:paraId="7E749E8E" w14:textId="3A76C9EB" w:rsidR="00C81721" w:rsidRDefault="00C81721" w:rsidP="00C81721">
      <w:pPr>
        <w:jc w:val="center"/>
        <w:rPr>
          <w:b w:val="0"/>
          <w:bCs/>
          <w:sz w:val="22"/>
        </w:rPr>
      </w:pPr>
      <w:r w:rsidRPr="00CF1510">
        <w:rPr>
          <w:b w:val="0"/>
          <w:bCs/>
          <w:sz w:val="22"/>
        </w:rPr>
        <w:t xml:space="preserve">Course: Police rifle </w:t>
      </w:r>
      <w:r w:rsidR="00F14A6F">
        <w:rPr>
          <w:b w:val="0"/>
          <w:bCs/>
          <w:sz w:val="22"/>
        </w:rPr>
        <w:t>qualification</w:t>
      </w:r>
      <w:r w:rsidRPr="00CF1510">
        <w:rPr>
          <w:b w:val="0"/>
          <w:bCs/>
          <w:sz w:val="22"/>
        </w:rPr>
        <w:t xml:space="preserve"> 8 hours</w:t>
      </w:r>
    </w:p>
    <w:p w14:paraId="057039DE" w14:textId="4F3541E4" w:rsidR="00C81721" w:rsidRDefault="00C81721" w:rsidP="00C81721">
      <w:pPr>
        <w:jc w:val="center"/>
        <w:rPr>
          <w:b w:val="0"/>
          <w:bCs/>
          <w:sz w:val="22"/>
        </w:rPr>
      </w:pPr>
      <w:r>
        <w:rPr>
          <w:b w:val="0"/>
          <w:bCs/>
          <w:sz w:val="22"/>
        </w:rPr>
        <w:t>Course: MPOF Control tactics</w:t>
      </w:r>
    </w:p>
    <w:p w14:paraId="492D9946" w14:textId="77777777" w:rsidR="00C81721" w:rsidRDefault="00C81721" w:rsidP="00C81721">
      <w:pPr>
        <w:jc w:val="center"/>
        <w:rPr>
          <w:b w:val="0"/>
          <w:bCs/>
          <w:sz w:val="22"/>
        </w:rPr>
      </w:pPr>
    </w:p>
    <w:p w14:paraId="3B7600E9" w14:textId="5A518BE2" w:rsidR="004D343A" w:rsidRPr="00C81721" w:rsidRDefault="004D343A" w:rsidP="00C81721">
      <w:pPr>
        <w:jc w:val="center"/>
        <w:rPr>
          <w:b w:val="0"/>
          <w:bCs/>
          <w:sz w:val="22"/>
        </w:rPr>
      </w:pPr>
      <w:r w:rsidRPr="00B721BC">
        <w:rPr>
          <w:szCs w:val="28"/>
        </w:rPr>
        <w:t>Officer Sofia Hantz:</w:t>
      </w:r>
    </w:p>
    <w:p w14:paraId="72B03F9F" w14:textId="74D5C893" w:rsidR="00B721BC" w:rsidRPr="00CF1510" w:rsidRDefault="00FF4CA7" w:rsidP="00562E79">
      <w:pPr>
        <w:jc w:val="center"/>
        <w:rPr>
          <w:b w:val="0"/>
          <w:bCs/>
          <w:sz w:val="22"/>
        </w:rPr>
      </w:pPr>
      <w:r w:rsidRPr="00CF1510">
        <w:rPr>
          <w:b w:val="0"/>
          <w:bCs/>
          <w:sz w:val="22"/>
        </w:rPr>
        <w:t xml:space="preserve">Course: </w:t>
      </w:r>
      <w:r w:rsidR="00B721BC" w:rsidRPr="00CF1510">
        <w:rPr>
          <w:b w:val="0"/>
          <w:bCs/>
          <w:sz w:val="22"/>
        </w:rPr>
        <w:t xml:space="preserve">Handgun and shotgun </w:t>
      </w:r>
      <w:r w:rsidR="00F14A6F">
        <w:rPr>
          <w:b w:val="0"/>
          <w:bCs/>
          <w:sz w:val="22"/>
        </w:rPr>
        <w:t>qualification</w:t>
      </w:r>
      <w:r w:rsidR="00B721BC" w:rsidRPr="00CF1510">
        <w:rPr>
          <w:b w:val="0"/>
          <w:bCs/>
          <w:sz w:val="22"/>
        </w:rPr>
        <w:t xml:space="preserve"> 8 hours</w:t>
      </w:r>
    </w:p>
    <w:p w14:paraId="5B91EDE8" w14:textId="3C2FC181" w:rsidR="00B721BC" w:rsidRDefault="00FF4CA7" w:rsidP="00562E79">
      <w:pPr>
        <w:jc w:val="center"/>
        <w:rPr>
          <w:b w:val="0"/>
          <w:bCs/>
          <w:sz w:val="22"/>
        </w:rPr>
      </w:pPr>
      <w:r w:rsidRPr="00CF1510">
        <w:rPr>
          <w:b w:val="0"/>
          <w:bCs/>
          <w:sz w:val="22"/>
        </w:rPr>
        <w:t xml:space="preserve">Course: </w:t>
      </w:r>
      <w:r w:rsidR="00B721BC" w:rsidRPr="00CF1510">
        <w:rPr>
          <w:b w:val="0"/>
          <w:bCs/>
          <w:sz w:val="22"/>
        </w:rPr>
        <w:t xml:space="preserve">Police rifle </w:t>
      </w:r>
      <w:r w:rsidR="00F14A6F">
        <w:rPr>
          <w:b w:val="0"/>
          <w:bCs/>
          <w:sz w:val="22"/>
        </w:rPr>
        <w:t>qualification</w:t>
      </w:r>
      <w:r w:rsidR="00B721BC" w:rsidRPr="00CF1510">
        <w:rPr>
          <w:b w:val="0"/>
          <w:bCs/>
          <w:sz w:val="22"/>
        </w:rPr>
        <w:t xml:space="preserve"> 8 hours</w:t>
      </w:r>
    </w:p>
    <w:p w14:paraId="51FCE6BC" w14:textId="04B1E7EB" w:rsidR="0066153B" w:rsidRDefault="0066153B" w:rsidP="00562E79">
      <w:pPr>
        <w:jc w:val="center"/>
        <w:rPr>
          <w:b w:val="0"/>
          <w:bCs/>
          <w:sz w:val="22"/>
        </w:rPr>
      </w:pPr>
      <w:r>
        <w:rPr>
          <w:b w:val="0"/>
          <w:bCs/>
          <w:sz w:val="22"/>
        </w:rPr>
        <w:t>Course: School Resource Officer</w:t>
      </w:r>
    </w:p>
    <w:p w14:paraId="381ADFAA" w14:textId="267428FF" w:rsidR="00C81721" w:rsidRDefault="00C81721" w:rsidP="00562E79">
      <w:pPr>
        <w:jc w:val="center"/>
        <w:rPr>
          <w:b w:val="0"/>
          <w:bCs/>
          <w:sz w:val="22"/>
        </w:rPr>
      </w:pPr>
      <w:r>
        <w:rPr>
          <w:b w:val="0"/>
          <w:bCs/>
          <w:sz w:val="22"/>
        </w:rPr>
        <w:t>Course: Understanding Bias</w:t>
      </w:r>
    </w:p>
    <w:p w14:paraId="51558A9D" w14:textId="6EBB0C46" w:rsidR="00C81721" w:rsidRDefault="00C81721" w:rsidP="00562E79">
      <w:pPr>
        <w:jc w:val="center"/>
        <w:rPr>
          <w:b w:val="0"/>
          <w:bCs/>
          <w:sz w:val="22"/>
        </w:rPr>
      </w:pPr>
      <w:r>
        <w:rPr>
          <w:b w:val="0"/>
          <w:bCs/>
          <w:sz w:val="22"/>
        </w:rPr>
        <w:t>Course: Use of force</w:t>
      </w:r>
    </w:p>
    <w:p w14:paraId="18D2B9B7" w14:textId="5801DD69" w:rsidR="00C81721" w:rsidRDefault="00C81721" w:rsidP="00562E79">
      <w:pPr>
        <w:jc w:val="center"/>
        <w:rPr>
          <w:b w:val="0"/>
          <w:bCs/>
          <w:sz w:val="22"/>
        </w:rPr>
      </w:pPr>
      <w:r>
        <w:rPr>
          <w:b w:val="0"/>
          <w:bCs/>
          <w:sz w:val="22"/>
        </w:rPr>
        <w:t>Course: Basic active shooter Level I</w:t>
      </w:r>
    </w:p>
    <w:p w14:paraId="5A97E4AD" w14:textId="291A4833" w:rsidR="00C81721" w:rsidRDefault="00C81721" w:rsidP="00562E79">
      <w:pPr>
        <w:jc w:val="center"/>
        <w:rPr>
          <w:b w:val="0"/>
          <w:bCs/>
          <w:sz w:val="22"/>
        </w:rPr>
      </w:pPr>
      <w:r>
        <w:rPr>
          <w:b w:val="0"/>
          <w:bCs/>
          <w:sz w:val="22"/>
        </w:rPr>
        <w:t>Course: Medical marijuana workshop</w:t>
      </w:r>
    </w:p>
    <w:p w14:paraId="70509D86" w14:textId="700C4301" w:rsidR="00C81721" w:rsidRDefault="00C81721" w:rsidP="00562E79">
      <w:pPr>
        <w:jc w:val="center"/>
        <w:rPr>
          <w:b w:val="0"/>
          <w:bCs/>
          <w:sz w:val="22"/>
        </w:rPr>
      </w:pPr>
      <w:r>
        <w:rPr>
          <w:b w:val="0"/>
          <w:bCs/>
          <w:sz w:val="22"/>
        </w:rPr>
        <w:t>Course: Woodland Tactical Operations 40 hours</w:t>
      </w:r>
    </w:p>
    <w:p w14:paraId="21736E35" w14:textId="3D68A82E" w:rsidR="00C81721" w:rsidRDefault="00C81721" w:rsidP="00562E79">
      <w:pPr>
        <w:jc w:val="center"/>
        <w:rPr>
          <w:b w:val="0"/>
          <w:bCs/>
          <w:sz w:val="22"/>
        </w:rPr>
      </w:pPr>
      <w:r>
        <w:rPr>
          <w:b w:val="0"/>
          <w:bCs/>
          <w:sz w:val="22"/>
        </w:rPr>
        <w:t>Course: Drug identification</w:t>
      </w:r>
    </w:p>
    <w:p w14:paraId="7308BED4" w14:textId="4C4A4E13" w:rsidR="00C81721" w:rsidRDefault="00C81721" w:rsidP="00562E79">
      <w:pPr>
        <w:jc w:val="center"/>
        <w:rPr>
          <w:b w:val="0"/>
          <w:bCs/>
          <w:sz w:val="22"/>
        </w:rPr>
      </w:pPr>
      <w:r>
        <w:rPr>
          <w:b w:val="0"/>
          <w:bCs/>
          <w:sz w:val="22"/>
        </w:rPr>
        <w:t>Course: Intro to patrol drug investigation</w:t>
      </w:r>
    </w:p>
    <w:p w14:paraId="59A21D58" w14:textId="4EF0034F" w:rsidR="00C81721" w:rsidRDefault="00C81721" w:rsidP="00562E79">
      <w:pPr>
        <w:jc w:val="center"/>
        <w:rPr>
          <w:b w:val="0"/>
          <w:bCs/>
          <w:sz w:val="22"/>
        </w:rPr>
      </w:pPr>
      <w:r>
        <w:rPr>
          <w:b w:val="0"/>
          <w:bCs/>
          <w:sz w:val="22"/>
        </w:rPr>
        <w:t>Course: Interview and interrogation</w:t>
      </w:r>
    </w:p>
    <w:p w14:paraId="68BBC417" w14:textId="515AB847" w:rsidR="00C81721" w:rsidRDefault="00C81721" w:rsidP="00562E79">
      <w:pPr>
        <w:jc w:val="center"/>
        <w:rPr>
          <w:b w:val="0"/>
          <w:bCs/>
          <w:sz w:val="22"/>
        </w:rPr>
      </w:pPr>
      <w:r>
        <w:rPr>
          <w:b w:val="0"/>
          <w:bCs/>
          <w:sz w:val="22"/>
        </w:rPr>
        <w:t>Course: MPOF Control tactics</w:t>
      </w:r>
    </w:p>
    <w:p w14:paraId="27218EB2" w14:textId="77777777" w:rsidR="00C81721" w:rsidRPr="00CF1510" w:rsidRDefault="00C81721" w:rsidP="00562E79">
      <w:pPr>
        <w:jc w:val="center"/>
        <w:rPr>
          <w:b w:val="0"/>
          <w:bCs/>
          <w:sz w:val="22"/>
        </w:rPr>
      </w:pPr>
    </w:p>
    <w:p w14:paraId="3CBDA34B" w14:textId="7BFDCDB2" w:rsidR="004D343A" w:rsidRPr="00B721BC" w:rsidRDefault="007B337A" w:rsidP="007B337A">
      <w:pPr>
        <w:rPr>
          <w:szCs w:val="28"/>
        </w:rPr>
      </w:pPr>
      <w:r>
        <w:rPr>
          <w:b w:val="0"/>
          <w:bCs/>
          <w:szCs w:val="28"/>
        </w:rPr>
        <w:t xml:space="preserve">                                                        </w:t>
      </w:r>
      <w:r w:rsidR="004D343A" w:rsidRPr="00B721BC">
        <w:rPr>
          <w:szCs w:val="28"/>
        </w:rPr>
        <w:t>Chief Brian Markovchick:</w:t>
      </w:r>
    </w:p>
    <w:p w14:paraId="6116D376" w14:textId="291DC35B" w:rsidR="00B721BC" w:rsidRPr="00CF1510" w:rsidRDefault="00FF4CA7" w:rsidP="00562E79">
      <w:pPr>
        <w:jc w:val="center"/>
        <w:rPr>
          <w:b w:val="0"/>
          <w:bCs/>
          <w:sz w:val="22"/>
        </w:rPr>
      </w:pPr>
      <w:r w:rsidRPr="00CF1510">
        <w:rPr>
          <w:b w:val="0"/>
          <w:bCs/>
          <w:sz w:val="22"/>
        </w:rPr>
        <w:t xml:space="preserve">Course: </w:t>
      </w:r>
      <w:r w:rsidR="00B721BC" w:rsidRPr="00CF1510">
        <w:rPr>
          <w:b w:val="0"/>
          <w:bCs/>
          <w:sz w:val="22"/>
        </w:rPr>
        <w:t xml:space="preserve">Handgun and shotgun </w:t>
      </w:r>
      <w:r w:rsidR="00F14A6F">
        <w:rPr>
          <w:b w:val="0"/>
          <w:bCs/>
          <w:sz w:val="22"/>
        </w:rPr>
        <w:t>qualification</w:t>
      </w:r>
      <w:r w:rsidR="00B721BC" w:rsidRPr="00CF1510">
        <w:rPr>
          <w:b w:val="0"/>
          <w:bCs/>
          <w:sz w:val="22"/>
        </w:rPr>
        <w:t xml:space="preserve"> 8 hours</w:t>
      </w:r>
    </w:p>
    <w:p w14:paraId="0279BAA7" w14:textId="5CE8DA30" w:rsidR="00B721BC" w:rsidRDefault="00FF4CA7" w:rsidP="00562E79">
      <w:pPr>
        <w:jc w:val="center"/>
        <w:rPr>
          <w:b w:val="0"/>
          <w:bCs/>
          <w:sz w:val="22"/>
        </w:rPr>
      </w:pPr>
      <w:r w:rsidRPr="00CF1510">
        <w:rPr>
          <w:b w:val="0"/>
          <w:bCs/>
          <w:sz w:val="22"/>
        </w:rPr>
        <w:t xml:space="preserve">Course: </w:t>
      </w:r>
      <w:r w:rsidR="00B721BC" w:rsidRPr="00CF1510">
        <w:rPr>
          <w:b w:val="0"/>
          <w:bCs/>
          <w:sz w:val="22"/>
        </w:rPr>
        <w:t xml:space="preserve">Police rifle </w:t>
      </w:r>
      <w:r w:rsidR="00F14A6F">
        <w:rPr>
          <w:b w:val="0"/>
          <w:bCs/>
          <w:sz w:val="22"/>
        </w:rPr>
        <w:t>qualification</w:t>
      </w:r>
      <w:r w:rsidR="00B721BC" w:rsidRPr="00CF1510">
        <w:rPr>
          <w:b w:val="0"/>
          <w:bCs/>
          <w:sz w:val="22"/>
        </w:rPr>
        <w:t xml:space="preserve"> 8 hours</w:t>
      </w:r>
    </w:p>
    <w:p w14:paraId="4AEDDBF6" w14:textId="5C777C54" w:rsidR="00864196" w:rsidRDefault="00864196" w:rsidP="00562E79">
      <w:pPr>
        <w:jc w:val="center"/>
        <w:rPr>
          <w:b w:val="0"/>
          <w:bCs/>
          <w:sz w:val="22"/>
        </w:rPr>
      </w:pPr>
      <w:r>
        <w:rPr>
          <w:b w:val="0"/>
          <w:bCs/>
          <w:sz w:val="22"/>
        </w:rPr>
        <w:t xml:space="preserve">Course: Taser </w:t>
      </w:r>
      <w:r w:rsidR="00DB1EB1">
        <w:rPr>
          <w:b w:val="0"/>
          <w:bCs/>
          <w:sz w:val="22"/>
        </w:rPr>
        <w:t>re-certification</w:t>
      </w:r>
    </w:p>
    <w:p w14:paraId="36957F80" w14:textId="01C3307C" w:rsidR="00864196" w:rsidRDefault="00864196" w:rsidP="00562E79">
      <w:pPr>
        <w:jc w:val="center"/>
        <w:rPr>
          <w:b w:val="0"/>
          <w:bCs/>
          <w:sz w:val="22"/>
        </w:rPr>
      </w:pPr>
      <w:r>
        <w:rPr>
          <w:b w:val="0"/>
          <w:bCs/>
          <w:sz w:val="22"/>
        </w:rPr>
        <w:t xml:space="preserve">Course: Post </w:t>
      </w:r>
      <w:r w:rsidR="0046229D">
        <w:rPr>
          <w:b w:val="0"/>
          <w:bCs/>
          <w:sz w:val="22"/>
        </w:rPr>
        <w:t>blast</w:t>
      </w:r>
      <w:r>
        <w:rPr>
          <w:b w:val="0"/>
          <w:bCs/>
          <w:sz w:val="22"/>
        </w:rPr>
        <w:t xml:space="preserve"> investigation ATF 40 hours</w:t>
      </w:r>
    </w:p>
    <w:p w14:paraId="158AF63D" w14:textId="354D8E99" w:rsidR="00864196" w:rsidRDefault="00864196" w:rsidP="00562E79">
      <w:pPr>
        <w:jc w:val="center"/>
        <w:rPr>
          <w:b w:val="0"/>
          <w:bCs/>
          <w:sz w:val="22"/>
        </w:rPr>
      </w:pPr>
      <w:r>
        <w:rPr>
          <w:b w:val="0"/>
          <w:bCs/>
          <w:sz w:val="22"/>
        </w:rPr>
        <w:t>Course: Fatal fire investigation 8 hours</w:t>
      </w:r>
    </w:p>
    <w:p w14:paraId="7B6452B4" w14:textId="14689701" w:rsidR="00864196" w:rsidRDefault="00864196" w:rsidP="00562E79">
      <w:pPr>
        <w:jc w:val="center"/>
        <w:rPr>
          <w:b w:val="0"/>
          <w:bCs/>
          <w:sz w:val="22"/>
        </w:rPr>
      </w:pPr>
      <w:r>
        <w:rPr>
          <w:b w:val="0"/>
          <w:bCs/>
          <w:sz w:val="22"/>
        </w:rPr>
        <w:t>Course: MPOF Control tactics</w:t>
      </w:r>
    </w:p>
    <w:p w14:paraId="0B75BCB6" w14:textId="77777777" w:rsidR="007B337A" w:rsidRPr="00CF1510" w:rsidRDefault="007B337A" w:rsidP="00562E79">
      <w:pPr>
        <w:jc w:val="center"/>
        <w:rPr>
          <w:b w:val="0"/>
          <w:bCs/>
          <w:sz w:val="22"/>
        </w:rPr>
      </w:pPr>
    </w:p>
    <w:p w14:paraId="7E66B3ED" w14:textId="77777777" w:rsidR="007B337A" w:rsidRPr="00AB427C" w:rsidRDefault="007B337A" w:rsidP="007B337A">
      <w:pPr>
        <w:jc w:val="center"/>
        <w:rPr>
          <w:szCs w:val="28"/>
        </w:rPr>
      </w:pPr>
      <w:r w:rsidRPr="00AB427C">
        <w:rPr>
          <w:szCs w:val="28"/>
        </w:rPr>
        <w:t>Sergeant Michael Bogart</w:t>
      </w:r>
    </w:p>
    <w:p w14:paraId="45117B91" w14:textId="77777777" w:rsidR="007B337A" w:rsidRPr="00CF1510" w:rsidRDefault="007B337A" w:rsidP="007B337A">
      <w:pPr>
        <w:jc w:val="center"/>
        <w:rPr>
          <w:b w:val="0"/>
          <w:bCs/>
          <w:sz w:val="22"/>
        </w:rPr>
      </w:pPr>
      <w:r w:rsidRPr="00CF1510">
        <w:rPr>
          <w:b w:val="0"/>
          <w:bCs/>
          <w:sz w:val="22"/>
        </w:rPr>
        <w:t xml:space="preserve">Course: Handgun and shotgun </w:t>
      </w:r>
      <w:r>
        <w:rPr>
          <w:b w:val="0"/>
          <w:bCs/>
          <w:sz w:val="22"/>
        </w:rPr>
        <w:t>qualification</w:t>
      </w:r>
      <w:r w:rsidRPr="00CF1510">
        <w:rPr>
          <w:b w:val="0"/>
          <w:bCs/>
          <w:sz w:val="22"/>
        </w:rPr>
        <w:t xml:space="preserve"> 8 hours</w:t>
      </w:r>
    </w:p>
    <w:p w14:paraId="4ABE35E1" w14:textId="77777777" w:rsidR="007B337A" w:rsidRDefault="007B337A" w:rsidP="007B337A">
      <w:pPr>
        <w:jc w:val="center"/>
        <w:rPr>
          <w:b w:val="0"/>
          <w:bCs/>
          <w:sz w:val="22"/>
        </w:rPr>
      </w:pPr>
      <w:r w:rsidRPr="00CF1510">
        <w:rPr>
          <w:b w:val="0"/>
          <w:bCs/>
          <w:sz w:val="22"/>
        </w:rPr>
        <w:t xml:space="preserve">Course: Police rifle </w:t>
      </w:r>
      <w:r>
        <w:rPr>
          <w:b w:val="0"/>
          <w:bCs/>
          <w:sz w:val="22"/>
        </w:rPr>
        <w:t>qualificatio</w:t>
      </w:r>
      <w:r w:rsidRPr="00CF1510">
        <w:rPr>
          <w:b w:val="0"/>
          <w:bCs/>
          <w:sz w:val="22"/>
        </w:rPr>
        <w:t>n 8 hours</w:t>
      </w:r>
    </w:p>
    <w:p w14:paraId="7E25C829" w14:textId="77777777" w:rsidR="007B337A" w:rsidRDefault="007B337A" w:rsidP="007B337A">
      <w:pPr>
        <w:jc w:val="center"/>
        <w:rPr>
          <w:b w:val="0"/>
          <w:bCs/>
          <w:sz w:val="22"/>
        </w:rPr>
      </w:pPr>
      <w:r>
        <w:rPr>
          <w:b w:val="0"/>
          <w:bCs/>
          <w:sz w:val="22"/>
        </w:rPr>
        <w:t>Course: School resource officer 40 hours</w:t>
      </w:r>
    </w:p>
    <w:p w14:paraId="0A7CBB6B" w14:textId="77777777" w:rsidR="007B337A" w:rsidRDefault="007B337A" w:rsidP="007B337A">
      <w:pPr>
        <w:jc w:val="center"/>
        <w:rPr>
          <w:b w:val="0"/>
          <w:bCs/>
          <w:sz w:val="22"/>
        </w:rPr>
      </w:pPr>
      <w:r>
        <w:rPr>
          <w:b w:val="0"/>
          <w:bCs/>
          <w:sz w:val="22"/>
        </w:rPr>
        <w:t xml:space="preserve"> First aid instructor</w:t>
      </w:r>
    </w:p>
    <w:p w14:paraId="6E2EA859" w14:textId="77777777" w:rsidR="007B337A" w:rsidRDefault="007B337A" w:rsidP="007B337A">
      <w:pPr>
        <w:jc w:val="center"/>
        <w:rPr>
          <w:b w:val="0"/>
          <w:bCs/>
          <w:sz w:val="22"/>
        </w:rPr>
      </w:pPr>
      <w:r>
        <w:rPr>
          <w:b w:val="0"/>
          <w:bCs/>
          <w:sz w:val="22"/>
        </w:rPr>
        <w:t>Course: Taser re-certification</w:t>
      </w:r>
    </w:p>
    <w:p w14:paraId="0EFD4C2E" w14:textId="77777777" w:rsidR="007B337A" w:rsidRDefault="007B337A" w:rsidP="007B337A">
      <w:pPr>
        <w:jc w:val="center"/>
        <w:rPr>
          <w:b w:val="0"/>
          <w:bCs/>
          <w:sz w:val="22"/>
        </w:rPr>
      </w:pPr>
      <w:r>
        <w:rPr>
          <w:b w:val="0"/>
          <w:bCs/>
          <w:sz w:val="22"/>
        </w:rPr>
        <w:t>Taser instructor</w:t>
      </w:r>
    </w:p>
    <w:p w14:paraId="26603F47" w14:textId="77777777" w:rsidR="007B337A" w:rsidRDefault="007B337A" w:rsidP="007B337A">
      <w:pPr>
        <w:jc w:val="center"/>
        <w:rPr>
          <w:b w:val="0"/>
          <w:bCs/>
          <w:sz w:val="22"/>
        </w:rPr>
      </w:pPr>
      <w:r>
        <w:rPr>
          <w:b w:val="0"/>
          <w:bCs/>
          <w:sz w:val="22"/>
        </w:rPr>
        <w:t>Course: Active attack event response leadership</w:t>
      </w:r>
    </w:p>
    <w:p w14:paraId="556853F8" w14:textId="77777777" w:rsidR="007B337A" w:rsidRDefault="007B337A" w:rsidP="007B337A">
      <w:pPr>
        <w:jc w:val="center"/>
        <w:rPr>
          <w:b w:val="0"/>
          <w:bCs/>
          <w:sz w:val="22"/>
        </w:rPr>
      </w:pPr>
      <w:r>
        <w:rPr>
          <w:b w:val="0"/>
          <w:bCs/>
          <w:sz w:val="22"/>
        </w:rPr>
        <w:t>Course:  Basic workforce security awareness</w:t>
      </w:r>
    </w:p>
    <w:p w14:paraId="1E6A2E62" w14:textId="77777777" w:rsidR="007B337A" w:rsidRDefault="007B337A" w:rsidP="007B337A">
      <w:pPr>
        <w:jc w:val="center"/>
        <w:rPr>
          <w:b w:val="0"/>
          <w:bCs/>
          <w:sz w:val="22"/>
        </w:rPr>
      </w:pPr>
      <w:r>
        <w:rPr>
          <w:b w:val="0"/>
          <w:bCs/>
          <w:sz w:val="22"/>
        </w:rPr>
        <w:t>Course: Civilian response to active shooter events</w:t>
      </w:r>
    </w:p>
    <w:p w14:paraId="6A821E8B" w14:textId="77777777" w:rsidR="007B337A" w:rsidRDefault="007B337A" w:rsidP="007B337A">
      <w:pPr>
        <w:jc w:val="center"/>
        <w:rPr>
          <w:b w:val="0"/>
          <w:bCs/>
          <w:sz w:val="22"/>
        </w:rPr>
      </w:pPr>
      <w:r>
        <w:rPr>
          <w:b w:val="0"/>
          <w:bCs/>
          <w:sz w:val="22"/>
        </w:rPr>
        <w:t>Course: Class A wiretapping and electronic surveillance certification</w:t>
      </w:r>
    </w:p>
    <w:p w14:paraId="1CDABC80" w14:textId="77777777" w:rsidR="007B337A" w:rsidRDefault="007B337A" w:rsidP="007B337A">
      <w:pPr>
        <w:jc w:val="center"/>
        <w:rPr>
          <w:b w:val="0"/>
          <w:bCs/>
          <w:sz w:val="22"/>
        </w:rPr>
      </w:pPr>
      <w:r>
        <w:rPr>
          <w:b w:val="0"/>
          <w:bCs/>
          <w:sz w:val="22"/>
        </w:rPr>
        <w:t>Course: Active shooter FEMA Training</w:t>
      </w:r>
    </w:p>
    <w:p w14:paraId="0E7E3399" w14:textId="6929DBAD" w:rsidR="007B337A" w:rsidRDefault="007B337A" w:rsidP="007B337A">
      <w:pPr>
        <w:jc w:val="center"/>
        <w:rPr>
          <w:b w:val="0"/>
          <w:bCs/>
          <w:sz w:val="22"/>
        </w:rPr>
      </w:pPr>
      <w:r>
        <w:rPr>
          <w:b w:val="0"/>
          <w:bCs/>
          <w:sz w:val="22"/>
        </w:rPr>
        <w:t xml:space="preserve">Course: Post </w:t>
      </w:r>
      <w:r w:rsidR="0046229D">
        <w:rPr>
          <w:b w:val="0"/>
          <w:bCs/>
          <w:sz w:val="22"/>
        </w:rPr>
        <w:t>blast</w:t>
      </w:r>
      <w:r>
        <w:rPr>
          <w:b w:val="0"/>
          <w:bCs/>
          <w:sz w:val="22"/>
        </w:rPr>
        <w:t xml:space="preserve"> investigative techniques course ATF</w:t>
      </w:r>
    </w:p>
    <w:p w14:paraId="1A8E37CC" w14:textId="77777777" w:rsidR="007B337A" w:rsidRDefault="007B337A" w:rsidP="007B337A">
      <w:pPr>
        <w:jc w:val="center"/>
        <w:rPr>
          <w:b w:val="0"/>
          <w:bCs/>
          <w:sz w:val="22"/>
        </w:rPr>
      </w:pPr>
      <w:r>
        <w:rPr>
          <w:b w:val="0"/>
          <w:bCs/>
          <w:sz w:val="22"/>
        </w:rPr>
        <w:t>Course: Federal Law Enforcement mobile device investigation program</w:t>
      </w:r>
    </w:p>
    <w:p w14:paraId="148E213E" w14:textId="5CFF3DF6" w:rsidR="00AB427C" w:rsidRDefault="007B337A" w:rsidP="007B337A">
      <w:pPr>
        <w:jc w:val="center"/>
        <w:rPr>
          <w:b w:val="0"/>
          <w:bCs/>
          <w:szCs w:val="28"/>
        </w:rPr>
      </w:pPr>
      <w:r>
        <w:rPr>
          <w:b w:val="0"/>
          <w:bCs/>
          <w:sz w:val="22"/>
        </w:rPr>
        <w:t>Course: MPOF control tactics</w:t>
      </w:r>
    </w:p>
    <w:p w14:paraId="587804CD" w14:textId="5CD42E08" w:rsidR="00C81721" w:rsidRPr="002C68B5" w:rsidRDefault="007B337A" w:rsidP="00C81721">
      <w:pPr>
        <w:rPr>
          <w:rFonts w:ascii="Roboto" w:hAnsi="Roboto"/>
          <w:sz w:val="48"/>
          <w:szCs w:val="48"/>
        </w:rPr>
      </w:pPr>
      <w:r>
        <w:rPr>
          <w:szCs w:val="28"/>
        </w:rPr>
        <w:lastRenderedPageBreak/>
        <w:t xml:space="preserve">                                               </w:t>
      </w:r>
      <w:r w:rsidR="00C81721" w:rsidRPr="002C68B5">
        <w:rPr>
          <w:rFonts w:ascii="Roboto" w:hAnsi="Roboto"/>
          <w:sz w:val="48"/>
          <w:szCs w:val="48"/>
        </w:rPr>
        <w:t>In Our Community</w:t>
      </w:r>
    </w:p>
    <w:p w14:paraId="06B1CB73" w14:textId="77777777" w:rsidR="00B17F3B" w:rsidRDefault="00B17F3B" w:rsidP="007B337A">
      <w:pPr>
        <w:jc w:val="center"/>
        <w:rPr>
          <w:b w:val="0"/>
          <w:bCs/>
          <w:sz w:val="26"/>
          <w:szCs w:val="26"/>
        </w:rPr>
      </w:pPr>
    </w:p>
    <w:p w14:paraId="1FB0FD84" w14:textId="77777777" w:rsidR="00B17F3B" w:rsidRDefault="00B17F3B" w:rsidP="00B17F3B">
      <w:pPr>
        <w:rPr>
          <w:b w:val="0"/>
          <w:bCs/>
          <w:sz w:val="26"/>
          <w:szCs w:val="26"/>
        </w:rPr>
      </w:pPr>
    </w:p>
    <w:p w14:paraId="335F4A26" w14:textId="0F5735A0" w:rsidR="00C81721" w:rsidRPr="007B337A" w:rsidRDefault="00B17F3B" w:rsidP="00B17F3B">
      <w:pPr>
        <w:rPr>
          <w:b w:val="0"/>
          <w:bCs/>
          <w:szCs w:val="28"/>
        </w:rPr>
      </w:pPr>
      <w:r w:rsidRPr="004621C4">
        <w:rPr>
          <w:b w:val="0"/>
          <w:bCs/>
          <w:noProof/>
          <w:sz w:val="26"/>
          <w:szCs w:val="26"/>
        </w:rPr>
        <w:drawing>
          <wp:anchor distT="0" distB="0" distL="114300" distR="114300" simplePos="0" relativeHeight="251722752" behindDoc="0" locked="0" layoutInCell="1" allowOverlap="1" wp14:anchorId="2676112C" wp14:editId="5A200EC1">
            <wp:simplePos x="0" y="0"/>
            <wp:positionH relativeFrom="column">
              <wp:posOffset>57150</wp:posOffset>
            </wp:positionH>
            <wp:positionV relativeFrom="page">
              <wp:posOffset>3028406</wp:posOffset>
            </wp:positionV>
            <wp:extent cx="2264410" cy="1273810"/>
            <wp:effectExtent l="76200" t="76200" r="78740" b="78740"/>
            <wp:wrapThrough wrapText="bothSides">
              <wp:wrapPolygon edited="0">
                <wp:start x="-727" y="-1292"/>
                <wp:lineTo x="-727" y="22612"/>
                <wp:lineTo x="22169" y="22612"/>
                <wp:lineTo x="22169" y="-1292"/>
                <wp:lineTo x="-727" y="-1292"/>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64410" cy="1273810"/>
                    </a:xfrm>
                    <a:prstGeom prst="rect">
                      <a:avLst/>
                    </a:prstGeom>
                    <a:effectLst>
                      <a:glow rad="635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007B337A">
        <w:rPr>
          <w:b w:val="0"/>
          <w:bCs/>
          <w:noProof/>
          <w:szCs w:val="28"/>
        </w:rPr>
        <w:drawing>
          <wp:anchor distT="0" distB="0" distL="114300" distR="114300" simplePos="0" relativeHeight="251721728" behindDoc="0" locked="0" layoutInCell="1" allowOverlap="1" wp14:anchorId="60B08B95" wp14:editId="0CB63A20">
            <wp:simplePos x="0" y="0"/>
            <wp:positionH relativeFrom="column">
              <wp:posOffset>60960</wp:posOffset>
            </wp:positionH>
            <wp:positionV relativeFrom="page">
              <wp:posOffset>1601379</wp:posOffset>
            </wp:positionV>
            <wp:extent cx="2253615" cy="1267460"/>
            <wp:effectExtent l="76200" t="76200" r="70485" b="85090"/>
            <wp:wrapThrough wrapText="bothSides">
              <wp:wrapPolygon edited="0">
                <wp:start x="-730" y="-1299"/>
                <wp:lineTo x="-730" y="22725"/>
                <wp:lineTo x="22093" y="22725"/>
                <wp:lineTo x="22093" y="-1299"/>
                <wp:lineTo x="-730" y="-1299"/>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53615" cy="1267460"/>
                    </a:xfrm>
                    <a:prstGeom prst="rect">
                      <a:avLst/>
                    </a:prstGeom>
                    <a:effectLst>
                      <a:glow rad="635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00C81721" w:rsidRPr="004621C4">
        <w:rPr>
          <w:b w:val="0"/>
          <w:bCs/>
          <w:sz w:val="26"/>
          <w:szCs w:val="26"/>
        </w:rPr>
        <w:t>The Weatherly Borough Police Department</w:t>
      </w:r>
      <w:r w:rsidR="00C81721">
        <w:rPr>
          <w:b w:val="0"/>
          <w:bCs/>
          <w:sz w:val="26"/>
          <w:szCs w:val="26"/>
        </w:rPr>
        <w:t xml:space="preserve"> is committed</w:t>
      </w:r>
      <w:r>
        <w:rPr>
          <w:b w:val="0"/>
          <w:bCs/>
          <w:sz w:val="26"/>
          <w:szCs w:val="26"/>
        </w:rPr>
        <w:t xml:space="preserve"> </w:t>
      </w:r>
      <w:r w:rsidR="00C81721">
        <w:rPr>
          <w:b w:val="0"/>
          <w:bCs/>
          <w:sz w:val="26"/>
          <w:szCs w:val="26"/>
        </w:rPr>
        <w:t>to serving the community through its mission of practicing the core values of integrity, professionalism and respect. The Officers are committed to fair and impartial enforcement of the laws, crime prevention, furthering and employing the principles of community while keeping the streets safe for both residents and visitors of the Borough.</w:t>
      </w:r>
    </w:p>
    <w:p w14:paraId="69AC712A" w14:textId="5657B0B4" w:rsidR="00C81721" w:rsidRDefault="00C81721" w:rsidP="00B17F3B">
      <w:pPr>
        <w:rPr>
          <w:b w:val="0"/>
          <w:bCs/>
          <w:sz w:val="26"/>
          <w:szCs w:val="26"/>
        </w:rPr>
      </w:pPr>
    </w:p>
    <w:p w14:paraId="177E3E8A" w14:textId="2C44D408" w:rsidR="00C81721" w:rsidRDefault="00B17F3B" w:rsidP="00B17F3B">
      <w:pPr>
        <w:rPr>
          <w:b w:val="0"/>
          <w:bCs/>
          <w:sz w:val="26"/>
          <w:szCs w:val="26"/>
        </w:rPr>
      </w:pPr>
      <w:r w:rsidRPr="004621C4">
        <w:rPr>
          <w:b w:val="0"/>
          <w:bCs/>
          <w:noProof/>
          <w:sz w:val="26"/>
          <w:szCs w:val="26"/>
        </w:rPr>
        <w:drawing>
          <wp:anchor distT="0" distB="0" distL="114300" distR="114300" simplePos="0" relativeHeight="251723776" behindDoc="0" locked="0" layoutInCell="1" allowOverlap="1" wp14:anchorId="1218DB08" wp14:editId="3EC078ED">
            <wp:simplePos x="0" y="0"/>
            <wp:positionH relativeFrom="column">
              <wp:posOffset>61595</wp:posOffset>
            </wp:positionH>
            <wp:positionV relativeFrom="page">
              <wp:posOffset>5872480</wp:posOffset>
            </wp:positionV>
            <wp:extent cx="2232660" cy="1255395"/>
            <wp:effectExtent l="76200" t="76200" r="72390" b="78105"/>
            <wp:wrapThrough wrapText="bothSides">
              <wp:wrapPolygon edited="0">
                <wp:start x="-737" y="-1311"/>
                <wp:lineTo x="-737" y="22616"/>
                <wp:lineTo x="22116" y="22616"/>
                <wp:lineTo x="22116" y="-1311"/>
                <wp:lineTo x="-737" y="-1311"/>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32660" cy="1255395"/>
                    </a:xfrm>
                    <a:prstGeom prst="rect">
                      <a:avLst/>
                    </a:prstGeom>
                    <a:effectLst>
                      <a:glow rad="635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Pr="004621C4">
        <w:rPr>
          <w:b w:val="0"/>
          <w:bCs/>
          <w:noProof/>
          <w:sz w:val="26"/>
          <w:szCs w:val="26"/>
        </w:rPr>
        <w:drawing>
          <wp:anchor distT="0" distB="0" distL="114300" distR="114300" simplePos="0" relativeHeight="251724800" behindDoc="0" locked="0" layoutInCell="1" allowOverlap="1" wp14:anchorId="5D7436A7" wp14:editId="3CB8958B">
            <wp:simplePos x="0" y="0"/>
            <wp:positionH relativeFrom="column">
              <wp:posOffset>65405</wp:posOffset>
            </wp:positionH>
            <wp:positionV relativeFrom="page">
              <wp:posOffset>4453164</wp:posOffset>
            </wp:positionV>
            <wp:extent cx="2250440" cy="1265555"/>
            <wp:effectExtent l="76200" t="76200" r="73660" b="67945"/>
            <wp:wrapThrough wrapText="bothSides">
              <wp:wrapPolygon edited="0">
                <wp:start x="-731" y="-1301"/>
                <wp:lineTo x="-731" y="22435"/>
                <wp:lineTo x="22124" y="22435"/>
                <wp:lineTo x="22124" y="-1301"/>
                <wp:lineTo x="-731" y="-130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50440" cy="1265555"/>
                    </a:xfrm>
                    <a:prstGeom prst="rect">
                      <a:avLst/>
                    </a:prstGeom>
                    <a:effectLst>
                      <a:glow rad="635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00C81721">
        <w:rPr>
          <w:b w:val="0"/>
          <w:bCs/>
          <w:sz w:val="26"/>
          <w:szCs w:val="26"/>
        </w:rPr>
        <w:t>In 2022, many Covid restrictions were lifted allowing the Officers to participate in community events such as National Night Out, the annual Halloween parade and the summer outdoor festival at Eurana park.  Officers also hit the basketball court this past fall for fun and games as they faced off with teachers and faculty from the Weatherly Area School District. The Department also partners with organizations like the American Legion and the Weatherly School District to promote healthy activities and events for youth and young adults.</w:t>
      </w:r>
    </w:p>
    <w:p w14:paraId="6131E549" w14:textId="7160DE80" w:rsidR="00C81721" w:rsidRDefault="00C81721" w:rsidP="00B17F3B">
      <w:pPr>
        <w:rPr>
          <w:b w:val="0"/>
          <w:bCs/>
          <w:sz w:val="26"/>
          <w:szCs w:val="26"/>
        </w:rPr>
      </w:pPr>
    </w:p>
    <w:p w14:paraId="5236015A" w14:textId="7F3618D9" w:rsidR="00C81721" w:rsidRPr="004621C4" w:rsidRDefault="00B17F3B" w:rsidP="00B17F3B">
      <w:pPr>
        <w:rPr>
          <w:b w:val="0"/>
          <w:bCs/>
          <w:sz w:val="26"/>
          <w:szCs w:val="26"/>
        </w:rPr>
      </w:pPr>
      <w:r>
        <w:rPr>
          <w:b w:val="0"/>
          <w:bCs/>
          <w:noProof/>
          <w:szCs w:val="28"/>
        </w:rPr>
        <w:drawing>
          <wp:anchor distT="0" distB="0" distL="114300" distR="114300" simplePos="0" relativeHeight="251725824" behindDoc="1" locked="0" layoutInCell="1" allowOverlap="1" wp14:anchorId="7C7392C8" wp14:editId="4DA35DED">
            <wp:simplePos x="0" y="0"/>
            <wp:positionH relativeFrom="column">
              <wp:posOffset>41275</wp:posOffset>
            </wp:positionH>
            <wp:positionV relativeFrom="page">
              <wp:posOffset>7266214</wp:posOffset>
            </wp:positionV>
            <wp:extent cx="2302510" cy="1295400"/>
            <wp:effectExtent l="76200" t="76200" r="78740" b="76200"/>
            <wp:wrapTight wrapText="bothSides">
              <wp:wrapPolygon edited="0">
                <wp:start x="-715" y="-1271"/>
                <wp:lineTo x="-715" y="22553"/>
                <wp:lineTo x="22160" y="22553"/>
                <wp:lineTo x="22160" y="-1271"/>
                <wp:lineTo x="-715" y="-127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02510" cy="1295400"/>
                    </a:xfrm>
                    <a:prstGeom prst="rect">
                      <a:avLst/>
                    </a:prstGeom>
                    <a:effectLst>
                      <a:glow rad="63500">
                        <a:schemeClr val="accent6">
                          <a:satMod val="175000"/>
                          <a:alpha val="40000"/>
                        </a:schemeClr>
                      </a:glow>
                    </a:effectLst>
                  </pic:spPr>
                </pic:pic>
              </a:graphicData>
            </a:graphic>
          </wp:anchor>
        </w:drawing>
      </w:r>
      <w:r w:rsidR="00C81721">
        <w:rPr>
          <w:b w:val="0"/>
          <w:bCs/>
          <w:sz w:val="26"/>
          <w:szCs w:val="26"/>
        </w:rPr>
        <w:t>Officers of the borough strive to work hand in hand with members of the community to fight crime and promote a higher quality of life. The Department is located at 65 West Main Street and is open round-the-clock 365 days a year. Residents can stop by the station to file reports, get information on public safety and speak one-on-one with an officer. They can also reach us at 570-427-4241 or visit weatherlypd.com</w:t>
      </w:r>
    </w:p>
    <w:p w14:paraId="7CDEBFBF" w14:textId="02AE9927" w:rsidR="00C81721" w:rsidRDefault="00C81721" w:rsidP="00C81721">
      <w:pPr>
        <w:rPr>
          <w:b w:val="0"/>
          <w:bCs/>
          <w:szCs w:val="28"/>
        </w:rPr>
      </w:pPr>
    </w:p>
    <w:p w14:paraId="086EEB5D" w14:textId="7269C742" w:rsidR="00C81721" w:rsidRPr="00562E79" w:rsidRDefault="00C81721" w:rsidP="00C81721">
      <w:pPr>
        <w:rPr>
          <w:b w:val="0"/>
          <w:bCs/>
          <w:szCs w:val="28"/>
        </w:rPr>
      </w:pPr>
    </w:p>
    <w:p w14:paraId="224814B2" w14:textId="77777777" w:rsidR="00C81721" w:rsidRDefault="00C81721" w:rsidP="00C81721">
      <w:pPr>
        <w:rPr>
          <w:b w:val="0"/>
          <w:bCs/>
          <w:szCs w:val="28"/>
        </w:rPr>
      </w:pPr>
    </w:p>
    <w:p w14:paraId="424EB633" w14:textId="77777777" w:rsidR="00C81721" w:rsidRPr="00562E79" w:rsidRDefault="00C81721" w:rsidP="00C81721">
      <w:pPr>
        <w:rPr>
          <w:b w:val="0"/>
          <w:bCs/>
          <w:szCs w:val="28"/>
        </w:rPr>
      </w:pPr>
    </w:p>
    <w:p w14:paraId="52BCFA75" w14:textId="77777777" w:rsidR="00C81721" w:rsidRDefault="00C81721" w:rsidP="00C81721">
      <w:pPr>
        <w:rPr>
          <w:b w:val="0"/>
          <w:bCs/>
          <w:szCs w:val="28"/>
        </w:rPr>
      </w:pPr>
    </w:p>
    <w:p w14:paraId="36E14F2B" w14:textId="77777777" w:rsidR="00C81721" w:rsidRPr="00562E79" w:rsidRDefault="00C81721" w:rsidP="00C81721">
      <w:pPr>
        <w:rPr>
          <w:b w:val="0"/>
          <w:bCs/>
          <w:szCs w:val="28"/>
        </w:rPr>
      </w:pPr>
    </w:p>
    <w:p w14:paraId="365386CE" w14:textId="3D676939" w:rsidR="00F11016" w:rsidRDefault="00F11016" w:rsidP="004F3EE9">
      <w:pPr>
        <w:rPr>
          <w:b w:val="0"/>
          <w:bCs/>
          <w:szCs w:val="28"/>
        </w:rPr>
      </w:pPr>
    </w:p>
    <w:p w14:paraId="7E230BDF" w14:textId="14AC7015" w:rsidR="00F11016" w:rsidRPr="00562E79" w:rsidRDefault="00F11016" w:rsidP="00D96DFC">
      <w:pPr>
        <w:rPr>
          <w:b w:val="0"/>
          <w:bCs/>
          <w:szCs w:val="28"/>
        </w:rPr>
      </w:pPr>
    </w:p>
    <w:sectPr w:rsidR="00F11016" w:rsidRPr="00562E79" w:rsidSect="00812F21">
      <w:headerReference w:type="even" r:id="rId52"/>
      <w:headerReference w:type="default" r:id="rId53"/>
      <w:footerReference w:type="even" r:id="rId54"/>
      <w:footerReference w:type="default" r:id="rId55"/>
      <w:headerReference w:type="first" r:id="rId56"/>
      <w:footerReference w:type="first" r:id="rId57"/>
      <w:pgSz w:w="12240" w:h="15840"/>
      <w:pgMar w:top="720" w:right="1152" w:bottom="720" w:left="1152" w:header="0" w:footer="288" w:gutter="0"/>
      <w:pgBorders w:display="notFirstPage" w:offsetFrom="page">
        <w:top w:val="threeDEngrave" w:sz="12" w:space="24" w:color="D2F1EF" w:themeColor="accent3" w:themeTint="33"/>
        <w:left w:val="threeDEngrave" w:sz="12" w:space="24" w:color="D2F1EF" w:themeColor="accent3" w:themeTint="33"/>
        <w:bottom w:val="threeDEmboss" w:sz="12" w:space="24" w:color="D2F1EF" w:themeColor="accent3" w:themeTint="33"/>
        <w:right w:val="threeDEmboss" w:sz="12" w:space="24" w:color="D2F1EF" w:themeColor="accent3" w:themeTint="33"/>
      </w:pgBorders>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022CE" w14:textId="77777777" w:rsidR="00D835FE" w:rsidRDefault="00D835FE">
      <w:r>
        <w:separator/>
      </w:r>
    </w:p>
    <w:p w14:paraId="2F23E8F1" w14:textId="77777777" w:rsidR="00D835FE" w:rsidRDefault="00D835FE"/>
  </w:endnote>
  <w:endnote w:type="continuationSeparator" w:id="0">
    <w:p w14:paraId="5BCF8A9B" w14:textId="77777777" w:rsidR="00D835FE" w:rsidRDefault="00D835FE">
      <w:r>
        <w:continuationSeparator/>
      </w:r>
    </w:p>
    <w:p w14:paraId="4405400A" w14:textId="77777777" w:rsidR="00D835FE" w:rsidRDefault="00D83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Brush Script MT">
    <w:altName w:val="Calibri"/>
    <w:charset w:val="00"/>
    <w:family w:val="script"/>
    <w:pitch w:val="variable"/>
    <w:sig w:usb0="00000003" w:usb1="00000000" w:usb2="00000000" w:usb3="00000000" w:csb0="00000001" w:csb1="00000000"/>
  </w:font>
  <w:font w:name="Elephant">
    <w:altName w:val="Cambri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8B7F" w14:textId="77777777" w:rsidR="008C60A4" w:rsidRDefault="008C60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05E7FD02"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2FE1F21F" w14:textId="77777777" w:rsidR="00DF027C" w:rsidRDefault="00DF0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3080" w14:textId="77777777" w:rsidR="008C60A4" w:rsidRDefault="008C60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F03DD" w14:textId="77777777" w:rsidR="00D835FE" w:rsidRDefault="00D835FE">
      <w:r>
        <w:separator/>
      </w:r>
    </w:p>
    <w:p w14:paraId="3073E3BE" w14:textId="77777777" w:rsidR="00D835FE" w:rsidRDefault="00D835FE"/>
  </w:footnote>
  <w:footnote w:type="continuationSeparator" w:id="0">
    <w:p w14:paraId="0FBD8E4F" w14:textId="77777777" w:rsidR="00D835FE" w:rsidRDefault="00D835FE">
      <w:r>
        <w:continuationSeparator/>
      </w:r>
    </w:p>
    <w:p w14:paraId="760921D2" w14:textId="77777777" w:rsidR="00D835FE" w:rsidRDefault="00D835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A4A4A" w14:textId="77777777" w:rsidR="008C60A4" w:rsidRDefault="008C60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58582AFB" w14:textId="77777777" w:rsidTr="00D077E9">
      <w:trPr>
        <w:trHeight w:val="978"/>
      </w:trPr>
      <w:tc>
        <w:tcPr>
          <w:tcW w:w="9990" w:type="dxa"/>
          <w:tcBorders>
            <w:top w:val="nil"/>
            <w:left w:val="nil"/>
            <w:bottom w:val="single" w:sz="36" w:space="0" w:color="34ABA2" w:themeColor="accent3"/>
            <w:right w:val="nil"/>
          </w:tcBorders>
        </w:tcPr>
        <w:p w14:paraId="5CEF0323" w14:textId="77777777" w:rsidR="00D077E9" w:rsidRDefault="00D077E9">
          <w:pPr>
            <w:pStyle w:val="Header"/>
          </w:pPr>
        </w:p>
      </w:tc>
    </w:tr>
  </w:tbl>
  <w:p w14:paraId="4975D425" w14:textId="77777777" w:rsidR="00D077E9" w:rsidRDefault="00D077E9" w:rsidP="00D07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53E47" w14:textId="77777777" w:rsidR="008C60A4" w:rsidRDefault="008C6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2A64DD0"/>
    <w:lvl w:ilvl="0">
      <w:start w:val="1"/>
      <w:numFmt w:val="bullet"/>
      <w:pStyle w:val="ListBullet"/>
      <w:lvlText w:val=""/>
      <w:lvlJc w:val="left"/>
      <w:pPr>
        <w:tabs>
          <w:tab w:val="num" w:pos="360"/>
        </w:tabs>
        <w:ind w:left="360" w:hanging="360"/>
      </w:pPr>
      <w:rPr>
        <w:rFonts w:ascii="Symbol" w:hAnsi="Symbol" w:hint="default"/>
      </w:rPr>
    </w:lvl>
  </w:abstractNum>
  <w:num w:numId="1" w16cid:durableId="1333140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drawingGridHorizontalSpacing w:val="120"/>
  <w:displayHorizontalDrawingGridEvery w:val="2"/>
  <w:characterSpacingControl w:val="doNotCompress"/>
  <w:hdrShapeDefaults>
    <o:shapedefaults v:ext="edit" spidmax="2050">
      <o:colormenu v:ext="edit" fillcolor="none [6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6D5"/>
    <w:rsid w:val="000011FE"/>
    <w:rsid w:val="00001909"/>
    <w:rsid w:val="0000245D"/>
    <w:rsid w:val="0000341C"/>
    <w:rsid w:val="00007B42"/>
    <w:rsid w:val="00016826"/>
    <w:rsid w:val="00020FE0"/>
    <w:rsid w:val="00024366"/>
    <w:rsid w:val="0002482E"/>
    <w:rsid w:val="00035B3B"/>
    <w:rsid w:val="0004007A"/>
    <w:rsid w:val="00050324"/>
    <w:rsid w:val="000567EE"/>
    <w:rsid w:val="00075179"/>
    <w:rsid w:val="00081B17"/>
    <w:rsid w:val="00083D4D"/>
    <w:rsid w:val="00087BA2"/>
    <w:rsid w:val="00090A78"/>
    <w:rsid w:val="000928F2"/>
    <w:rsid w:val="00093E9C"/>
    <w:rsid w:val="000A0150"/>
    <w:rsid w:val="000B304F"/>
    <w:rsid w:val="000B4540"/>
    <w:rsid w:val="000C36D5"/>
    <w:rsid w:val="000D48C1"/>
    <w:rsid w:val="000E13F4"/>
    <w:rsid w:val="000E63C9"/>
    <w:rsid w:val="000E6F76"/>
    <w:rsid w:val="000F32B3"/>
    <w:rsid w:val="00100636"/>
    <w:rsid w:val="00100A06"/>
    <w:rsid w:val="00102EA2"/>
    <w:rsid w:val="00107EB8"/>
    <w:rsid w:val="0011355F"/>
    <w:rsid w:val="00125358"/>
    <w:rsid w:val="00130E9D"/>
    <w:rsid w:val="00133A58"/>
    <w:rsid w:val="00140064"/>
    <w:rsid w:val="00144D96"/>
    <w:rsid w:val="00150A6D"/>
    <w:rsid w:val="00157A82"/>
    <w:rsid w:val="00165E52"/>
    <w:rsid w:val="00166DAC"/>
    <w:rsid w:val="00185B35"/>
    <w:rsid w:val="001961EC"/>
    <w:rsid w:val="001A27F9"/>
    <w:rsid w:val="001B1C78"/>
    <w:rsid w:val="001B4F8B"/>
    <w:rsid w:val="001B7E01"/>
    <w:rsid w:val="001D1BE9"/>
    <w:rsid w:val="001D7195"/>
    <w:rsid w:val="001E04FF"/>
    <w:rsid w:val="001E1985"/>
    <w:rsid w:val="001F1677"/>
    <w:rsid w:val="001F173D"/>
    <w:rsid w:val="001F2BC8"/>
    <w:rsid w:val="001F5F6B"/>
    <w:rsid w:val="001F6650"/>
    <w:rsid w:val="001F67F0"/>
    <w:rsid w:val="002050F7"/>
    <w:rsid w:val="00220797"/>
    <w:rsid w:val="0022175B"/>
    <w:rsid w:val="00224E8C"/>
    <w:rsid w:val="00237B30"/>
    <w:rsid w:val="00243EBC"/>
    <w:rsid w:val="00246A35"/>
    <w:rsid w:val="00266A04"/>
    <w:rsid w:val="00281F6A"/>
    <w:rsid w:val="00282979"/>
    <w:rsid w:val="00284348"/>
    <w:rsid w:val="002A6989"/>
    <w:rsid w:val="002B0397"/>
    <w:rsid w:val="002B279D"/>
    <w:rsid w:val="002B750E"/>
    <w:rsid w:val="002C2D64"/>
    <w:rsid w:val="002C4D84"/>
    <w:rsid w:val="002C68B5"/>
    <w:rsid w:val="002C695A"/>
    <w:rsid w:val="002C7B12"/>
    <w:rsid w:val="002D0350"/>
    <w:rsid w:val="002D06A1"/>
    <w:rsid w:val="002F51F5"/>
    <w:rsid w:val="00312137"/>
    <w:rsid w:val="003143C6"/>
    <w:rsid w:val="00317403"/>
    <w:rsid w:val="00320B55"/>
    <w:rsid w:val="00323D2C"/>
    <w:rsid w:val="00330359"/>
    <w:rsid w:val="00330B39"/>
    <w:rsid w:val="00335F7A"/>
    <w:rsid w:val="0033762F"/>
    <w:rsid w:val="00342603"/>
    <w:rsid w:val="0034485E"/>
    <w:rsid w:val="00355514"/>
    <w:rsid w:val="003633C8"/>
    <w:rsid w:val="00366C7E"/>
    <w:rsid w:val="003671E7"/>
    <w:rsid w:val="0037126D"/>
    <w:rsid w:val="00382D28"/>
    <w:rsid w:val="00384EA3"/>
    <w:rsid w:val="0039686A"/>
    <w:rsid w:val="003A39A1"/>
    <w:rsid w:val="003A5EAD"/>
    <w:rsid w:val="003C2191"/>
    <w:rsid w:val="003D3863"/>
    <w:rsid w:val="003D7181"/>
    <w:rsid w:val="003E162E"/>
    <w:rsid w:val="003E6E47"/>
    <w:rsid w:val="00401299"/>
    <w:rsid w:val="0040374E"/>
    <w:rsid w:val="00405E8A"/>
    <w:rsid w:val="004110DE"/>
    <w:rsid w:val="00423990"/>
    <w:rsid w:val="00433DB5"/>
    <w:rsid w:val="0044085A"/>
    <w:rsid w:val="00442234"/>
    <w:rsid w:val="00450173"/>
    <w:rsid w:val="004517C9"/>
    <w:rsid w:val="004621C4"/>
    <w:rsid w:val="0046229D"/>
    <w:rsid w:val="00466ABC"/>
    <w:rsid w:val="00471C0C"/>
    <w:rsid w:val="00473008"/>
    <w:rsid w:val="00482EE6"/>
    <w:rsid w:val="00485D0C"/>
    <w:rsid w:val="0049729A"/>
    <w:rsid w:val="004A497B"/>
    <w:rsid w:val="004A7369"/>
    <w:rsid w:val="004B21A5"/>
    <w:rsid w:val="004B77B0"/>
    <w:rsid w:val="004D343A"/>
    <w:rsid w:val="004D4750"/>
    <w:rsid w:val="004E21C0"/>
    <w:rsid w:val="004F3EE9"/>
    <w:rsid w:val="004F6036"/>
    <w:rsid w:val="00502E1C"/>
    <w:rsid w:val="005037F0"/>
    <w:rsid w:val="00506D2A"/>
    <w:rsid w:val="0051152C"/>
    <w:rsid w:val="00516A86"/>
    <w:rsid w:val="00524C0E"/>
    <w:rsid w:val="005275F6"/>
    <w:rsid w:val="00537B34"/>
    <w:rsid w:val="00540369"/>
    <w:rsid w:val="0055070F"/>
    <w:rsid w:val="0055215B"/>
    <w:rsid w:val="00562E79"/>
    <w:rsid w:val="00563BC9"/>
    <w:rsid w:val="00572102"/>
    <w:rsid w:val="00576ECD"/>
    <w:rsid w:val="00577B94"/>
    <w:rsid w:val="005A4723"/>
    <w:rsid w:val="005B6FC3"/>
    <w:rsid w:val="005C3B7D"/>
    <w:rsid w:val="005C59CC"/>
    <w:rsid w:val="005E640E"/>
    <w:rsid w:val="005F08D6"/>
    <w:rsid w:val="005F1BB0"/>
    <w:rsid w:val="005F2689"/>
    <w:rsid w:val="00604F6E"/>
    <w:rsid w:val="006050FC"/>
    <w:rsid w:val="00606364"/>
    <w:rsid w:val="00620812"/>
    <w:rsid w:val="0062509A"/>
    <w:rsid w:val="0062662C"/>
    <w:rsid w:val="00626788"/>
    <w:rsid w:val="00630CC8"/>
    <w:rsid w:val="0063431E"/>
    <w:rsid w:val="00656B1A"/>
    <w:rsid w:val="00656C4D"/>
    <w:rsid w:val="00657EF0"/>
    <w:rsid w:val="00660DA5"/>
    <w:rsid w:val="0066153B"/>
    <w:rsid w:val="006717BF"/>
    <w:rsid w:val="00681820"/>
    <w:rsid w:val="00686613"/>
    <w:rsid w:val="00697141"/>
    <w:rsid w:val="006A0473"/>
    <w:rsid w:val="006A44DA"/>
    <w:rsid w:val="006C09FD"/>
    <w:rsid w:val="006C283A"/>
    <w:rsid w:val="006C6C2A"/>
    <w:rsid w:val="006D01A7"/>
    <w:rsid w:val="006E0F63"/>
    <w:rsid w:val="006E3500"/>
    <w:rsid w:val="006E3972"/>
    <w:rsid w:val="006E5716"/>
    <w:rsid w:val="006F579C"/>
    <w:rsid w:val="0070278E"/>
    <w:rsid w:val="007079E5"/>
    <w:rsid w:val="00715CB1"/>
    <w:rsid w:val="00716D65"/>
    <w:rsid w:val="00723C9F"/>
    <w:rsid w:val="007276B3"/>
    <w:rsid w:val="007302B3"/>
    <w:rsid w:val="00730733"/>
    <w:rsid w:val="00730E3A"/>
    <w:rsid w:val="0073242C"/>
    <w:rsid w:val="00736AAF"/>
    <w:rsid w:val="00736EB5"/>
    <w:rsid w:val="00751088"/>
    <w:rsid w:val="00760F1B"/>
    <w:rsid w:val="007612F1"/>
    <w:rsid w:val="00765B2A"/>
    <w:rsid w:val="0076604C"/>
    <w:rsid w:val="00777D91"/>
    <w:rsid w:val="00781686"/>
    <w:rsid w:val="00783A34"/>
    <w:rsid w:val="00794FF7"/>
    <w:rsid w:val="007B337A"/>
    <w:rsid w:val="007B5DD3"/>
    <w:rsid w:val="007C3ADC"/>
    <w:rsid w:val="007C6B52"/>
    <w:rsid w:val="007D16C5"/>
    <w:rsid w:val="007D2268"/>
    <w:rsid w:val="007D693D"/>
    <w:rsid w:val="007F5932"/>
    <w:rsid w:val="00806F69"/>
    <w:rsid w:val="00812F21"/>
    <w:rsid w:val="008220B4"/>
    <w:rsid w:val="00840E0C"/>
    <w:rsid w:val="008517F0"/>
    <w:rsid w:val="0085514A"/>
    <w:rsid w:val="00861011"/>
    <w:rsid w:val="00861629"/>
    <w:rsid w:val="00862FE4"/>
    <w:rsid w:val="0086389A"/>
    <w:rsid w:val="00864196"/>
    <w:rsid w:val="008675C6"/>
    <w:rsid w:val="008701E5"/>
    <w:rsid w:val="0087605E"/>
    <w:rsid w:val="008765D7"/>
    <w:rsid w:val="00877BFB"/>
    <w:rsid w:val="008B1086"/>
    <w:rsid w:val="008B1FEE"/>
    <w:rsid w:val="008C09D9"/>
    <w:rsid w:val="008C113C"/>
    <w:rsid w:val="008C5FB0"/>
    <w:rsid w:val="008C60A4"/>
    <w:rsid w:val="008F0C47"/>
    <w:rsid w:val="008F7E7B"/>
    <w:rsid w:val="00901027"/>
    <w:rsid w:val="009013BC"/>
    <w:rsid w:val="00903C32"/>
    <w:rsid w:val="00912387"/>
    <w:rsid w:val="0091485C"/>
    <w:rsid w:val="00916B16"/>
    <w:rsid w:val="00917029"/>
    <w:rsid w:val="009173B9"/>
    <w:rsid w:val="00923470"/>
    <w:rsid w:val="00925797"/>
    <w:rsid w:val="00925E0E"/>
    <w:rsid w:val="0093215A"/>
    <w:rsid w:val="0093335D"/>
    <w:rsid w:val="0093613E"/>
    <w:rsid w:val="00943026"/>
    <w:rsid w:val="00957445"/>
    <w:rsid w:val="00957BFA"/>
    <w:rsid w:val="0096001E"/>
    <w:rsid w:val="00966B81"/>
    <w:rsid w:val="0097003D"/>
    <w:rsid w:val="009777F7"/>
    <w:rsid w:val="0098353E"/>
    <w:rsid w:val="00994ECA"/>
    <w:rsid w:val="009966F8"/>
    <w:rsid w:val="00996943"/>
    <w:rsid w:val="009A5480"/>
    <w:rsid w:val="009C218E"/>
    <w:rsid w:val="009C51A1"/>
    <w:rsid w:val="009C7720"/>
    <w:rsid w:val="009E18FF"/>
    <w:rsid w:val="009F5EFB"/>
    <w:rsid w:val="009F6D8C"/>
    <w:rsid w:val="00A0517B"/>
    <w:rsid w:val="00A1094F"/>
    <w:rsid w:val="00A1799A"/>
    <w:rsid w:val="00A20736"/>
    <w:rsid w:val="00A23AFA"/>
    <w:rsid w:val="00A30EEE"/>
    <w:rsid w:val="00A31560"/>
    <w:rsid w:val="00A31B3E"/>
    <w:rsid w:val="00A3605A"/>
    <w:rsid w:val="00A36406"/>
    <w:rsid w:val="00A4198C"/>
    <w:rsid w:val="00A41EA4"/>
    <w:rsid w:val="00A45D39"/>
    <w:rsid w:val="00A45DD4"/>
    <w:rsid w:val="00A52CA9"/>
    <w:rsid w:val="00A532F3"/>
    <w:rsid w:val="00A76234"/>
    <w:rsid w:val="00A83558"/>
    <w:rsid w:val="00A8489E"/>
    <w:rsid w:val="00AB0F62"/>
    <w:rsid w:val="00AB427C"/>
    <w:rsid w:val="00AC08F5"/>
    <w:rsid w:val="00AC1F6F"/>
    <w:rsid w:val="00AC20DB"/>
    <w:rsid w:val="00AC29F3"/>
    <w:rsid w:val="00AC448E"/>
    <w:rsid w:val="00AC715E"/>
    <w:rsid w:val="00AE24F3"/>
    <w:rsid w:val="00B11614"/>
    <w:rsid w:val="00B125F8"/>
    <w:rsid w:val="00B163C5"/>
    <w:rsid w:val="00B17F3B"/>
    <w:rsid w:val="00B201AB"/>
    <w:rsid w:val="00B20E33"/>
    <w:rsid w:val="00B231E5"/>
    <w:rsid w:val="00B24572"/>
    <w:rsid w:val="00B24D77"/>
    <w:rsid w:val="00B24E5F"/>
    <w:rsid w:val="00B26486"/>
    <w:rsid w:val="00B2782A"/>
    <w:rsid w:val="00B34B0F"/>
    <w:rsid w:val="00B55DC0"/>
    <w:rsid w:val="00B673DB"/>
    <w:rsid w:val="00B721BC"/>
    <w:rsid w:val="00B96C79"/>
    <w:rsid w:val="00BA7512"/>
    <w:rsid w:val="00BB5470"/>
    <w:rsid w:val="00BB62DC"/>
    <w:rsid w:val="00BB7F98"/>
    <w:rsid w:val="00BD65C6"/>
    <w:rsid w:val="00C02355"/>
    <w:rsid w:val="00C02B87"/>
    <w:rsid w:val="00C06DBE"/>
    <w:rsid w:val="00C15B60"/>
    <w:rsid w:val="00C24BDE"/>
    <w:rsid w:val="00C266BE"/>
    <w:rsid w:val="00C334A5"/>
    <w:rsid w:val="00C34816"/>
    <w:rsid w:val="00C4086D"/>
    <w:rsid w:val="00C43D05"/>
    <w:rsid w:val="00C61913"/>
    <w:rsid w:val="00C71487"/>
    <w:rsid w:val="00C81721"/>
    <w:rsid w:val="00C96192"/>
    <w:rsid w:val="00CA1896"/>
    <w:rsid w:val="00CA3BD6"/>
    <w:rsid w:val="00CB55B2"/>
    <w:rsid w:val="00CB5B28"/>
    <w:rsid w:val="00CB5C40"/>
    <w:rsid w:val="00CD3E21"/>
    <w:rsid w:val="00CE33DE"/>
    <w:rsid w:val="00CE6E66"/>
    <w:rsid w:val="00CE7544"/>
    <w:rsid w:val="00CF0E2F"/>
    <w:rsid w:val="00CF1510"/>
    <w:rsid w:val="00CF2353"/>
    <w:rsid w:val="00CF5371"/>
    <w:rsid w:val="00D0323A"/>
    <w:rsid w:val="00D054C4"/>
    <w:rsid w:val="00D0559F"/>
    <w:rsid w:val="00D077E9"/>
    <w:rsid w:val="00D137BD"/>
    <w:rsid w:val="00D20F93"/>
    <w:rsid w:val="00D26135"/>
    <w:rsid w:val="00D27767"/>
    <w:rsid w:val="00D33E74"/>
    <w:rsid w:val="00D40506"/>
    <w:rsid w:val="00D42CB7"/>
    <w:rsid w:val="00D43294"/>
    <w:rsid w:val="00D433F9"/>
    <w:rsid w:val="00D44F0F"/>
    <w:rsid w:val="00D5413D"/>
    <w:rsid w:val="00D56D41"/>
    <w:rsid w:val="00D570A9"/>
    <w:rsid w:val="00D578FA"/>
    <w:rsid w:val="00D57EBE"/>
    <w:rsid w:val="00D6169C"/>
    <w:rsid w:val="00D64680"/>
    <w:rsid w:val="00D65168"/>
    <w:rsid w:val="00D70D02"/>
    <w:rsid w:val="00D770C7"/>
    <w:rsid w:val="00D802B1"/>
    <w:rsid w:val="00D835FE"/>
    <w:rsid w:val="00D86945"/>
    <w:rsid w:val="00D87F52"/>
    <w:rsid w:val="00D90290"/>
    <w:rsid w:val="00D96C89"/>
    <w:rsid w:val="00D96DFC"/>
    <w:rsid w:val="00DA6160"/>
    <w:rsid w:val="00DB1EB1"/>
    <w:rsid w:val="00DB28A3"/>
    <w:rsid w:val="00DC0278"/>
    <w:rsid w:val="00DC33AA"/>
    <w:rsid w:val="00DC3CBE"/>
    <w:rsid w:val="00DC3E91"/>
    <w:rsid w:val="00DC6413"/>
    <w:rsid w:val="00DD0C35"/>
    <w:rsid w:val="00DD152F"/>
    <w:rsid w:val="00DD304D"/>
    <w:rsid w:val="00DD3976"/>
    <w:rsid w:val="00DE213F"/>
    <w:rsid w:val="00DE5B9D"/>
    <w:rsid w:val="00DE60A3"/>
    <w:rsid w:val="00DE7761"/>
    <w:rsid w:val="00DF027C"/>
    <w:rsid w:val="00DF207D"/>
    <w:rsid w:val="00E00A32"/>
    <w:rsid w:val="00E038E5"/>
    <w:rsid w:val="00E05069"/>
    <w:rsid w:val="00E1401D"/>
    <w:rsid w:val="00E174F6"/>
    <w:rsid w:val="00E21856"/>
    <w:rsid w:val="00E22ACD"/>
    <w:rsid w:val="00E22E2F"/>
    <w:rsid w:val="00E27091"/>
    <w:rsid w:val="00E318E8"/>
    <w:rsid w:val="00E36884"/>
    <w:rsid w:val="00E47CD2"/>
    <w:rsid w:val="00E55DFB"/>
    <w:rsid w:val="00E609C0"/>
    <w:rsid w:val="00E620B0"/>
    <w:rsid w:val="00E66028"/>
    <w:rsid w:val="00E70434"/>
    <w:rsid w:val="00E720D3"/>
    <w:rsid w:val="00E81B40"/>
    <w:rsid w:val="00EB3094"/>
    <w:rsid w:val="00EC54CA"/>
    <w:rsid w:val="00EE10EB"/>
    <w:rsid w:val="00EE77B4"/>
    <w:rsid w:val="00EF555B"/>
    <w:rsid w:val="00EF70AF"/>
    <w:rsid w:val="00F027BB"/>
    <w:rsid w:val="00F10F84"/>
    <w:rsid w:val="00F11016"/>
    <w:rsid w:val="00F11DCF"/>
    <w:rsid w:val="00F14A6F"/>
    <w:rsid w:val="00F162EA"/>
    <w:rsid w:val="00F21104"/>
    <w:rsid w:val="00F2198A"/>
    <w:rsid w:val="00F22884"/>
    <w:rsid w:val="00F25745"/>
    <w:rsid w:val="00F26E1A"/>
    <w:rsid w:val="00F3581B"/>
    <w:rsid w:val="00F3756D"/>
    <w:rsid w:val="00F464CE"/>
    <w:rsid w:val="00F46B41"/>
    <w:rsid w:val="00F52D27"/>
    <w:rsid w:val="00F57E43"/>
    <w:rsid w:val="00F6072D"/>
    <w:rsid w:val="00F60C71"/>
    <w:rsid w:val="00F71001"/>
    <w:rsid w:val="00F71735"/>
    <w:rsid w:val="00F75F53"/>
    <w:rsid w:val="00F76D0B"/>
    <w:rsid w:val="00F77F9F"/>
    <w:rsid w:val="00F83527"/>
    <w:rsid w:val="00F877FB"/>
    <w:rsid w:val="00FA2F3F"/>
    <w:rsid w:val="00FB1BB4"/>
    <w:rsid w:val="00FB5377"/>
    <w:rsid w:val="00FB7D84"/>
    <w:rsid w:val="00FC297C"/>
    <w:rsid w:val="00FD583F"/>
    <w:rsid w:val="00FD7488"/>
    <w:rsid w:val="00FE27FD"/>
    <w:rsid w:val="00FE383F"/>
    <w:rsid w:val="00FF16B4"/>
    <w:rsid w:val="00FF4CA7"/>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3]"/>
    </o:shapedefaults>
    <o:shapelayout v:ext="edit">
      <o:idmap v:ext="edit" data="2"/>
    </o:shapelayout>
  </w:shapeDefaults>
  <w:decimalSymbol w:val="."/>
  <w:listSeparator w:val=","/>
  <w14:docId w14:val="167A505D"/>
  <w15:docId w15:val="{DA1E0769-1C00-41A6-97E1-587ADCE6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Bullet">
    <w:name w:val="List Bullet"/>
    <w:basedOn w:val="Normal"/>
    <w:uiPriority w:val="99"/>
    <w:unhideWhenUsed/>
    <w:rsid w:val="00100A06"/>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hart" Target="charts/chart5.xml"/><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chart" Target="charts/chart8.xm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chart" Target="charts/chart4.xml"/><Relationship Id="rId46" Type="http://schemas.openxmlformats.org/officeDocument/2006/relationships/image" Target="media/image30.jpeg"/><Relationship Id="rId59" Type="http://schemas.openxmlformats.org/officeDocument/2006/relationships/glossaryDocument" Target="glossary/document.xml"/><Relationship Id="rId20" Type="http://schemas.openxmlformats.org/officeDocument/2006/relationships/image" Target="media/image13.wmf"/><Relationship Id="rId41" Type="http://schemas.openxmlformats.org/officeDocument/2006/relationships/chart" Target="charts/chart7.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2.xml"/><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28.jpg"/><Relationship Id="rId52" Type="http://schemas.openxmlformats.org/officeDocument/2006/relationships/header" Target="header1.xm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WEATHERLYPD\AppData\Local\Microsoft\Office\16.0\DTS\en-US%7b4310245A-2692-4CD8-A8B3-D4A7B38A4C98%7d\%7bE0F0BB6B-33FE-49E5-9AFB-D7FE67EABA03%7dtf16392850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2000"/>
              <a:t>Assisting Other Law Enforcement Agencies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Police Assist</c:v>
                </c:pt>
              </c:strCache>
            </c:strRef>
          </c:tx>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Sheet1!$B$2:$B$13</c:f>
              <c:numCache>
                <c:formatCode>General</c:formatCode>
                <c:ptCount val="12"/>
                <c:pt idx="0">
                  <c:v>7</c:v>
                </c:pt>
                <c:pt idx="1">
                  <c:v>12</c:v>
                </c:pt>
                <c:pt idx="2">
                  <c:v>16</c:v>
                </c:pt>
                <c:pt idx="3">
                  <c:v>14</c:v>
                </c:pt>
                <c:pt idx="4">
                  <c:v>17</c:v>
                </c:pt>
                <c:pt idx="5">
                  <c:v>9</c:v>
                </c:pt>
                <c:pt idx="6">
                  <c:v>9</c:v>
                </c:pt>
                <c:pt idx="7">
                  <c:v>9</c:v>
                </c:pt>
                <c:pt idx="8">
                  <c:v>19</c:v>
                </c:pt>
                <c:pt idx="9">
                  <c:v>11</c:v>
                </c:pt>
                <c:pt idx="10">
                  <c:v>11</c:v>
                </c:pt>
                <c:pt idx="11">
                  <c:v>15</c:v>
                </c:pt>
              </c:numCache>
            </c:numRef>
          </c:val>
          <c:extLst>
            <c:ext xmlns:c16="http://schemas.microsoft.com/office/drawing/2014/chart" uri="{C3380CC4-5D6E-409C-BE32-E72D297353CC}">
              <c16:uniqueId val="{00000000-7A53-4A5B-9EDE-89890A1402BF}"/>
            </c:ext>
          </c:extLst>
        </c:ser>
        <c:dLbls>
          <c:dLblPos val="outEnd"/>
          <c:showLegendKey val="0"/>
          <c:showVal val="1"/>
          <c:showCatName val="0"/>
          <c:showSerName val="0"/>
          <c:showPercent val="0"/>
          <c:showBubbleSize val="0"/>
        </c:dLbls>
        <c:gapWidth val="150"/>
        <c:axId val="864514463"/>
        <c:axId val="864517791"/>
      </c:barChart>
      <c:catAx>
        <c:axId val="864514463"/>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64517791"/>
        <c:crosses val="autoZero"/>
        <c:auto val="1"/>
        <c:lblAlgn val="ctr"/>
        <c:lblOffset val="100"/>
        <c:noMultiLvlLbl val="0"/>
      </c:catAx>
      <c:valAx>
        <c:axId val="864517791"/>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out"/>
        <c:minorTickMark val="none"/>
        <c:tickLblPos val="nextTo"/>
        <c:crossAx val="864514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a:outerShdw blurRad="50800" dist="38100" dir="2700000" algn="tl" rotWithShape="0">
        <a:prstClr val="black">
          <a:alpha val="40000"/>
        </a:prstClr>
      </a:outerShdw>
    </a:effectLst>
    <a:scene3d>
      <a:camera prst="orthographicFront"/>
      <a:lightRig rig="threePt" dir="t"/>
    </a:scene3d>
    <a:sp3d/>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2400"/>
              <a:t>Part I Offenses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Rape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Sheet1!$B$2:$B$13</c:f>
              <c:numCache>
                <c:formatCode>General</c:formatCode>
                <c:ptCount val="12"/>
                <c:pt idx="0">
                  <c:v>0</c:v>
                </c:pt>
                <c:pt idx="1">
                  <c:v>1</c:v>
                </c:pt>
                <c:pt idx="2">
                  <c:v>1</c:v>
                </c:pt>
                <c:pt idx="3">
                  <c:v>0</c:v>
                </c:pt>
                <c:pt idx="4">
                  <c:v>0</c:v>
                </c:pt>
                <c:pt idx="5">
                  <c:v>0</c:v>
                </c:pt>
                <c:pt idx="6">
                  <c:v>0</c:v>
                </c:pt>
                <c:pt idx="7">
                  <c:v>0</c:v>
                </c:pt>
                <c:pt idx="8">
                  <c:v>0</c:v>
                </c:pt>
                <c:pt idx="9">
                  <c:v>0</c:v>
                </c:pt>
                <c:pt idx="10">
                  <c:v>0</c:v>
                </c:pt>
                <c:pt idx="11">
                  <c:v>1</c:v>
                </c:pt>
              </c:numCache>
            </c:numRef>
          </c:val>
          <c:extLst>
            <c:ext xmlns:c16="http://schemas.microsoft.com/office/drawing/2014/chart" uri="{C3380CC4-5D6E-409C-BE32-E72D297353CC}">
              <c16:uniqueId val="{00000000-FDD3-4E4F-86F1-B76BEE1A03A6}"/>
            </c:ext>
          </c:extLst>
        </c:ser>
        <c:ser>
          <c:idx val="1"/>
          <c:order val="1"/>
          <c:tx>
            <c:strRef>
              <c:f>Sheet1!$C$1</c:f>
              <c:strCache>
                <c:ptCount val="1"/>
                <c:pt idx="0">
                  <c:v>Assault</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Sheet1!$C$2:$C$13</c:f>
              <c:numCache>
                <c:formatCode>General</c:formatCode>
                <c:ptCount val="12"/>
                <c:pt idx="0">
                  <c:v>0</c:v>
                </c:pt>
                <c:pt idx="1">
                  <c:v>5</c:v>
                </c:pt>
                <c:pt idx="2">
                  <c:v>0</c:v>
                </c:pt>
                <c:pt idx="3">
                  <c:v>4</c:v>
                </c:pt>
                <c:pt idx="4">
                  <c:v>2</c:v>
                </c:pt>
                <c:pt idx="5">
                  <c:v>0</c:v>
                </c:pt>
                <c:pt idx="6">
                  <c:v>3</c:v>
                </c:pt>
                <c:pt idx="7">
                  <c:v>3</c:v>
                </c:pt>
                <c:pt idx="8">
                  <c:v>2</c:v>
                </c:pt>
                <c:pt idx="9">
                  <c:v>4</c:v>
                </c:pt>
                <c:pt idx="10">
                  <c:v>5</c:v>
                </c:pt>
                <c:pt idx="11">
                  <c:v>2</c:v>
                </c:pt>
              </c:numCache>
            </c:numRef>
          </c:val>
          <c:extLst>
            <c:ext xmlns:c16="http://schemas.microsoft.com/office/drawing/2014/chart" uri="{C3380CC4-5D6E-409C-BE32-E72D297353CC}">
              <c16:uniqueId val="{00000001-FDD3-4E4F-86F1-B76BEE1A03A6}"/>
            </c:ext>
          </c:extLst>
        </c:ser>
        <c:ser>
          <c:idx val="2"/>
          <c:order val="2"/>
          <c:tx>
            <c:strRef>
              <c:f>Sheet1!$D$1</c:f>
              <c:strCache>
                <c:ptCount val="1"/>
                <c:pt idx="0">
                  <c:v>Burglary</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Sheet1!$D$2:$D$13</c:f>
              <c:numCache>
                <c:formatCode>General</c:formatCode>
                <c:ptCount val="12"/>
                <c:pt idx="0">
                  <c:v>7</c:v>
                </c:pt>
                <c:pt idx="1">
                  <c:v>9</c:v>
                </c:pt>
                <c:pt idx="2">
                  <c:v>7</c:v>
                </c:pt>
                <c:pt idx="3">
                  <c:v>3</c:v>
                </c:pt>
                <c:pt idx="4">
                  <c:v>10</c:v>
                </c:pt>
                <c:pt idx="5">
                  <c:v>3</c:v>
                </c:pt>
                <c:pt idx="6">
                  <c:v>9</c:v>
                </c:pt>
                <c:pt idx="7">
                  <c:v>10</c:v>
                </c:pt>
                <c:pt idx="8">
                  <c:v>11</c:v>
                </c:pt>
                <c:pt idx="9">
                  <c:v>12</c:v>
                </c:pt>
                <c:pt idx="10">
                  <c:v>9</c:v>
                </c:pt>
                <c:pt idx="11">
                  <c:v>6</c:v>
                </c:pt>
              </c:numCache>
            </c:numRef>
          </c:val>
          <c:extLst>
            <c:ext xmlns:c16="http://schemas.microsoft.com/office/drawing/2014/chart" uri="{C3380CC4-5D6E-409C-BE32-E72D297353CC}">
              <c16:uniqueId val="{00000002-FDD3-4E4F-86F1-B76BEE1A03A6}"/>
            </c:ext>
          </c:extLst>
        </c:ser>
        <c:ser>
          <c:idx val="3"/>
          <c:order val="3"/>
          <c:tx>
            <c:strRef>
              <c:f>Sheet1!$E$1</c:f>
              <c:strCache>
                <c:ptCount val="1"/>
                <c:pt idx="0">
                  <c:v>MV Theft</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Sheet1!$E$2:$E$13</c:f>
              <c:numCache>
                <c:formatCode>General</c:formatCode>
                <c:ptCount val="12"/>
                <c:pt idx="0">
                  <c:v>0</c:v>
                </c:pt>
                <c:pt idx="1">
                  <c:v>0</c:v>
                </c:pt>
                <c:pt idx="2">
                  <c:v>0</c:v>
                </c:pt>
                <c:pt idx="3">
                  <c:v>0</c:v>
                </c:pt>
                <c:pt idx="4">
                  <c:v>2</c:v>
                </c:pt>
                <c:pt idx="5">
                  <c:v>1</c:v>
                </c:pt>
                <c:pt idx="6">
                  <c:v>0</c:v>
                </c:pt>
                <c:pt idx="7">
                  <c:v>1</c:v>
                </c:pt>
                <c:pt idx="8">
                  <c:v>0</c:v>
                </c:pt>
                <c:pt idx="9">
                  <c:v>0</c:v>
                </c:pt>
                <c:pt idx="10">
                  <c:v>0</c:v>
                </c:pt>
                <c:pt idx="11">
                  <c:v>0</c:v>
                </c:pt>
              </c:numCache>
            </c:numRef>
          </c:val>
          <c:extLst>
            <c:ext xmlns:c16="http://schemas.microsoft.com/office/drawing/2014/chart" uri="{C3380CC4-5D6E-409C-BE32-E72D297353CC}">
              <c16:uniqueId val="{00000003-FDD3-4E4F-86F1-B76BEE1A03A6}"/>
            </c:ext>
          </c:extLst>
        </c:ser>
        <c:ser>
          <c:idx val="4"/>
          <c:order val="4"/>
          <c:tx>
            <c:strRef>
              <c:f>Sheet1!$F$1</c:f>
              <c:strCache>
                <c:ptCount val="1"/>
                <c:pt idx="0">
                  <c:v>Homicide</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Sheet1!$F$2:$F$13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4-FDD3-4E4F-86F1-B76BEE1A03A6}"/>
            </c:ext>
          </c:extLst>
        </c:ser>
        <c:dLbls>
          <c:dLblPos val="inEnd"/>
          <c:showLegendKey val="0"/>
          <c:showVal val="1"/>
          <c:showCatName val="0"/>
          <c:showSerName val="0"/>
          <c:showPercent val="0"/>
          <c:showBubbleSize val="0"/>
        </c:dLbls>
        <c:gapWidth val="65"/>
        <c:axId val="664607439"/>
        <c:axId val="664610351"/>
      </c:barChart>
      <c:catAx>
        <c:axId val="66460743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64610351"/>
        <c:crosses val="autoZero"/>
        <c:auto val="1"/>
        <c:lblAlgn val="ctr"/>
        <c:lblOffset val="100"/>
        <c:noMultiLvlLbl val="0"/>
      </c:catAx>
      <c:valAx>
        <c:axId val="66461035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6460743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2400"/>
              <a:t>Part II Offenses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Forgery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Sheet1!$B$2:$B$13</c:f>
              <c:numCache>
                <c:formatCode>General</c:formatCode>
                <c:ptCount val="12"/>
                <c:pt idx="0">
                  <c:v>0</c:v>
                </c:pt>
                <c:pt idx="1">
                  <c:v>0</c:v>
                </c:pt>
                <c:pt idx="2">
                  <c:v>0</c:v>
                </c:pt>
                <c:pt idx="3">
                  <c:v>0</c:v>
                </c:pt>
                <c:pt idx="4">
                  <c:v>0</c:v>
                </c:pt>
                <c:pt idx="5">
                  <c:v>1</c:v>
                </c:pt>
                <c:pt idx="6">
                  <c:v>0</c:v>
                </c:pt>
                <c:pt idx="7">
                  <c:v>0</c:v>
                </c:pt>
                <c:pt idx="8">
                  <c:v>0</c:v>
                </c:pt>
                <c:pt idx="9">
                  <c:v>0</c:v>
                </c:pt>
                <c:pt idx="10">
                  <c:v>0</c:v>
                </c:pt>
                <c:pt idx="11">
                  <c:v>0</c:v>
                </c:pt>
              </c:numCache>
            </c:numRef>
          </c:val>
          <c:extLst>
            <c:ext xmlns:c16="http://schemas.microsoft.com/office/drawing/2014/chart" uri="{C3380CC4-5D6E-409C-BE32-E72D297353CC}">
              <c16:uniqueId val="{00000000-3130-4854-BB3C-360887C9DA71}"/>
            </c:ext>
          </c:extLst>
        </c:ser>
        <c:ser>
          <c:idx val="1"/>
          <c:order val="1"/>
          <c:tx>
            <c:strRef>
              <c:f>Sheet1!$C$1</c:f>
              <c:strCache>
                <c:ptCount val="1"/>
                <c:pt idx="0">
                  <c:v>Fraud</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Sheet1!$C$2:$C$13</c:f>
              <c:numCache>
                <c:formatCode>General</c:formatCode>
                <c:ptCount val="12"/>
                <c:pt idx="0">
                  <c:v>1</c:v>
                </c:pt>
                <c:pt idx="1">
                  <c:v>3</c:v>
                </c:pt>
                <c:pt idx="2">
                  <c:v>2</c:v>
                </c:pt>
                <c:pt idx="3">
                  <c:v>1</c:v>
                </c:pt>
                <c:pt idx="4">
                  <c:v>2</c:v>
                </c:pt>
                <c:pt idx="5">
                  <c:v>3</c:v>
                </c:pt>
                <c:pt idx="6">
                  <c:v>1</c:v>
                </c:pt>
                <c:pt idx="7">
                  <c:v>4</c:v>
                </c:pt>
                <c:pt idx="8">
                  <c:v>1</c:v>
                </c:pt>
                <c:pt idx="9">
                  <c:v>1</c:v>
                </c:pt>
                <c:pt idx="10">
                  <c:v>3</c:v>
                </c:pt>
                <c:pt idx="11">
                  <c:v>3</c:v>
                </c:pt>
              </c:numCache>
            </c:numRef>
          </c:val>
          <c:extLst>
            <c:ext xmlns:c16="http://schemas.microsoft.com/office/drawing/2014/chart" uri="{C3380CC4-5D6E-409C-BE32-E72D297353CC}">
              <c16:uniqueId val="{00000001-3130-4854-BB3C-360887C9DA71}"/>
            </c:ext>
          </c:extLst>
        </c:ser>
        <c:ser>
          <c:idx val="2"/>
          <c:order val="2"/>
          <c:tx>
            <c:strRef>
              <c:f>Sheet1!$D$1</c:f>
              <c:strCache>
                <c:ptCount val="1"/>
                <c:pt idx="0">
                  <c:v>Stolen Prop</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Sheet1!$D$2:$D$13</c:f>
              <c:numCache>
                <c:formatCode>General</c:formatCode>
                <c:ptCount val="12"/>
                <c:pt idx="0">
                  <c:v>0</c:v>
                </c:pt>
                <c:pt idx="1">
                  <c:v>1</c:v>
                </c:pt>
                <c:pt idx="2">
                  <c:v>0</c:v>
                </c:pt>
                <c:pt idx="3">
                  <c:v>0</c:v>
                </c:pt>
                <c:pt idx="4">
                  <c:v>1</c:v>
                </c:pt>
                <c:pt idx="5">
                  <c:v>1</c:v>
                </c:pt>
                <c:pt idx="6">
                  <c:v>0</c:v>
                </c:pt>
                <c:pt idx="7">
                  <c:v>1</c:v>
                </c:pt>
                <c:pt idx="8">
                  <c:v>1</c:v>
                </c:pt>
                <c:pt idx="9">
                  <c:v>1</c:v>
                </c:pt>
                <c:pt idx="10">
                  <c:v>0</c:v>
                </c:pt>
                <c:pt idx="11">
                  <c:v>0</c:v>
                </c:pt>
              </c:numCache>
            </c:numRef>
          </c:val>
          <c:extLst>
            <c:ext xmlns:c16="http://schemas.microsoft.com/office/drawing/2014/chart" uri="{C3380CC4-5D6E-409C-BE32-E72D297353CC}">
              <c16:uniqueId val="{00000002-3130-4854-BB3C-360887C9DA71}"/>
            </c:ext>
          </c:extLst>
        </c:ser>
        <c:ser>
          <c:idx val="3"/>
          <c:order val="3"/>
          <c:tx>
            <c:strRef>
              <c:f>Sheet1!$E$1</c:f>
              <c:strCache>
                <c:ptCount val="1"/>
                <c:pt idx="0">
                  <c:v>Weapons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Sheet1!$E$2:$E$13</c:f>
              <c:numCache>
                <c:formatCode>General</c:formatCode>
                <c:ptCount val="12"/>
                <c:pt idx="0">
                  <c:v>1</c:v>
                </c:pt>
                <c:pt idx="1">
                  <c:v>0</c:v>
                </c:pt>
                <c:pt idx="2">
                  <c:v>0</c:v>
                </c:pt>
                <c:pt idx="3">
                  <c:v>1</c:v>
                </c:pt>
                <c:pt idx="4">
                  <c:v>1</c:v>
                </c:pt>
                <c:pt idx="5">
                  <c:v>2</c:v>
                </c:pt>
                <c:pt idx="6">
                  <c:v>2</c:v>
                </c:pt>
                <c:pt idx="7">
                  <c:v>0</c:v>
                </c:pt>
                <c:pt idx="8">
                  <c:v>0</c:v>
                </c:pt>
                <c:pt idx="9">
                  <c:v>3</c:v>
                </c:pt>
                <c:pt idx="10">
                  <c:v>0</c:v>
                </c:pt>
                <c:pt idx="11">
                  <c:v>1</c:v>
                </c:pt>
              </c:numCache>
            </c:numRef>
          </c:val>
          <c:extLst>
            <c:ext xmlns:c16="http://schemas.microsoft.com/office/drawing/2014/chart" uri="{C3380CC4-5D6E-409C-BE32-E72D297353CC}">
              <c16:uniqueId val="{00000003-3130-4854-BB3C-360887C9DA71}"/>
            </c:ext>
          </c:extLst>
        </c:ser>
        <c:ser>
          <c:idx val="4"/>
          <c:order val="4"/>
          <c:tx>
            <c:strRef>
              <c:f>Sheet1!$F$1</c:f>
              <c:strCache>
                <c:ptCount val="1"/>
                <c:pt idx="0">
                  <c:v>Sex Offenses</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Sheet1!$F$2:$F$13</c:f>
              <c:numCache>
                <c:formatCode>General</c:formatCode>
                <c:ptCount val="12"/>
                <c:pt idx="0">
                  <c:v>1</c:v>
                </c:pt>
                <c:pt idx="1">
                  <c:v>0</c:v>
                </c:pt>
                <c:pt idx="2">
                  <c:v>0</c:v>
                </c:pt>
                <c:pt idx="3">
                  <c:v>0</c:v>
                </c:pt>
                <c:pt idx="4">
                  <c:v>1</c:v>
                </c:pt>
                <c:pt idx="5">
                  <c:v>1</c:v>
                </c:pt>
                <c:pt idx="6">
                  <c:v>1</c:v>
                </c:pt>
                <c:pt idx="7">
                  <c:v>0</c:v>
                </c:pt>
                <c:pt idx="8">
                  <c:v>2</c:v>
                </c:pt>
                <c:pt idx="9">
                  <c:v>2</c:v>
                </c:pt>
                <c:pt idx="10">
                  <c:v>3</c:v>
                </c:pt>
                <c:pt idx="11">
                  <c:v>1</c:v>
                </c:pt>
              </c:numCache>
            </c:numRef>
          </c:val>
          <c:extLst>
            <c:ext xmlns:c16="http://schemas.microsoft.com/office/drawing/2014/chart" uri="{C3380CC4-5D6E-409C-BE32-E72D297353CC}">
              <c16:uniqueId val="{00000004-3130-4854-BB3C-360887C9DA71}"/>
            </c:ext>
          </c:extLst>
        </c:ser>
        <c:ser>
          <c:idx val="5"/>
          <c:order val="5"/>
          <c:tx>
            <c:strRef>
              <c:f>Sheet1!$G$1</c:f>
              <c:strCache>
                <c:ptCount val="1"/>
                <c:pt idx="0">
                  <c:v>Narcotics</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Sheet1!$G$2:$G$13</c:f>
              <c:numCache>
                <c:formatCode>General</c:formatCode>
                <c:ptCount val="12"/>
                <c:pt idx="0">
                  <c:v>5</c:v>
                </c:pt>
                <c:pt idx="1">
                  <c:v>3</c:v>
                </c:pt>
                <c:pt idx="2">
                  <c:v>0</c:v>
                </c:pt>
                <c:pt idx="3">
                  <c:v>8</c:v>
                </c:pt>
                <c:pt idx="4">
                  <c:v>4</c:v>
                </c:pt>
                <c:pt idx="5">
                  <c:v>5</c:v>
                </c:pt>
                <c:pt idx="6">
                  <c:v>1</c:v>
                </c:pt>
                <c:pt idx="7">
                  <c:v>6</c:v>
                </c:pt>
                <c:pt idx="8">
                  <c:v>3</c:v>
                </c:pt>
                <c:pt idx="9">
                  <c:v>10</c:v>
                </c:pt>
                <c:pt idx="10">
                  <c:v>3</c:v>
                </c:pt>
                <c:pt idx="11">
                  <c:v>5</c:v>
                </c:pt>
              </c:numCache>
            </c:numRef>
          </c:val>
          <c:extLst>
            <c:ext xmlns:c16="http://schemas.microsoft.com/office/drawing/2014/chart" uri="{C3380CC4-5D6E-409C-BE32-E72D297353CC}">
              <c16:uniqueId val="{00000005-3130-4854-BB3C-360887C9DA71}"/>
            </c:ext>
          </c:extLst>
        </c:ser>
        <c:ser>
          <c:idx val="6"/>
          <c:order val="6"/>
          <c:tx>
            <c:strRef>
              <c:f>Sheet1!$H$1</c:f>
              <c:strCache>
                <c:ptCount val="1"/>
                <c:pt idx="0">
                  <c:v>DUI</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Sheet1!$H$2:$H$13</c:f>
              <c:numCache>
                <c:formatCode>General</c:formatCode>
                <c:ptCount val="12"/>
                <c:pt idx="0">
                  <c:v>2</c:v>
                </c:pt>
                <c:pt idx="1">
                  <c:v>0</c:v>
                </c:pt>
                <c:pt idx="2">
                  <c:v>1</c:v>
                </c:pt>
                <c:pt idx="3">
                  <c:v>1</c:v>
                </c:pt>
                <c:pt idx="4">
                  <c:v>0</c:v>
                </c:pt>
                <c:pt idx="5">
                  <c:v>0</c:v>
                </c:pt>
                <c:pt idx="6">
                  <c:v>0</c:v>
                </c:pt>
                <c:pt idx="7">
                  <c:v>2</c:v>
                </c:pt>
                <c:pt idx="8">
                  <c:v>1</c:v>
                </c:pt>
                <c:pt idx="9">
                  <c:v>4</c:v>
                </c:pt>
                <c:pt idx="10">
                  <c:v>2</c:v>
                </c:pt>
                <c:pt idx="11">
                  <c:v>1</c:v>
                </c:pt>
              </c:numCache>
            </c:numRef>
          </c:val>
          <c:extLst>
            <c:ext xmlns:c16="http://schemas.microsoft.com/office/drawing/2014/chart" uri="{C3380CC4-5D6E-409C-BE32-E72D297353CC}">
              <c16:uniqueId val="{00000006-3130-4854-BB3C-360887C9DA71}"/>
            </c:ext>
          </c:extLst>
        </c:ser>
        <c:ser>
          <c:idx val="7"/>
          <c:order val="7"/>
          <c:tx>
            <c:strRef>
              <c:f>Sheet1!$I$1</c:f>
              <c:strCache>
                <c:ptCount val="1"/>
                <c:pt idx="0">
                  <c:v>Public Drunkeness</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Sheet1!$I$2:$I$13</c:f>
              <c:numCache>
                <c:formatCode>General</c:formatCode>
                <c:ptCount val="12"/>
                <c:pt idx="0">
                  <c:v>0</c:v>
                </c:pt>
                <c:pt idx="1">
                  <c:v>0</c:v>
                </c:pt>
                <c:pt idx="2">
                  <c:v>0</c:v>
                </c:pt>
                <c:pt idx="3">
                  <c:v>1</c:v>
                </c:pt>
                <c:pt idx="4">
                  <c:v>0</c:v>
                </c:pt>
                <c:pt idx="5">
                  <c:v>0</c:v>
                </c:pt>
                <c:pt idx="6">
                  <c:v>3</c:v>
                </c:pt>
                <c:pt idx="7">
                  <c:v>0</c:v>
                </c:pt>
                <c:pt idx="8">
                  <c:v>1</c:v>
                </c:pt>
                <c:pt idx="9">
                  <c:v>1</c:v>
                </c:pt>
                <c:pt idx="10">
                  <c:v>2</c:v>
                </c:pt>
                <c:pt idx="11">
                  <c:v>1</c:v>
                </c:pt>
              </c:numCache>
            </c:numRef>
          </c:val>
          <c:extLst>
            <c:ext xmlns:c16="http://schemas.microsoft.com/office/drawing/2014/chart" uri="{C3380CC4-5D6E-409C-BE32-E72D297353CC}">
              <c16:uniqueId val="{00000007-3130-4854-BB3C-360887C9DA71}"/>
            </c:ext>
          </c:extLst>
        </c:ser>
        <c:ser>
          <c:idx val="8"/>
          <c:order val="8"/>
          <c:tx>
            <c:strRef>
              <c:f>Sheet1!$J$1</c:f>
              <c:strCache>
                <c:ptCount val="1"/>
                <c:pt idx="0">
                  <c:v>Disorderly Conduct</c:v>
                </c:pt>
              </c:strCache>
            </c:strRef>
          </c:tx>
          <c:spPr>
            <a:solidFill>
              <a:schemeClr val="accent3">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Sheet1!$J$2:$J$13</c:f>
              <c:numCache>
                <c:formatCode>General</c:formatCode>
                <c:ptCount val="12"/>
                <c:pt idx="0">
                  <c:v>12</c:v>
                </c:pt>
                <c:pt idx="1">
                  <c:v>3</c:v>
                </c:pt>
                <c:pt idx="2">
                  <c:v>3</c:v>
                </c:pt>
                <c:pt idx="3">
                  <c:v>3</c:v>
                </c:pt>
                <c:pt idx="4">
                  <c:v>5</c:v>
                </c:pt>
                <c:pt idx="5">
                  <c:v>3</c:v>
                </c:pt>
                <c:pt idx="6">
                  <c:v>7</c:v>
                </c:pt>
                <c:pt idx="7">
                  <c:v>4</c:v>
                </c:pt>
                <c:pt idx="8">
                  <c:v>2</c:v>
                </c:pt>
                <c:pt idx="9">
                  <c:v>6</c:v>
                </c:pt>
                <c:pt idx="10">
                  <c:v>2</c:v>
                </c:pt>
                <c:pt idx="11">
                  <c:v>6</c:v>
                </c:pt>
              </c:numCache>
            </c:numRef>
          </c:val>
          <c:extLst>
            <c:ext xmlns:c16="http://schemas.microsoft.com/office/drawing/2014/chart" uri="{C3380CC4-5D6E-409C-BE32-E72D297353CC}">
              <c16:uniqueId val="{00000008-3130-4854-BB3C-360887C9DA71}"/>
            </c:ext>
          </c:extLst>
        </c:ser>
        <c:dLbls>
          <c:dLblPos val="inEnd"/>
          <c:showLegendKey val="0"/>
          <c:showVal val="1"/>
          <c:showCatName val="0"/>
          <c:showSerName val="0"/>
          <c:showPercent val="0"/>
          <c:showBubbleSize val="0"/>
        </c:dLbls>
        <c:gapWidth val="65"/>
        <c:axId val="1828917791"/>
        <c:axId val="1828920703"/>
      </c:barChart>
      <c:catAx>
        <c:axId val="182891779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28920703"/>
        <c:crosses val="autoZero"/>
        <c:auto val="1"/>
        <c:lblAlgn val="ctr"/>
        <c:lblOffset val="100"/>
        <c:noMultiLvlLbl val="0"/>
      </c:catAx>
      <c:valAx>
        <c:axId val="182892070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2891779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2400" b="1"/>
              <a:t>2022 Calls For Service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Calls For Service</c:v>
                </c:pt>
              </c:strCache>
            </c:strRef>
          </c:tx>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Sheet1!$B$2:$B$13</c:f>
              <c:numCache>
                <c:formatCode>General</c:formatCode>
                <c:ptCount val="12"/>
                <c:pt idx="0">
                  <c:v>307</c:v>
                </c:pt>
                <c:pt idx="1">
                  <c:v>279</c:v>
                </c:pt>
                <c:pt idx="2">
                  <c:v>282</c:v>
                </c:pt>
                <c:pt idx="3">
                  <c:v>292</c:v>
                </c:pt>
                <c:pt idx="4">
                  <c:v>304</c:v>
                </c:pt>
                <c:pt idx="5">
                  <c:v>264</c:v>
                </c:pt>
                <c:pt idx="6">
                  <c:v>254</c:v>
                </c:pt>
                <c:pt idx="7">
                  <c:v>261</c:v>
                </c:pt>
                <c:pt idx="8">
                  <c:v>244</c:v>
                </c:pt>
                <c:pt idx="9">
                  <c:v>335</c:v>
                </c:pt>
                <c:pt idx="10">
                  <c:v>297</c:v>
                </c:pt>
                <c:pt idx="11">
                  <c:v>313</c:v>
                </c:pt>
              </c:numCache>
            </c:numRef>
          </c:val>
          <c:extLst>
            <c:ext xmlns:c16="http://schemas.microsoft.com/office/drawing/2014/chart" uri="{C3380CC4-5D6E-409C-BE32-E72D297353CC}">
              <c16:uniqueId val="{00000000-9C4D-42FE-9F27-F12C2793D7F7}"/>
            </c:ext>
          </c:extLst>
        </c:ser>
        <c:dLbls>
          <c:showLegendKey val="0"/>
          <c:showVal val="0"/>
          <c:showCatName val="0"/>
          <c:showSerName val="0"/>
          <c:showPercent val="0"/>
          <c:showBubbleSize val="0"/>
        </c:dLbls>
        <c:gapWidth val="100"/>
        <c:overlap val="-24"/>
        <c:axId val="1832892831"/>
        <c:axId val="1832893247"/>
      </c:barChart>
      <c:catAx>
        <c:axId val="1832892831"/>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32893247"/>
        <c:crosses val="autoZero"/>
        <c:auto val="1"/>
        <c:lblAlgn val="ctr"/>
        <c:lblOffset val="100"/>
        <c:noMultiLvlLbl val="0"/>
      </c:catAx>
      <c:valAx>
        <c:axId val="1832893247"/>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1832892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2400"/>
              <a:t>2022 Traffic Warnings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Traffic Warnings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Sheet1!$B$2:$B$13</c:f>
              <c:numCache>
                <c:formatCode>General</c:formatCode>
                <c:ptCount val="12"/>
                <c:pt idx="0">
                  <c:v>21</c:v>
                </c:pt>
                <c:pt idx="1">
                  <c:v>33</c:v>
                </c:pt>
                <c:pt idx="2">
                  <c:v>21</c:v>
                </c:pt>
                <c:pt idx="3">
                  <c:v>18</c:v>
                </c:pt>
                <c:pt idx="4">
                  <c:v>37</c:v>
                </c:pt>
                <c:pt idx="5">
                  <c:v>21</c:v>
                </c:pt>
                <c:pt idx="6">
                  <c:v>30</c:v>
                </c:pt>
                <c:pt idx="7">
                  <c:v>24</c:v>
                </c:pt>
                <c:pt idx="8">
                  <c:v>16</c:v>
                </c:pt>
                <c:pt idx="9">
                  <c:v>48</c:v>
                </c:pt>
                <c:pt idx="10">
                  <c:v>35</c:v>
                </c:pt>
                <c:pt idx="11">
                  <c:v>22</c:v>
                </c:pt>
              </c:numCache>
            </c:numRef>
          </c:val>
          <c:extLst>
            <c:ext xmlns:c16="http://schemas.microsoft.com/office/drawing/2014/chart" uri="{C3380CC4-5D6E-409C-BE32-E72D297353CC}">
              <c16:uniqueId val="{00000000-34C1-462D-8594-A6B1EF69EFCB}"/>
            </c:ext>
          </c:extLst>
        </c:ser>
        <c:dLbls>
          <c:dLblPos val="inEnd"/>
          <c:showLegendKey val="0"/>
          <c:showVal val="1"/>
          <c:showCatName val="0"/>
          <c:showSerName val="0"/>
          <c:showPercent val="0"/>
          <c:showBubbleSize val="0"/>
        </c:dLbls>
        <c:gapWidth val="65"/>
        <c:axId val="673712447"/>
        <c:axId val="673720767"/>
      </c:barChart>
      <c:catAx>
        <c:axId val="67371244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73720767"/>
        <c:crosses val="autoZero"/>
        <c:auto val="1"/>
        <c:lblAlgn val="ctr"/>
        <c:lblOffset val="100"/>
        <c:noMultiLvlLbl val="0"/>
      </c:catAx>
      <c:valAx>
        <c:axId val="67372076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7371244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2400"/>
              <a:t>2022 Traffic Citations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Traffic Citations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Sheet1!$B$2:$B$13</c:f>
              <c:numCache>
                <c:formatCode>General</c:formatCode>
                <c:ptCount val="12"/>
                <c:pt idx="0">
                  <c:v>27</c:v>
                </c:pt>
                <c:pt idx="1">
                  <c:v>24</c:v>
                </c:pt>
                <c:pt idx="2">
                  <c:v>22</c:v>
                </c:pt>
                <c:pt idx="3">
                  <c:v>31</c:v>
                </c:pt>
                <c:pt idx="4">
                  <c:v>17</c:v>
                </c:pt>
                <c:pt idx="5">
                  <c:v>24</c:v>
                </c:pt>
                <c:pt idx="6">
                  <c:v>23</c:v>
                </c:pt>
                <c:pt idx="7">
                  <c:v>16</c:v>
                </c:pt>
                <c:pt idx="8">
                  <c:v>23</c:v>
                </c:pt>
                <c:pt idx="9">
                  <c:v>33</c:v>
                </c:pt>
                <c:pt idx="10">
                  <c:v>31</c:v>
                </c:pt>
                <c:pt idx="11">
                  <c:v>19</c:v>
                </c:pt>
              </c:numCache>
            </c:numRef>
          </c:val>
          <c:extLst>
            <c:ext xmlns:c16="http://schemas.microsoft.com/office/drawing/2014/chart" uri="{C3380CC4-5D6E-409C-BE32-E72D297353CC}">
              <c16:uniqueId val="{00000000-182B-4CD6-9935-39BA2A6321BC}"/>
            </c:ext>
          </c:extLst>
        </c:ser>
        <c:dLbls>
          <c:dLblPos val="inEnd"/>
          <c:showLegendKey val="0"/>
          <c:showVal val="1"/>
          <c:showCatName val="0"/>
          <c:showSerName val="0"/>
          <c:showPercent val="0"/>
          <c:showBubbleSize val="0"/>
        </c:dLbls>
        <c:gapWidth val="65"/>
        <c:axId val="632066096"/>
        <c:axId val="632068176"/>
      </c:barChart>
      <c:catAx>
        <c:axId val="6320660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32068176"/>
        <c:crosses val="autoZero"/>
        <c:auto val="1"/>
        <c:lblAlgn val="ctr"/>
        <c:lblOffset val="100"/>
        <c:noMultiLvlLbl val="0"/>
      </c:catAx>
      <c:valAx>
        <c:axId val="63206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20660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2400"/>
              <a:t>2022 Non-Traffic Citations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Non-Traffic Citations</c:v>
                </c:pt>
              </c:strCache>
            </c:strRef>
          </c:tx>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Sheet1!$A$2:$A$17</c:f>
              <c:strCache>
                <c:ptCount val="16"/>
                <c:pt idx="0">
                  <c:v>Disorderly Conduct </c:v>
                </c:pt>
                <c:pt idx="1">
                  <c:v>Criminal Trespass</c:v>
                </c:pt>
                <c:pt idx="2">
                  <c:v>Scattering Rubbish</c:v>
                </c:pt>
                <c:pt idx="3">
                  <c:v>Cruelty to Animals</c:v>
                </c:pt>
                <c:pt idx="4">
                  <c:v>Neglect of Animals</c:v>
                </c:pt>
                <c:pt idx="5">
                  <c:v>Public Intoxication</c:v>
                </c:pt>
                <c:pt idx="6">
                  <c:v>Bad Checks</c:v>
                </c:pt>
                <c:pt idx="7">
                  <c:v>Harassment</c:v>
                </c:pt>
                <c:pt idx="8">
                  <c:v>Confinement of Dogs</c:v>
                </c:pt>
                <c:pt idx="9">
                  <c:v>Transmission of sexually explicit images by a minor</c:v>
                </c:pt>
                <c:pt idx="10">
                  <c:v>Vaccination Required Dogs</c:v>
                </c:pt>
                <c:pt idx="11">
                  <c:v>Dog Registered To Be Licensed</c:v>
                </c:pt>
                <c:pt idx="12">
                  <c:v>Use of tobacco products in schools prohibited</c:v>
                </c:pt>
                <c:pt idx="13">
                  <c:v>Game Law Violation</c:v>
                </c:pt>
                <c:pt idx="14">
                  <c:v>Unregistered/Unispected Vehicles (Borough Ordinance)</c:v>
                </c:pt>
                <c:pt idx="15">
                  <c:v>Borough Ordinance (Rubbish)</c:v>
                </c:pt>
              </c:strCache>
            </c:strRef>
          </c:cat>
          <c:val>
            <c:numRef>
              <c:f>Sheet1!$B$2:$B$17</c:f>
              <c:numCache>
                <c:formatCode>General</c:formatCode>
                <c:ptCount val="16"/>
                <c:pt idx="0">
                  <c:v>7</c:v>
                </c:pt>
                <c:pt idx="1">
                  <c:v>1</c:v>
                </c:pt>
                <c:pt idx="2">
                  <c:v>2</c:v>
                </c:pt>
                <c:pt idx="3">
                  <c:v>1</c:v>
                </c:pt>
                <c:pt idx="4">
                  <c:v>1</c:v>
                </c:pt>
                <c:pt idx="5">
                  <c:v>1</c:v>
                </c:pt>
                <c:pt idx="6">
                  <c:v>1</c:v>
                </c:pt>
                <c:pt idx="7">
                  <c:v>2</c:v>
                </c:pt>
                <c:pt idx="8">
                  <c:v>5</c:v>
                </c:pt>
                <c:pt idx="9">
                  <c:v>1</c:v>
                </c:pt>
                <c:pt idx="10">
                  <c:v>1</c:v>
                </c:pt>
                <c:pt idx="11">
                  <c:v>4</c:v>
                </c:pt>
                <c:pt idx="12">
                  <c:v>5</c:v>
                </c:pt>
                <c:pt idx="13">
                  <c:v>4</c:v>
                </c:pt>
                <c:pt idx="14">
                  <c:v>20</c:v>
                </c:pt>
                <c:pt idx="15">
                  <c:v>1</c:v>
                </c:pt>
              </c:numCache>
            </c:numRef>
          </c:val>
          <c:extLst>
            <c:ext xmlns:c16="http://schemas.microsoft.com/office/drawing/2014/chart" uri="{C3380CC4-5D6E-409C-BE32-E72D297353CC}">
              <c16:uniqueId val="{00000000-FF1C-49D5-9BC2-C66E9BB7BB00}"/>
            </c:ext>
          </c:extLst>
        </c:ser>
        <c:dLbls>
          <c:showLegendKey val="0"/>
          <c:showVal val="0"/>
          <c:showCatName val="0"/>
          <c:showSerName val="0"/>
          <c:showPercent val="0"/>
          <c:showBubbleSize val="0"/>
        </c:dLbls>
        <c:gapWidth val="100"/>
        <c:axId val="537459343"/>
        <c:axId val="537456015"/>
      </c:barChart>
      <c:valAx>
        <c:axId val="537456015"/>
        <c:scaling>
          <c:orientation val="minMax"/>
        </c:scaling>
        <c:delete val="1"/>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537459343"/>
        <c:crosses val="autoZero"/>
        <c:crossBetween val="between"/>
      </c:valAx>
      <c:catAx>
        <c:axId val="537459343"/>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7456015"/>
        <c:crosses val="autoZero"/>
        <c:auto val="1"/>
        <c:lblAlgn val="ctr"/>
        <c:lblOffset val="100"/>
        <c:noMultiLvlLbl val="0"/>
      </c:catAx>
      <c:spPr>
        <a:noFill/>
        <a:ln>
          <a:noFill/>
        </a:ln>
        <a:effectLst>
          <a:outerShdw blurRad="50800" dist="38100" dir="2700000" algn="tl" rotWithShape="0">
            <a:prstClr val="black">
              <a:alpha val="40000"/>
            </a:prstClr>
          </a:outerShdw>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2400"/>
              <a:t>2022 Parking Violations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2022 Parking Violations</c:v>
                </c:pt>
              </c:strCache>
            </c:strRef>
          </c:tx>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Sheet1!$A$2:$A$10</c:f>
              <c:strCache>
                <c:ptCount val="9"/>
                <c:pt idx="0">
                  <c:v>Inspection</c:v>
                </c:pt>
                <c:pt idx="1">
                  <c:v>Snow Ban</c:v>
                </c:pt>
                <c:pt idx="2">
                  <c:v>Registration</c:v>
                </c:pt>
                <c:pt idx="3">
                  <c:v>Timed Parking</c:v>
                </c:pt>
                <c:pt idx="4">
                  <c:v>Handicap</c:v>
                </c:pt>
                <c:pt idx="5">
                  <c:v>Dumpster</c:v>
                </c:pt>
                <c:pt idx="6">
                  <c:v>Against Traffic</c:v>
                </c:pt>
                <c:pt idx="7">
                  <c:v>No Parking Zone</c:v>
                </c:pt>
                <c:pt idx="8">
                  <c:v>Special Event</c:v>
                </c:pt>
              </c:strCache>
            </c:strRef>
          </c:cat>
          <c:val>
            <c:numRef>
              <c:f>Sheet1!$B$2:$B$10</c:f>
              <c:numCache>
                <c:formatCode>General</c:formatCode>
                <c:ptCount val="9"/>
                <c:pt idx="0">
                  <c:v>38</c:v>
                </c:pt>
                <c:pt idx="1">
                  <c:v>50</c:v>
                </c:pt>
                <c:pt idx="2">
                  <c:v>3</c:v>
                </c:pt>
                <c:pt idx="3">
                  <c:v>2</c:v>
                </c:pt>
                <c:pt idx="4">
                  <c:v>3</c:v>
                </c:pt>
                <c:pt idx="5">
                  <c:v>1</c:v>
                </c:pt>
                <c:pt idx="6">
                  <c:v>9</c:v>
                </c:pt>
                <c:pt idx="7">
                  <c:v>8</c:v>
                </c:pt>
                <c:pt idx="8">
                  <c:v>14</c:v>
                </c:pt>
              </c:numCache>
            </c:numRef>
          </c:val>
          <c:extLst>
            <c:ext xmlns:c16="http://schemas.microsoft.com/office/drawing/2014/chart" uri="{C3380CC4-5D6E-409C-BE32-E72D297353CC}">
              <c16:uniqueId val="{00000000-DAEC-4635-A032-531E4972FEBC}"/>
            </c:ext>
          </c:extLst>
        </c:ser>
        <c:dLbls>
          <c:showLegendKey val="0"/>
          <c:showVal val="0"/>
          <c:showCatName val="0"/>
          <c:showSerName val="0"/>
          <c:showPercent val="0"/>
          <c:showBubbleSize val="0"/>
        </c:dLbls>
        <c:gapWidth val="100"/>
        <c:overlap val="-24"/>
        <c:axId val="712333887"/>
        <c:axId val="712347199"/>
      </c:barChart>
      <c:catAx>
        <c:axId val="712333887"/>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12347199"/>
        <c:crosses val="autoZero"/>
        <c:auto val="1"/>
        <c:lblAlgn val="ctr"/>
        <c:lblOffset val="100"/>
        <c:noMultiLvlLbl val="0"/>
      </c:catAx>
      <c:valAx>
        <c:axId val="712347199"/>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712333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2400"/>
              <a:t>2022 Vehicles Impounded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2022 Vehicles Impounded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c:v>
                </c:pt>
                <c:pt idx="1">
                  <c:v>Feb</c:v>
                </c:pt>
                <c:pt idx="2">
                  <c:v>March</c:v>
                </c:pt>
                <c:pt idx="3">
                  <c:v>April</c:v>
                </c:pt>
                <c:pt idx="4">
                  <c:v>May</c:v>
                </c:pt>
                <c:pt idx="5">
                  <c:v>June</c:v>
                </c:pt>
                <c:pt idx="6">
                  <c:v>July</c:v>
                </c:pt>
                <c:pt idx="7">
                  <c:v>August</c:v>
                </c:pt>
                <c:pt idx="8">
                  <c:v>Sept</c:v>
                </c:pt>
                <c:pt idx="9">
                  <c:v>October</c:v>
                </c:pt>
                <c:pt idx="10">
                  <c:v>Nov</c:v>
                </c:pt>
                <c:pt idx="11">
                  <c:v>December</c:v>
                </c:pt>
              </c:strCache>
            </c:strRef>
          </c:cat>
          <c:val>
            <c:numRef>
              <c:f>Sheet1!$B$2:$B$13</c:f>
              <c:numCache>
                <c:formatCode>General</c:formatCode>
                <c:ptCount val="12"/>
                <c:pt idx="0">
                  <c:v>4</c:v>
                </c:pt>
                <c:pt idx="1">
                  <c:v>11</c:v>
                </c:pt>
                <c:pt idx="2">
                  <c:v>2</c:v>
                </c:pt>
                <c:pt idx="3">
                  <c:v>8</c:v>
                </c:pt>
                <c:pt idx="4">
                  <c:v>6</c:v>
                </c:pt>
                <c:pt idx="5">
                  <c:v>4</c:v>
                </c:pt>
                <c:pt idx="6">
                  <c:v>4</c:v>
                </c:pt>
                <c:pt idx="7">
                  <c:v>5</c:v>
                </c:pt>
                <c:pt idx="8">
                  <c:v>4</c:v>
                </c:pt>
                <c:pt idx="9">
                  <c:v>6</c:v>
                </c:pt>
                <c:pt idx="10">
                  <c:v>6</c:v>
                </c:pt>
                <c:pt idx="11">
                  <c:v>3</c:v>
                </c:pt>
              </c:numCache>
            </c:numRef>
          </c:val>
          <c:extLst>
            <c:ext xmlns:c16="http://schemas.microsoft.com/office/drawing/2014/chart" uri="{C3380CC4-5D6E-409C-BE32-E72D297353CC}">
              <c16:uniqueId val="{00000000-16D6-43DC-A67E-5CB638E9C817}"/>
            </c:ext>
          </c:extLst>
        </c:ser>
        <c:dLbls>
          <c:dLblPos val="inEnd"/>
          <c:showLegendKey val="0"/>
          <c:showVal val="1"/>
          <c:showCatName val="0"/>
          <c:showSerName val="0"/>
          <c:showPercent val="0"/>
          <c:showBubbleSize val="0"/>
        </c:dLbls>
        <c:gapWidth val="65"/>
        <c:axId val="800093312"/>
        <c:axId val="800115360"/>
      </c:barChart>
      <c:catAx>
        <c:axId val="800093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0115360"/>
        <c:crosses val="autoZero"/>
        <c:auto val="1"/>
        <c:lblAlgn val="ctr"/>
        <c:lblOffset val="100"/>
        <c:noMultiLvlLbl val="0"/>
      </c:catAx>
      <c:valAx>
        <c:axId val="800115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000933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F031066D5E49D68D7E7422A793BD56"/>
        <w:category>
          <w:name w:val="General"/>
          <w:gallery w:val="placeholder"/>
        </w:category>
        <w:types>
          <w:type w:val="bbPlcHdr"/>
        </w:types>
        <w:behaviors>
          <w:behavior w:val="content"/>
        </w:behaviors>
        <w:guid w:val="{9159F4D4-4BE9-4D09-8E14-417C12133AE9}"/>
      </w:docPartPr>
      <w:docPartBody>
        <w:p w:rsidR="00BA5A4A" w:rsidRDefault="00523B88">
          <w:pPr>
            <w:pStyle w:val="05F031066D5E49D68D7E7422A793BD56"/>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Brush Script MT">
    <w:altName w:val="Calibri"/>
    <w:charset w:val="00"/>
    <w:family w:val="script"/>
    <w:pitch w:val="variable"/>
    <w:sig w:usb0="00000003" w:usb1="00000000" w:usb2="00000000" w:usb3="00000000" w:csb0="00000001" w:csb1="00000000"/>
  </w:font>
  <w:font w:name="Elephant">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039"/>
    <w:rsid w:val="000800A0"/>
    <w:rsid w:val="0021139F"/>
    <w:rsid w:val="002B4B5E"/>
    <w:rsid w:val="00523B88"/>
    <w:rsid w:val="006B3827"/>
    <w:rsid w:val="008E593F"/>
    <w:rsid w:val="00B2159B"/>
    <w:rsid w:val="00BA5A4A"/>
    <w:rsid w:val="00BF4039"/>
    <w:rsid w:val="00C83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05F031066D5E49D68D7E7422A793BD56">
    <w:name w:val="05F031066D5E49D68D7E7422A793BD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11131-2E81-4106-A261-3DF2BF087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{E0F0BB6B-33FE-49E5-9AFB-D7FE67EABA03}tf16392850_win32</Template>
  <TotalTime>16654</TotalTime>
  <Pages>28</Pages>
  <Words>3470</Words>
  <Characters>19781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keywords/>
  <cp:lastModifiedBy>Patrol 2</cp:lastModifiedBy>
  <cp:revision>41</cp:revision>
  <cp:lastPrinted>2006-08-01T17:47:00Z</cp:lastPrinted>
  <dcterms:created xsi:type="dcterms:W3CDTF">2023-01-05T15:25:00Z</dcterms:created>
  <dcterms:modified xsi:type="dcterms:W3CDTF">2023-02-03T13:24:00Z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